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D1700F" w:rsidP="00D86188">
      <w:pPr>
        <w:spacing w:before="24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r w:rsidR="000C3472" w:rsidRPr="000C3472">
        <w:rPr>
          <w:sz w:val="32"/>
          <w:szCs w:val="32"/>
        </w:rPr>
        <w:t>VY_32_INOVACE_0</w:t>
      </w:r>
      <w:r w:rsidR="00292A6D">
        <w:rPr>
          <w:sz w:val="32"/>
          <w:szCs w:val="32"/>
        </w:rPr>
        <w:t>2</w:t>
      </w:r>
      <w:r w:rsidR="000C3472" w:rsidRPr="000C3472">
        <w:rPr>
          <w:sz w:val="32"/>
          <w:szCs w:val="32"/>
        </w:rPr>
        <w:t>_</w:t>
      </w:r>
      <w:r w:rsidR="00292A6D">
        <w:rPr>
          <w:sz w:val="32"/>
          <w:szCs w:val="32"/>
        </w:rPr>
        <w:t>Zapojení</w:t>
      </w:r>
      <w:r w:rsidR="000F0A4A">
        <w:rPr>
          <w:sz w:val="32"/>
          <w:szCs w:val="32"/>
        </w:rPr>
        <w:t>_</w:t>
      </w:r>
      <w:r w:rsidR="00292A6D">
        <w:rPr>
          <w:sz w:val="32"/>
          <w:szCs w:val="32"/>
        </w:rPr>
        <w:t>rezistorů</w:t>
      </w:r>
      <w:r w:rsidR="000F0A4A">
        <w:rPr>
          <w:sz w:val="32"/>
          <w:szCs w:val="32"/>
        </w:rPr>
        <w:t>_příklady_1_pl</w:t>
      </w:r>
      <w:r w:rsidR="000C3472" w:rsidRPr="000C3472">
        <w:rPr>
          <w:sz w:val="32"/>
          <w:szCs w:val="32"/>
        </w:rPr>
        <w:t>_mz</w:t>
      </w:r>
      <w:r w:rsidR="002714A8">
        <w:rPr>
          <w:sz w:val="32"/>
          <w:szCs w:val="32"/>
        </w:rPr>
        <w:t>3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D8618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Mgr. </w:t>
      </w:r>
      <w:r w:rsidR="000C3472">
        <w:rPr>
          <w:sz w:val="32"/>
          <w:szCs w:val="32"/>
        </w:rPr>
        <w:t>Miroslav Žalud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0F0A4A">
        <w:rPr>
          <w:sz w:val="32"/>
          <w:szCs w:val="32"/>
        </w:rPr>
        <w:t>30</w:t>
      </w:r>
      <w:r w:rsidR="00D86188">
        <w:rPr>
          <w:sz w:val="32"/>
          <w:szCs w:val="32"/>
        </w:rPr>
        <w:t xml:space="preserve">. 8.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B06BC8">
        <w:rPr>
          <w:sz w:val="32"/>
          <w:szCs w:val="32"/>
        </w:rPr>
        <w:t xml:space="preserve"> </w:t>
      </w:r>
      <w:r w:rsidR="000F0A4A">
        <w:rPr>
          <w:sz w:val="32"/>
          <w:szCs w:val="32"/>
        </w:rPr>
        <w:t>osmý a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>:</w:t>
      </w:r>
      <w:r w:rsidR="00D86188">
        <w:rPr>
          <w:sz w:val="32"/>
          <w:szCs w:val="32"/>
        </w:rPr>
        <w:t xml:space="preserve"> </w:t>
      </w:r>
      <w:r w:rsidR="000F0A4A">
        <w:rPr>
          <w:sz w:val="32"/>
          <w:szCs w:val="32"/>
        </w:rPr>
        <w:t>Fyzika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0F0A4A">
        <w:rPr>
          <w:sz w:val="32"/>
          <w:szCs w:val="32"/>
        </w:rPr>
        <w:t>Ohmův zákon, odpor, proud, napětí, vzorec</w:t>
      </w:r>
      <w:r w:rsidR="003C0F4A">
        <w:rPr>
          <w:sz w:val="32"/>
          <w:szCs w:val="32"/>
        </w:rPr>
        <w:t>, rezistor</w:t>
      </w:r>
      <w:r w:rsidR="00E63C60">
        <w:rPr>
          <w:sz w:val="32"/>
          <w:szCs w:val="32"/>
        </w:rPr>
        <w:t>, sériové zapojení, paralelní zapojení</w:t>
      </w:r>
    </w:p>
    <w:p w:rsidR="00236CBF" w:rsidRDefault="00C9413B" w:rsidP="00236CBF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0C3472">
        <w:rPr>
          <w:sz w:val="32"/>
          <w:szCs w:val="32"/>
        </w:rPr>
        <w:t> </w:t>
      </w:r>
      <w:r w:rsidR="00236CBF">
        <w:rPr>
          <w:sz w:val="32"/>
          <w:szCs w:val="32"/>
        </w:rPr>
        <w:t>procvičení</w:t>
      </w:r>
      <w:r w:rsidR="000C3472">
        <w:rPr>
          <w:sz w:val="32"/>
          <w:szCs w:val="32"/>
        </w:rPr>
        <w:t xml:space="preserve"> pojmů z</w:t>
      </w:r>
      <w:r w:rsidR="000F0A4A">
        <w:rPr>
          <w:sz w:val="32"/>
          <w:szCs w:val="32"/>
        </w:rPr>
        <w:t> kapitoly Ohmův zákon</w:t>
      </w:r>
      <w:r w:rsidR="00037AC8">
        <w:rPr>
          <w:sz w:val="32"/>
          <w:szCs w:val="32"/>
        </w:rPr>
        <w:t>, paralelní a sériové zapojení rezistorů</w:t>
      </w:r>
      <w:r w:rsidR="000F0A4A">
        <w:rPr>
          <w:sz w:val="32"/>
          <w:szCs w:val="32"/>
        </w:rPr>
        <w:t>. Dá se použít jako desetiminutovka</w:t>
      </w:r>
      <w:r w:rsidR="007A1A51">
        <w:rPr>
          <w:sz w:val="32"/>
          <w:szCs w:val="32"/>
        </w:rPr>
        <w:t>.</w:t>
      </w:r>
    </w:p>
    <w:p w:rsidR="002D132B" w:rsidRPr="002D3E82" w:rsidRDefault="00236CBF" w:rsidP="002D3E82">
      <w:pPr>
        <w:pStyle w:val="Odstavecseseznamem"/>
        <w:spacing w:after="1200"/>
        <w:rPr>
          <w:sz w:val="24"/>
          <w:szCs w:val="24"/>
        </w:rPr>
      </w:pPr>
      <w:r w:rsidRPr="00075C3E">
        <w:rPr>
          <w:sz w:val="32"/>
          <w:szCs w:val="32"/>
        </w:rPr>
        <w:br w:type="page"/>
      </w:r>
      <w:r w:rsidR="002D132B" w:rsidRPr="002D3E82">
        <w:rPr>
          <w:sz w:val="24"/>
          <w:szCs w:val="24"/>
        </w:rPr>
        <w:lastRenderedPageBreak/>
        <w:t xml:space="preserve">V obvodu jsou zapojeny dva rezistory. První rezistor má odpor </w:t>
      </w:r>
      <w:r w:rsidR="002D132B" w:rsidRPr="002D3E82">
        <w:rPr>
          <w:b/>
          <w:i/>
          <w:sz w:val="24"/>
          <w:szCs w:val="24"/>
        </w:rPr>
        <w:t>R</w:t>
      </w:r>
      <w:r w:rsidR="002D132B" w:rsidRPr="002D3E82">
        <w:rPr>
          <w:b/>
          <w:i/>
          <w:sz w:val="24"/>
          <w:szCs w:val="24"/>
          <w:vertAlign w:val="subscript"/>
        </w:rPr>
        <w:t>1</w:t>
      </w:r>
      <w:r w:rsidR="002D132B" w:rsidRPr="002D3E82">
        <w:rPr>
          <w:sz w:val="24"/>
          <w:szCs w:val="24"/>
        </w:rPr>
        <w:t xml:space="preserve">=200Ω a druhý rezistor má odpor </w:t>
      </w:r>
      <w:r w:rsidR="002D132B" w:rsidRPr="002D3E82">
        <w:rPr>
          <w:b/>
          <w:i/>
          <w:sz w:val="24"/>
          <w:szCs w:val="24"/>
        </w:rPr>
        <w:t>R</w:t>
      </w:r>
      <w:r w:rsidR="002D132B" w:rsidRPr="002D3E82">
        <w:rPr>
          <w:b/>
          <w:i/>
          <w:sz w:val="24"/>
          <w:szCs w:val="24"/>
          <w:vertAlign w:val="subscript"/>
        </w:rPr>
        <w:t>2</w:t>
      </w:r>
      <w:r w:rsidR="002D132B" w:rsidRPr="002D3E82">
        <w:rPr>
          <w:sz w:val="24"/>
          <w:szCs w:val="24"/>
        </w:rPr>
        <w:t xml:space="preserve">=600Ω. Mezi svorkami prvního rezistoru jsme voltmetrem změřili napětí </w:t>
      </w:r>
      <w:r w:rsidR="000A354E" w:rsidRPr="002D3E82">
        <w:rPr>
          <w:sz w:val="24"/>
          <w:szCs w:val="24"/>
        </w:rPr>
        <w:t>U</w:t>
      </w:r>
      <w:r w:rsidR="000A354E" w:rsidRPr="002D3E82">
        <w:rPr>
          <w:sz w:val="24"/>
          <w:szCs w:val="24"/>
          <w:vertAlign w:val="subscript"/>
        </w:rPr>
        <w:t>1</w:t>
      </w:r>
      <w:r w:rsidR="000A354E" w:rsidRPr="002D3E82">
        <w:rPr>
          <w:sz w:val="24"/>
          <w:szCs w:val="24"/>
        </w:rPr>
        <w:t>=</w:t>
      </w:r>
      <w:r w:rsidR="002D132B" w:rsidRPr="002D3E82">
        <w:rPr>
          <w:sz w:val="24"/>
          <w:szCs w:val="24"/>
        </w:rPr>
        <w:t>3</w:t>
      </w:r>
      <w:r w:rsidR="000A354E" w:rsidRPr="002D3E82">
        <w:rPr>
          <w:sz w:val="24"/>
          <w:szCs w:val="24"/>
        </w:rPr>
        <w:t xml:space="preserve"> </w:t>
      </w:r>
      <w:r w:rsidR="002D132B" w:rsidRPr="002D3E82">
        <w:rPr>
          <w:sz w:val="24"/>
          <w:szCs w:val="24"/>
        </w:rPr>
        <w:t>V</w:t>
      </w:r>
      <w:r w:rsidR="000A354E" w:rsidRPr="002D3E82">
        <w:rPr>
          <w:sz w:val="24"/>
          <w:szCs w:val="24"/>
        </w:rPr>
        <w:t>olty</w:t>
      </w:r>
      <w:r w:rsidR="002D132B" w:rsidRPr="002D3E82">
        <w:rPr>
          <w:sz w:val="24"/>
          <w:szCs w:val="24"/>
        </w:rPr>
        <w:t>.</w:t>
      </w:r>
    </w:p>
    <w:p w:rsidR="002D132B" w:rsidRPr="002D3E82" w:rsidRDefault="00E63C60" w:rsidP="000A354E">
      <w:pPr>
        <w:pStyle w:val="Odstavecseseznamem"/>
        <w:numPr>
          <w:ilvl w:val="0"/>
          <w:numId w:val="4"/>
        </w:numPr>
        <w:spacing w:after="0"/>
        <w:ind w:left="1134" w:hanging="357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0FEC0C" wp14:editId="7BDF5169">
                <wp:simplePos x="0" y="0"/>
                <wp:positionH relativeFrom="column">
                  <wp:posOffset>269875</wp:posOffset>
                </wp:positionH>
                <wp:positionV relativeFrom="paragraph">
                  <wp:posOffset>-738505</wp:posOffset>
                </wp:positionV>
                <wp:extent cx="4524375" cy="1647825"/>
                <wp:effectExtent l="0" t="0" r="28575" b="2857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4375" cy="16478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26" style="position:absolute;margin-left:21.25pt;margin-top:-58.15pt;width:356.25pt;height:129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" filled="f" strokecolor="#243f60 [1604]" strokeweight="2pt"/>
            </w:pict>
          </mc:Fallback>
        </mc:AlternateContent>
      </w:r>
      <w:r w:rsidR="002D132B" w:rsidRPr="002D3E82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1432D2B" wp14:editId="4928A68F">
            <wp:simplePos x="675640" y="906145"/>
            <wp:positionH relativeFrom="margin">
              <wp:align>right</wp:align>
            </wp:positionH>
            <wp:positionV relativeFrom="margin">
              <wp:align>top</wp:align>
            </wp:positionV>
            <wp:extent cx="2226310" cy="1685290"/>
            <wp:effectExtent l="0" t="0" r="2540" b="0"/>
            <wp:wrapSquare wrapText="bothSides"/>
            <wp:docPr id="3" name="Obrázek 3" descr="E:\DUMY\obvody\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UMY\obvody\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070" cy="1688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132B" w:rsidRPr="002D3E82">
        <w:rPr>
          <w:sz w:val="24"/>
          <w:szCs w:val="24"/>
        </w:rPr>
        <w:t>O jaký druh zapojení rezistorů se jedná?</w:t>
      </w:r>
    </w:p>
    <w:p w:rsidR="002D132B" w:rsidRPr="002D3E82" w:rsidRDefault="002D132B" w:rsidP="000A354E">
      <w:pPr>
        <w:pStyle w:val="Odstavecseseznamem"/>
        <w:numPr>
          <w:ilvl w:val="0"/>
          <w:numId w:val="4"/>
        </w:numPr>
        <w:spacing w:after="0"/>
        <w:ind w:left="1134" w:hanging="357"/>
        <w:rPr>
          <w:sz w:val="24"/>
          <w:szCs w:val="24"/>
        </w:rPr>
      </w:pPr>
      <w:r w:rsidRPr="002D3E82">
        <w:rPr>
          <w:sz w:val="24"/>
          <w:szCs w:val="24"/>
        </w:rPr>
        <w:t xml:space="preserve">Jaký proud </w:t>
      </w:r>
      <w:r w:rsidR="000A354E" w:rsidRPr="002D3E82">
        <w:rPr>
          <w:b/>
          <w:i/>
          <w:sz w:val="24"/>
          <w:szCs w:val="24"/>
        </w:rPr>
        <w:t>I</w:t>
      </w:r>
      <w:r w:rsidR="000A354E" w:rsidRPr="002D3E82">
        <w:rPr>
          <w:sz w:val="24"/>
          <w:szCs w:val="24"/>
        </w:rPr>
        <w:t xml:space="preserve"> </w:t>
      </w:r>
      <w:r w:rsidRPr="002D3E82">
        <w:rPr>
          <w:sz w:val="24"/>
          <w:szCs w:val="24"/>
        </w:rPr>
        <w:t>prochází elektrickým obvodem?</w:t>
      </w:r>
    </w:p>
    <w:p w:rsidR="002D132B" w:rsidRPr="002D3E82" w:rsidRDefault="002D132B" w:rsidP="000A354E">
      <w:pPr>
        <w:pStyle w:val="Odstavecseseznamem"/>
        <w:numPr>
          <w:ilvl w:val="0"/>
          <w:numId w:val="4"/>
        </w:numPr>
        <w:spacing w:after="0"/>
        <w:ind w:left="1134" w:hanging="357"/>
        <w:rPr>
          <w:sz w:val="24"/>
          <w:szCs w:val="24"/>
        </w:rPr>
      </w:pPr>
      <w:r w:rsidRPr="002D3E82">
        <w:rPr>
          <w:sz w:val="24"/>
          <w:szCs w:val="24"/>
        </w:rPr>
        <w:t xml:space="preserve">Jaké napětí </w:t>
      </w:r>
      <w:r w:rsidR="000A354E" w:rsidRPr="002D3E82">
        <w:rPr>
          <w:sz w:val="24"/>
          <w:szCs w:val="24"/>
        </w:rPr>
        <w:t>U</w:t>
      </w:r>
      <w:r w:rsidR="000A354E" w:rsidRPr="002D3E82">
        <w:rPr>
          <w:sz w:val="24"/>
          <w:szCs w:val="24"/>
          <w:vertAlign w:val="subscript"/>
        </w:rPr>
        <w:t xml:space="preserve">2 </w:t>
      </w:r>
      <w:r w:rsidRPr="002D3E82">
        <w:rPr>
          <w:sz w:val="24"/>
          <w:szCs w:val="24"/>
        </w:rPr>
        <w:t>je mezi svorkami</w:t>
      </w:r>
      <w:r w:rsidR="000A354E" w:rsidRPr="002D3E82">
        <w:rPr>
          <w:sz w:val="24"/>
          <w:szCs w:val="24"/>
        </w:rPr>
        <w:t xml:space="preserve"> druhého</w:t>
      </w:r>
      <w:r w:rsidRPr="002D3E82">
        <w:rPr>
          <w:sz w:val="24"/>
          <w:szCs w:val="24"/>
        </w:rPr>
        <w:t xml:space="preserve"> rezistoru?</w:t>
      </w:r>
    </w:p>
    <w:p w:rsidR="000A354E" w:rsidRPr="002D3E82" w:rsidRDefault="00E63C60" w:rsidP="002D3E82">
      <w:pPr>
        <w:pStyle w:val="Odstavecseseznamem"/>
        <w:numPr>
          <w:ilvl w:val="0"/>
          <w:numId w:val="4"/>
        </w:numPr>
        <w:spacing w:after="4200"/>
        <w:ind w:left="1134" w:hanging="357"/>
        <w:contextualSpacing w:val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023149" wp14:editId="0F29865A">
                <wp:simplePos x="0" y="0"/>
                <wp:positionH relativeFrom="column">
                  <wp:posOffset>269875</wp:posOffset>
                </wp:positionH>
                <wp:positionV relativeFrom="paragraph">
                  <wp:posOffset>2839085</wp:posOffset>
                </wp:positionV>
                <wp:extent cx="4524375" cy="1647825"/>
                <wp:effectExtent l="0" t="0" r="28575" b="2857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4375" cy="16478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26" style="position:absolute;margin-left:21.25pt;margin-top:223.55pt;width:356.25pt;height:129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" filled="f" strokecolor="#243f60 [1604]" strokeweight="2pt"/>
            </w:pict>
          </mc:Fallback>
        </mc:AlternateContent>
      </w:r>
      <w:r w:rsidR="002D3E82" w:rsidRPr="002D3E82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2AAA815" wp14:editId="07FEEF58">
            <wp:simplePos x="0" y="0"/>
            <wp:positionH relativeFrom="margin">
              <wp:posOffset>5113020</wp:posOffset>
            </wp:positionH>
            <wp:positionV relativeFrom="margin">
              <wp:posOffset>4041140</wp:posOffset>
            </wp:positionV>
            <wp:extent cx="1995805" cy="1932305"/>
            <wp:effectExtent l="0" t="0" r="4445" b="0"/>
            <wp:wrapSquare wrapText="bothSides"/>
            <wp:docPr id="4" name="Obrázek 4" descr="E:\DUMY\obvody\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UMY\obvody\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05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354E" w:rsidRPr="002D3E82">
        <w:rPr>
          <w:sz w:val="24"/>
          <w:szCs w:val="24"/>
        </w:rPr>
        <w:t xml:space="preserve">Jaký je výsledný odpor </w:t>
      </w:r>
      <w:r w:rsidR="000A354E" w:rsidRPr="002D3E82">
        <w:rPr>
          <w:b/>
          <w:i/>
          <w:sz w:val="24"/>
          <w:szCs w:val="24"/>
        </w:rPr>
        <w:t>R</w:t>
      </w:r>
      <w:r w:rsidR="000A354E" w:rsidRPr="002D3E82">
        <w:rPr>
          <w:sz w:val="24"/>
          <w:szCs w:val="24"/>
        </w:rPr>
        <w:t xml:space="preserve"> rezistorů v obvodu?</w:t>
      </w:r>
    </w:p>
    <w:p w:rsidR="002D3E82" w:rsidRPr="002D3E82" w:rsidRDefault="002D3E82" w:rsidP="002D3E82">
      <w:pPr>
        <w:pStyle w:val="Odstavecseseznamem"/>
        <w:spacing w:after="0"/>
        <w:rPr>
          <w:sz w:val="24"/>
          <w:szCs w:val="24"/>
        </w:rPr>
      </w:pPr>
      <w:r w:rsidRPr="002D3E82">
        <w:rPr>
          <w:sz w:val="24"/>
          <w:szCs w:val="24"/>
        </w:rPr>
        <w:t>Prohlédni si zapojení elektrického obvodu</w:t>
      </w:r>
    </w:p>
    <w:p w:rsidR="002D3E82" w:rsidRPr="002D3E82" w:rsidRDefault="002D3E82" w:rsidP="002D3E82">
      <w:pPr>
        <w:pStyle w:val="Odstavecseseznamem"/>
        <w:numPr>
          <w:ilvl w:val="0"/>
          <w:numId w:val="7"/>
        </w:numPr>
        <w:spacing w:after="0"/>
        <w:ind w:left="1134"/>
        <w:rPr>
          <w:sz w:val="24"/>
          <w:szCs w:val="24"/>
        </w:rPr>
      </w:pPr>
      <w:r w:rsidRPr="002D3E82">
        <w:rPr>
          <w:sz w:val="24"/>
          <w:szCs w:val="24"/>
        </w:rPr>
        <w:t>Vypiš všechny známé fyzikální veličiny.</w:t>
      </w:r>
    </w:p>
    <w:p w:rsidR="002D3E82" w:rsidRPr="002D3E82" w:rsidRDefault="002D3E82" w:rsidP="002D3E82">
      <w:pPr>
        <w:pStyle w:val="Odstavecseseznamem"/>
        <w:numPr>
          <w:ilvl w:val="0"/>
          <w:numId w:val="7"/>
        </w:numPr>
        <w:spacing w:after="0"/>
        <w:ind w:left="1134"/>
        <w:rPr>
          <w:sz w:val="24"/>
          <w:szCs w:val="24"/>
        </w:rPr>
      </w:pPr>
      <w:r w:rsidRPr="002D3E82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4B605A6" wp14:editId="16038C45">
            <wp:simplePos x="675640" y="906145"/>
            <wp:positionH relativeFrom="margin">
              <wp:align>right</wp:align>
            </wp:positionH>
            <wp:positionV relativeFrom="margin">
              <wp:align>top</wp:align>
            </wp:positionV>
            <wp:extent cx="2226310" cy="1685290"/>
            <wp:effectExtent l="0" t="0" r="2540" b="0"/>
            <wp:wrapSquare wrapText="bothSides"/>
            <wp:docPr id="5" name="Obrázek 5" descr="E:\DUMY\obvody\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UMY\obvody\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070" cy="1688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3E82">
        <w:rPr>
          <w:sz w:val="24"/>
          <w:szCs w:val="24"/>
        </w:rPr>
        <w:t>O jaký druh zapojení rezistorů se jedná?</w:t>
      </w:r>
    </w:p>
    <w:p w:rsidR="002D3E82" w:rsidRDefault="002D3E82" w:rsidP="002D3E82">
      <w:pPr>
        <w:pStyle w:val="Odstavecseseznamem"/>
        <w:numPr>
          <w:ilvl w:val="0"/>
          <w:numId w:val="4"/>
        </w:numPr>
        <w:spacing w:after="0"/>
        <w:ind w:left="1134" w:hanging="357"/>
        <w:rPr>
          <w:sz w:val="24"/>
          <w:szCs w:val="24"/>
        </w:rPr>
      </w:pPr>
      <w:r w:rsidRPr="002D3E82">
        <w:rPr>
          <w:sz w:val="24"/>
          <w:szCs w:val="24"/>
        </w:rPr>
        <w:t xml:space="preserve">Jaký proud </w:t>
      </w:r>
      <w:r w:rsidRPr="002D3E82">
        <w:rPr>
          <w:b/>
          <w:i/>
          <w:sz w:val="24"/>
          <w:szCs w:val="24"/>
        </w:rPr>
        <w:t>I</w:t>
      </w:r>
      <w:r w:rsidRPr="002D3E82">
        <w:rPr>
          <w:sz w:val="24"/>
          <w:szCs w:val="24"/>
        </w:rPr>
        <w:t xml:space="preserve"> prochází</w:t>
      </w:r>
      <w:r>
        <w:rPr>
          <w:sz w:val="24"/>
          <w:szCs w:val="24"/>
        </w:rPr>
        <w:t xml:space="preserve"> nerozvětvenou částí </w:t>
      </w:r>
      <w:r w:rsidRPr="002D3E82">
        <w:rPr>
          <w:sz w:val="24"/>
          <w:szCs w:val="24"/>
        </w:rPr>
        <w:t>elektrick</w:t>
      </w:r>
      <w:r>
        <w:rPr>
          <w:sz w:val="24"/>
          <w:szCs w:val="24"/>
        </w:rPr>
        <w:t>ého</w:t>
      </w:r>
      <w:r w:rsidRPr="002D3E82">
        <w:rPr>
          <w:sz w:val="24"/>
          <w:szCs w:val="24"/>
        </w:rPr>
        <w:t xml:space="preserve"> obvod</w:t>
      </w:r>
      <w:r>
        <w:rPr>
          <w:sz w:val="24"/>
          <w:szCs w:val="24"/>
        </w:rPr>
        <w:t>u</w:t>
      </w:r>
      <w:r w:rsidRPr="002D3E82">
        <w:rPr>
          <w:sz w:val="24"/>
          <w:szCs w:val="24"/>
        </w:rPr>
        <w:t>?</w:t>
      </w:r>
    </w:p>
    <w:p w:rsidR="002D3E82" w:rsidRPr="002D3E82" w:rsidRDefault="002D3E82" w:rsidP="002D3E82">
      <w:pPr>
        <w:pStyle w:val="Odstavecseseznamem"/>
        <w:numPr>
          <w:ilvl w:val="0"/>
          <w:numId w:val="4"/>
        </w:numPr>
        <w:spacing w:after="0"/>
        <w:ind w:left="1134" w:hanging="357"/>
        <w:rPr>
          <w:sz w:val="24"/>
          <w:szCs w:val="24"/>
        </w:rPr>
      </w:pPr>
      <w:r w:rsidRPr="002D3E82">
        <w:rPr>
          <w:sz w:val="24"/>
          <w:szCs w:val="24"/>
        </w:rPr>
        <w:t xml:space="preserve">Jaký proud </w:t>
      </w:r>
      <w:r w:rsidRPr="002D3E82">
        <w:rPr>
          <w:b/>
          <w:i/>
          <w:sz w:val="24"/>
          <w:szCs w:val="24"/>
        </w:rPr>
        <w:t>I</w:t>
      </w:r>
      <w:r w:rsidRPr="002D3E82">
        <w:rPr>
          <w:b/>
          <w:i/>
          <w:sz w:val="24"/>
          <w:szCs w:val="24"/>
          <w:vertAlign w:val="subscript"/>
        </w:rPr>
        <w:t>1</w:t>
      </w:r>
      <w:r w:rsidRPr="002D3E82">
        <w:rPr>
          <w:sz w:val="24"/>
          <w:szCs w:val="24"/>
        </w:rPr>
        <w:t xml:space="preserve"> prochází</w:t>
      </w:r>
      <w:r>
        <w:rPr>
          <w:sz w:val="24"/>
          <w:szCs w:val="24"/>
        </w:rPr>
        <w:t xml:space="preserve"> rozvětvenou částí </w:t>
      </w:r>
      <w:r w:rsidRPr="002D3E82">
        <w:rPr>
          <w:sz w:val="24"/>
          <w:szCs w:val="24"/>
        </w:rPr>
        <w:t>elektrick</w:t>
      </w:r>
      <w:r>
        <w:rPr>
          <w:sz w:val="24"/>
          <w:szCs w:val="24"/>
        </w:rPr>
        <w:t>ého</w:t>
      </w:r>
      <w:r w:rsidRPr="002D3E82">
        <w:rPr>
          <w:sz w:val="24"/>
          <w:szCs w:val="24"/>
        </w:rPr>
        <w:t xml:space="preserve"> obvod</w:t>
      </w:r>
      <w:r>
        <w:rPr>
          <w:sz w:val="24"/>
          <w:szCs w:val="24"/>
        </w:rPr>
        <w:t>u?</w:t>
      </w:r>
    </w:p>
    <w:p w:rsidR="002D3E82" w:rsidRPr="002D3E82" w:rsidRDefault="002D3E82" w:rsidP="002D3E82">
      <w:pPr>
        <w:pStyle w:val="Odstavecseseznamem"/>
        <w:numPr>
          <w:ilvl w:val="0"/>
          <w:numId w:val="4"/>
        </w:numPr>
        <w:spacing w:after="0"/>
        <w:ind w:left="1134" w:hanging="357"/>
        <w:rPr>
          <w:sz w:val="24"/>
          <w:szCs w:val="24"/>
        </w:rPr>
      </w:pPr>
      <w:r w:rsidRPr="002D3E82">
        <w:rPr>
          <w:sz w:val="24"/>
          <w:szCs w:val="24"/>
        </w:rPr>
        <w:t xml:space="preserve">Jaký proud </w:t>
      </w:r>
      <w:r w:rsidRPr="002D3E82">
        <w:rPr>
          <w:b/>
          <w:i/>
          <w:sz w:val="24"/>
          <w:szCs w:val="24"/>
        </w:rPr>
        <w:t>I</w:t>
      </w:r>
      <w:r>
        <w:rPr>
          <w:b/>
          <w:i/>
          <w:sz w:val="24"/>
          <w:szCs w:val="24"/>
          <w:vertAlign w:val="subscript"/>
        </w:rPr>
        <w:t>2</w:t>
      </w:r>
      <w:r w:rsidRPr="002D3E82">
        <w:rPr>
          <w:sz w:val="24"/>
          <w:szCs w:val="24"/>
        </w:rPr>
        <w:t xml:space="preserve"> prochází</w:t>
      </w:r>
      <w:r>
        <w:rPr>
          <w:sz w:val="24"/>
          <w:szCs w:val="24"/>
        </w:rPr>
        <w:t xml:space="preserve"> rozvětvenou částí </w:t>
      </w:r>
      <w:r w:rsidRPr="002D3E82">
        <w:rPr>
          <w:sz w:val="24"/>
          <w:szCs w:val="24"/>
        </w:rPr>
        <w:t>elektrick</w:t>
      </w:r>
      <w:r>
        <w:rPr>
          <w:sz w:val="24"/>
          <w:szCs w:val="24"/>
        </w:rPr>
        <w:t>ého</w:t>
      </w:r>
      <w:r w:rsidRPr="002D3E82">
        <w:rPr>
          <w:sz w:val="24"/>
          <w:szCs w:val="24"/>
        </w:rPr>
        <w:t xml:space="preserve"> obvod</w:t>
      </w:r>
      <w:r>
        <w:rPr>
          <w:sz w:val="24"/>
          <w:szCs w:val="24"/>
        </w:rPr>
        <w:t>u?</w:t>
      </w:r>
    </w:p>
    <w:p w:rsidR="0097766A" w:rsidRPr="002D3E82" w:rsidRDefault="002D3E82" w:rsidP="002D3E82">
      <w:pPr>
        <w:pStyle w:val="Odstavecseseznamem"/>
        <w:numPr>
          <w:ilvl w:val="0"/>
          <w:numId w:val="4"/>
        </w:numPr>
        <w:spacing w:before="600" w:after="1200"/>
        <w:ind w:left="1134" w:hanging="357"/>
        <w:rPr>
          <w:sz w:val="24"/>
          <w:szCs w:val="24"/>
        </w:rPr>
      </w:pPr>
      <w:r w:rsidRPr="002D3E82">
        <w:rPr>
          <w:sz w:val="24"/>
          <w:szCs w:val="24"/>
        </w:rPr>
        <w:t xml:space="preserve">Jaký je výsledný odpor </w:t>
      </w:r>
      <w:r w:rsidRPr="002D3E82">
        <w:rPr>
          <w:b/>
          <w:i/>
          <w:sz w:val="24"/>
          <w:szCs w:val="24"/>
        </w:rPr>
        <w:t>R</w:t>
      </w:r>
      <w:r w:rsidRPr="002D3E82">
        <w:rPr>
          <w:sz w:val="24"/>
          <w:szCs w:val="24"/>
        </w:rPr>
        <w:t xml:space="preserve"> rezistorů v o</w:t>
      </w:r>
      <w:bookmarkStart w:id="0" w:name="_GoBack"/>
      <w:bookmarkEnd w:id="0"/>
      <w:r w:rsidRPr="002D3E82">
        <w:rPr>
          <w:sz w:val="24"/>
          <w:szCs w:val="24"/>
        </w:rPr>
        <w:t>bvodu?</w:t>
      </w:r>
    </w:p>
    <w:sectPr w:rsidR="0097766A" w:rsidRPr="002D3E82" w:rsidSect="005A0097">
      <w:headerReference w:type="default" r:id="rId11"/>
      <w:footerReference w:type="default" r:id="rId12"/>
      <w:footerReference w:type="first" r:id="rId13"/>
      <w:pgSz w:w="11906" w:h="16838"/>
      <w:pgMar w:top="340" w:right="340" w:bottom="340" w:left="3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4A8" w:rsidRDefault="002714A8" w:rsidP="00C9413B">
      <w:pPr>
        <w:spacing w:after="0" w:line="240" w:lineRule="auto"/>
      </w:pPr>
      <w:r>
        <w:separator/>
      </w:r>
    </w:p>
  </w:endnote>
  <w:endnote w:type="continuationSeparator" w:id="0">
    <w:p w:rsidR="002714A8" w:rsidRDefault="002714A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CD8" w:rsidRPr="00F53D93" w:rsidRDefault="004F3398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4EE7CAAB" wp14:editId="2D56D4EB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6CD8" w:rsidRPr="00F53D93">
      <w:rPr>
        <w:rFonts w:cs="Calibri"/>
        <w:i/>
        <w:sz w:val="16"/>
        <w:szCs w:val="16"/>
      </w:rPr>
      <w:t>Autorem materiálu a všech jeho částí,</w:t>
    </w:r>
    <w:r w:rsidR="005E6CD8" w:rsidRPr="00F53D93">
      <w:rPr>
        <w:rFonts w:cs="Calibri"/>
        <w:sz w:val="16"/>
        <w:szCs w:val="16"/>
      </w:rPr>
      <w:t xml:space="preserve"> </w:t>
    </w:r>
    <w:r w:rsidR="005E6CD8" w:rsidRPr="00F53D93">
      <w:rPr>
        <w:rFonts w:cs="Calibri"/>
        <w:i/>
        <w:sz w:val="16"/>
        <w:szCs w:val="16"/>
      </w:rPr>
      <w:t>není-li uvedeno jinak, je Mgr.</w:t>
    </w:r>
    <w:r w:rsidR="00B06BC8">
      <w:rPr>
        <w:rFonts w:cs="Calibri"/>
        <w:i/>
        <w:sz w:val="16"/>
        <w:szCs w:val="16"/>
      </w:rPr>
      <w:t xml:space="preserve"> </w:t>
    </w:r>
    <w:r w:rsidR="00236CBF" w:rsidRPr="00236CBF">
      <w:rPr>
        <w:rFonts w:cs="Calibri"/>
        <w:i/>
        <w:sz w:val="16"/>
        <w:szCs w:val="16"/>
      </w:rPr>
      <w:t>Miroslav Žalud</w:t>
    </w:r>
    <w:r w:rsidR="00B06BC8">
      <w:rPr>
        <w:rFonts w:cs="Calibri"/>
        <w:i/>
        <w:sz w:val="16"/>
        <w:szCs w:val="16"/>
      </w:rPr>
      <w:t>.</w:t>
    </w:r>
  </w:p>
  <w:p w:rsidR="005E6CD8" w:rsidRDefault="005E6CD8" w:rsidP="00F52BC0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97" w:rsidRPr="00F53D93" w:rsidRDefault="004F3398" w:rsidP="005A0097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7330A31" wp14:editId="7C1AFD4C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0097" w:rsidRPr="00F53D93">
      <w:rPr>
        <w:rFonts w:cs="Calibri"/>
        <w:i/>
        <w:sz w:val="16"/>
        <w:szCs w:val="16"/>
      </w:rPr>
      <w:t>Autorem materiálu a všech jeho částí,</w:t>
    </w:r>
    <w:r w:rsidR="005A0097" w:rsidRPr="00F53D93">
      <w:rPr>
        <w:rFonts w:cs="Calibri"/>
        <w:sz w:val="16"/>
        <w:szCs w:val="16"/>
      </w:rPr>
      <w:t xml:space="preserve"> </w:t>
    </w:r>
    <w:r w:rsidR="005A0097" w:rsidRPr="00F53D93">
      <w:rPr>
        <w:rFonts w:cs="Calibri"/>
        <w:i/>
        <w:sz w:val="16"/>
        <w:szCs w:val="16"/>
      </w:rPr>
      <w:t>není-li uvedeno jinak, je Mgr.</w:t>
    </w:r>
    <w:r w:rsidR="005A0097">
      <w:rPr>
        <w:rFonts w:cs="Calibri"/>
        <w:i/>
        <w:sz w:val="16"/>
        <w:szCs w:val="16"/>
      </w:rPr>
      <w:t xml:space="preserve"> </w:t>
    </w:r>
    <w:r w:rsidR="000C3472">
      <w:rPr>
        <w:rFonts w:cs="Calibri"/>
        <w:i/>
        <w:sz w:val="16"/>
        <w:szCs w:val="16"/>
      </w:rPr>
      <w:t>Miroslav Žalud</w:t>
    </w:r>
    <w:r w:rsidR="005A0097">
      <w:rPr>
        <w:rFonts w:cs="Calibri"/>
        <w:i/>
        <w:sz w:val="16"/>
        <w:szCs w:val="16"/>
      </w:rPr>
      <w:t>.</w:t>
    </w:r>
  </w:p>
  <w:p w:rsidR="005A0097" w:rsidRDefault="005A0097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4A8" w:rsidRDefault="002714A8" w:rsidP="00C9413B">
      <w:pPr>
        <w:spacing w:after="0" w:line="240" w:lineRule="auto"/>
      </w:pPr>
      <w:r>
        <w:separator/>
      </w:r>
    </w:p>
  </w:footnote>
  <w:footnote w:type="continuationSeparator" w:id="0">
    <w:p w:rsidR="002714A8" w:rsidRDefault="002714A8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97" w:rsidRDefault="005A0097">
    <w:pPr>
      <w:pStyle w:val="Zhlav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33BE7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9032F"/>
    <w:multiLevelType w:val="hybridMultilevel"/>
    <w:tmpl w:val="946A17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D8E753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702B2"/>
    <w:multiLevelType w:val="hybridMultilevel"/>
    <w:tmpl w:val="3A7E816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D8E753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E6221"/>
    <w:multiLevelType w:val="hybridMultilevel"/>
    <w:tmpl w:val="C3A6585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A0C4707"/>
    <w:multiLevelType w:val="hybridMultilevel"/>
    <w:tmpl w:val="DDBE473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D8E753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F01F48"/>
    <w:multiLevelType w:val="hybridMultilevel"/>
    <w:tmpl w:val="8278A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D8E753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B752D7"/>
    <w:multiLevelType w:val="hybridMultilevel"/>
    <w:tmpl w:val="B3D0D5E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F0C415B"/>
    <w:multiLevelType w:val="hybridMultilevel"/>
    <w:tmpl w:val="08D66B9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4A8"/>
    <w:rsid w:val="00003554"/>
    <w:rsid w:val="00037AC8"/>
    <w:rsid w:val="00075C3E"/>
    <w:rsid w:val="000A354E"/>
    <w:rsid w:val="000C3472"/>
    <w:rsid w:val="000C7A9E"/>
    <w:rsid w:val="000D5DF0"/>
    <w:rsid w:val="000E197F"/>
    <w:rsid w:val="000F0A4A"/>
    <w:rsid w:val="001C75FD"/>
    <w:rsid w:val="002275DF"/>
    <w:rsid w:val="00236CBF"/>
    <w:rsid w:val="00254674"/>
    <w:rsid w:val="0025739F"/>
    <w:rsid w:val="002714A8"/>
    <w:rsid w:val="00292A6D"/>
    <w:rsid w:val="002D132B"/>
    <w:rsid w:val="002D3E82"/>
    <w:rsid w:val="003058C8"/>
    <w:rsid w:val="00342C8C"/>
    <w:rsid w:val="00370104"/>
    <w:rsid w:val="003877B6"/>
    <w:rsid w:val="00396EFF"/>
    <w:rsid w:val="003C0F4A"/>
    <w:rsid w:val="003D42CB"/>
    <w:rsid w:val="00407D81"/>
    <w:rsid w:val="00481B06"/>
    <w:rsid w:val="004D1041"/>
    <w:rsid w:val="004E2427"/>
    <w:rsid w:val="004F3398"/>
    <w:rsid w:val="004F35BB"/>
    <w:rsid w:val="005377E5"/>
    <w:rsid w:val="005919E5"/>
    <w:rsid w:val="00596658"/>
    <w:rsid w:val="005A0097"/>
    <w:rsid w:val="005E6CD8"/>
    <w:rsid w:val="006117F6"/>
    <w:rsid w:val="00680AE4"/>
    <w:rsid w:val="006D2C8F"/>
    <w:rsid w:val="006D7C6F"/>
    <w:rsid w:val="006E375D"/>
    <w:rsid w:val="006F2B49"/>
    <w:rsid w:val="00724413"/>
    <w:rsid w:val="007410AE"/>
    <w:rsid w:val="007A1A51"/>
    <w:rsid w:val="00804A92"/>
    <w:rsid w:val="00833DAD"/>
    <w:rsid w:val="008D0AF2"/>
    <w:rsid w:val="009407D2"/>
    <w:rsid w:val="0094224D"/>
    <w:rsid w:val="009648DD"/>
    <w:rsid w:val="0097766A"/>
    <w:rsid w:val="009E2A39"/>
    <w:rsid w:val="00A23F9E"/>
    <w:rsid w:val="00A46749"/>
    <w:rsid w:val="00A80369"/>
    <w:rsid w:val="00AA28C0"/>
    <w:rsid w:val="00AA56C4"/>
    <w:rsid w:val="00AC0048"/>
    <w:rsid w:val="00AE50FE"/>
    <w:rsid w:val="00B06BC8"/>
    <w:rsid w:val="00B836C9"/>
    <w:rsid w:val="00B841A1"/>
    <w:rsid w:val="00B8506D"/>
    <w:rsid w:val="00B90340"/>
    <w:rsid w:val="00BB2C82"/>
    <w:rsid w:val="00BC1E8F"/>
    <w:rsid w:val="00BE366E"/>
    <w:rsid w:val="00C91352"/>
    <w:rsid w:val="00C9413B"/>
    <w:rsid w:val="00CD005C"/>
    <w:rsid w:val="00D1700F"/>
    <w:rsid w:val="00D86188"/>
    <w:rsid w:val="00DB7E02"/>
    <w:rsid w:val="00E46B1C"/>
    <w:rsid w:val="00E63C60"/>
    <w:rsid w:val="00E7593A"/>
    <w:rsid w:val="00EE0BB3"/>
    <w:rsid w:val="00EE5CD5"/>
    <w:rsid w:val="00F009D5"/>
    <w:rsid w:val="00F33BE7"/>
    <w:rsid w:val="00F52BC0"/>
    <w:rsid w:val="00F53B5A"/>
    <w:rsid w:val="00F53D93"/>
    <w:rsid w:val="00FB3B97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Svtlseznam">
    <w:name w:val="Light List"/>
    <w:basedOn w:val="Normlntabulka"/>
    <w:uiPriority w:val="61"/>
    <w:rsid w:val="0097766A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Svtlseznam">
    <w:name w:val="Light List"/>
    <w:basedOn w:val="Normlntabulka"/>
    <w:uiPriority w:val="61"/>
    <w:rsid w:val="0097766A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UMY\miroslav%20&#382;alud\VY_32_INOVACE_02_Zapojen&#237;%20rezistor&#367;_p&#345;&#237;klady_1_pl_mz3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5CA60-4A65-4BFD-91AD-AA8D54659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VY_32_INOVACE_02_Zapojení rezistorů_příklady_1_pl_mz3</Template>
  <TotalTime>53</TotalTime>
  <Pages>2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1258</CharactersWithSpaces>
  <SharedDoc>false</SharedDoc>
  <HLinks>
    <vt:vector size="6" baseType="variant">
      <vt:variant>
        <vt:i4>7471140</vt:i4>
      </vt:variant>
      <vt:variant>
        <vt:i4>0</vt:i4>
      </vt:variant>
      <vt:variant>
        <vt:i4>0</vt:i4>
      </vt:variant>
      <vt:variant>
        <vt:i4>5</vt:i4>
      </vt:variant>
      <vt:variant>
        <vt:lpwstr>http://www.gdwholesale.com/userimg/17/3597i1/personal-computersgtl-platinum-579.jpg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Miroslav Žalud</dc:creator>
  <cp:lastModifiedBy>Míra</cp:lastModifiedBy>
  <cp:revision>10</cp:revision>
  <cp:lastPrinted>2012-09-16T19:43:00Z</cp:lastPrinted>
  <dcterms:created xsi:type="dcterms:W3CDTF">2012-09-18T18:52:00Z</dcterms:created>
  <dcterms:modified xsi:type="dcterms:W3CDTF">2012-10-17T18:10:00Z</dcterms:modified>
</cp:coreProperties>
</file>