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847" w:rsidRPr="00645606" w:rsidRDefault="005A3847" w:rsidP="00645606">
      <w:pPr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7" type="#_x0000_t75" alt="JPG" style="position:absolute;margin-left:0;margin-top:-4.65pt;width:126pt;height:75.15pt;z-index:251618304;visibility:visible">
            <v:imagedata r:id="rId7" o:title=""/>
          </v:shape>
        </w:pict>
      </w:r>
      <w:r>
        <w:t xml:space="preserve">                                                                </w:t>
      </w:r>
      <w:r w:rsidRPr="00645606">
        <w:rPr>
          <w:rFonts w:ascii="Times New Roman" w:hAnsi="Times New Roman" w:cs="Times New Roman"/>
          <w:b/>
          <w:bCs/>
          <w:sz w:val="28"/>
          <w:szCs w:val="28"/>
        </w:rPr>
        <w:t>Základní  škola a mateřská škola J. A. Komenského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4560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v Novém  Strašecí</w:t>
      </w:r>
      <w:r w:rsidRPr="006456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645606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4560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45606">
        <w:rPr>
          <w:rFonts w:ascii="Times New Roman" w:hAnsi="Times New Roman" w:cs="Times New Roman"/>
          <w:sz w:val="24"/>
          <w:szCs w:val="24"/>
        </w:rPr>
        <w:t>Komenského nám. 209, 271 01 Nové Strašecí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 </w:t>
      </w:r>
      <w:r w:rsidRPr="00645606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</w:t>
      </w:r>
      <w:r w:rsidRPr="00645606">
        <w:rPr>
          <w:rFonts w:ascii="Times New Roman" w:hAnsi="Times New Roman" w:cs="Times New Roman"/>
          <w:snapToGrid w:val="0"/>
          <w:sz w:val="24"/>
          <w:szCs w:val="24"/>
        </w:rPr>
        <w:t xml:space="preserve">   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tel. 311 240 401, 311 240 400, email: zsnovstra@iol.cz  </w:t>
      </w:r>
    </w:p>
    <w:p w:rsidR="005A3847" w:rsidRDefault="005A3847" w:rsidP="00645606">
      <w:pPr>
        <w:ind w:left="360"/>
        <w:rPr>
          <w:sz w:val="28"/>
          <w:szCs w:val="28"/>
        </w:rPr>
      </w:pPr>
    </w:p>
    <w:p w:rsidR="005A3847" w:rsidRDefault="005A3847" w:rsidP="00645606">
      <w:pPr>
        <w:widowControl w:val="0"/>
        <w:rPr>
          <w:snapToGrid w:val="0"/>
        </w:rPr>
      </w:pPr>
      <w:r>
        <w:t xml:space="preserve">                                                                      </w:t>
      </w:r>
    </w:p>
    <w:p w:rsidR="005A3847" w:rsidRPr="000355FD" w:rsidRDefault="005A3847" w:rsidP="00EB03B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0355FD">
        <w:rPr>
          <w:sz w:val="24"/>
          <w:szCs w:val="24"/>
        </w:rPr>
        <w:t>ČÍSLO PROJEKTU: 1.4 OP VK</w:t>
      </w:r>
    </w:p>
    <w:p w:rsidR="005A3847" w:rsidRPr="000355FD" w:rsidRDefault="005A3847" w:rsidP="00EB03B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0355FD">
        <w:rPr>
          <w:sz w:val="24"/>
          <w:szCs w:val="24"/>
        </w:rPr>
        <w:t>NÁZEV: VY_32_INOVACE_</w:t>
      </w:r>
      <w:r>
        <w:rPr>
          <w:sz w:val="24"/>
          <w:szCs w:val="24"/>
        </w:rPr>
        <w:t>19</w:t>
      </w:r>
    </w:p>
    <w:p w:rsidR="005A3847" w:rsidRPr="000355FD" w:rsidRDefault="005A3847" w:rsidP="00EB03B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0355FD">
        <w:rPr>
          <w:sz w:val="24"/>
          <w:szCs w:val="24"/>
        </w:rPr>
        <w:t>AUTOR: Mgr., Bc. Daniela Kalistová</w:t>
      </w:r>
    </w:p>
    <w:p w:rsidR="005A3847" w:rsidRPr="000355FD" w:rsidRDefault="005A3847" w:rsidP="00EB03B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0355FD">
        <w:rPr>
          <w:sz w:val="24"/>
          <w:szCs w:val="24"/>
        </w:rPr>
        <w:t>OBDOBÍ: 2011-12</w:t>
      </w:r>
    </w:p>
    <w:p w:rsidR="005A3847" w:rsidRPr="000355FD" w:rsidRDefault="005A3847" w:rsidP="00EB03B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0355FD">
        <w:rPr>
          <w:sz w:val="24"/>
          <w:szCs w:val="24"/>
        </w:rPr>
        <w:t xml:space="preserve">ROČNÍK: </w:t>
      </w:r>
      <w:r>
        <w:rPr>
          <w:sz w:val="24"/>
          <w:szCs w:val="24"/>
        </w:rPr>
        <w:t>9</w:t>
      </w:r>
    </w:p>
    <w:p w:rsidR="005A3847" w:rsidRPr="000355FD" w:rsidRDefault="005A3847" w:rsidP="00645606">
      <w:pPr>
        <w:spacing w:line="360" w:lineRule="auto"/>
        <w:ind w:left="360"/>
        <w:rPr>
          <w:sz w:val="24"/>
          <w:szCs w:val="24"/>
        </w:rPr>
      </w:pPr>
    </w:p>
    <w:p w:rsidR="005A3847" w:rsidRPr="000355FD" w:rsidRDefault="005A3847" w:rsidP="00EB03B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0355FD">
        <w:rPr>
          <w:sz w:val="24"/>
          <w:szCs w:val="24"/>
        </w:rPr>
        <w:t>VZDĚLÁVACÍ OBLAST: Člověk a příroda</w:t>
      </w:r>
    </w:p>
    <w:p w:rsidR="005A3847" w:rsidRPr="000355FD" w:rsidRDefault="005A3847" w:rsidP="00EB03B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0355FD">
        <w:rPr>
          <w:sz w:val="24"/>
          <w:szCs w:val="24"/>
        </w:rPr>
        <w:t>VZDĚLÁVACÍ OBOR: Fyzika</w:t>
      </w:r>
    </w:p>
    <w:p w:rsidR="005A3847" w:rsidRPr="00EE6357" w:rsidRDefault="005A3847" w:rsidP="00EB03B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0355FD">
        <w:rPr>
          <w:sz w:val="24"/>
          <w:szCs w:val="24"/>
        </w:rPr>
        <w:t xml:space="preserve">TÉMATICKÝ OKRUH: </w:t>
      </w:r>
      <w:r>
        <w:rPr>
          <w:sz w:val="24"/>
          <w:szCs w:val="24"/>
        </w:rPr>
        <w:t>Elektromagnetické a světelné děje</w:t>
      </w:r>
    </w:p>
    <w:p w:rsidR="005A3847" w:rsidRPr="000355FD" w:rsidRDefault="005A3847" w:rsidP="00EB03B7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0355FD">
        <w:rPr>
          <w:sz w:val="24"/>
          <w:szCs w:val="24"/>
        </w:rPr>
        <w:t xml:space="preserve">TÉMA: </w:t>
      </w:r>
      <w:r>
        <w:rPr>
          <w:sz w:val="24"/>
          <w:szCs w:val="24"/>
        </w:rPr>
        <w:t>Rovinná a kulová zrcadla</w:t>
      </w:r>
    </w:p>
    <w:p w:rsidR="005A3847" w:rsidRPr="000355FD" w:rsidRDefault="005A3847" w:rsidP="00645606">
      <w:pPr>
        <w:spacing w:line="360" w:lineRule="auto"/>
        <w:rPr>
          <w:sz w:val="24"/>
          <w:szCs w:val="24"/>
        </w:rPr>
      </w:pPr>
    </w:p>
    <w:p w:rsidR="005A3847" w:rsidRDefault="005A3847" w:rsidP="00EB03B7">
      <w:pPr>
        <w:numPr>
          <w:ilvl w:val="0"/>
          <w:numId w:val="1"/>
        </w:numPr>
        <w:spacing w:after="0" w:line="360" w:lineRule="auto"/>
      </w:pPr>
      <w:r w:rsidRPr="0066490B">
        <w:rPr>
          <w:sz w:val="24"/>
          <w:szCs w:val="24"/>
        </w:rPr>
        <w:t xml:space="preserve">ANOTACE: Pracovní list slouží k zopakování </w:t>
      </w:r>
      <w:r>
        <w:rPr>
          <w:sz w:val="24"/>
          <w:szCs w:val="24"/>
        </w:rPr>
        <w:t>učiva o zrcadlech.</w:t>
      </w:r>
    </w:p>
    <w:p w:rsidR="005A3847" w:rsidRDefault="005A3847" w:rsidP="00645606"/>
    <w:p w:rsidR="005A3847" w:rsidRDefault="005A3847" w:rsidP="00645606"/>
    <w:p w:rsidR="005A3847" w:rsidRDefault="005A3847" w:rsidP="00645606"/>
    <w:p w:rsidR="005A3847" w:rsidRDefault="005A3847" w:rsidP="00645606"/>
    <w:p w:rsidR="005A3847" w:rsidRDefault="005A3847" w:rsidP="00645606"/>
    <w:p w:rsidR="005A3847" w:rsidRDefault="005A3847" w:rsidP="00645606"/>
    <w:p w:rsidR="005A3847" w:rsidRDefault="005A3847" w:rsidP="00645606"/>
    <w:p w:rsidR="005A3847" w:rsidRDefault="005A3847" w:rsidP="00645606"/>
    <w:p w:rsidR="005A3847" w:rsidRDefault="005A3847" w:rsidP="00645606"/>
    <w:p w:rsidR="005A3847" w:rsidRDefault="005A3847" w:rsidP="00645606"/>
    <w:p w:rsidR="005A3847" w:rsidRDefault="005A3847" w:rsidP="00645606"/>
    <w:p w:rsidR="005A3847" w:rsidRDefault="005A3847" w:rsidP="00645606"/>
    <w:p w:rsidR="005A3847" w:rsidRPr="005A4E57" w:rsidRDefault="005A3847" w:rsidP="005A4E57">
      <w:pPr>
        <w:jc w:val="center"/>
        <w:rPr>
          <w:b/>
          <w:bCs/>
          <w:sz w:val="28"/>
          <w:szCs w:val="28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349.5pt;margin-top:21.75pt;width:14.25pt;height:12.75pt;z-index:251665408" o:connectortype="straight"/>
        </w:pict>
      </w:r>
      <w:r>
        <w:rPr>
          <w:noProof/>
          <w:lang w:eastAsia="cs-CZ"/>
        </w:rPr>
        <w:pict>
          <v:shape id="_x0000_s1029" type="#_x0000_t32" style="position:absolute;left:0;text-align:left;margin-left:297pt;margin-top:29.25pt;width:80.25pt;height:147.45pt;flip:x;z-index:251635712" o:connectortype="straight" strokecolor="#5a5a5a" strokeweight="6pt"/>
        </w:pict>
      </w:r>
      <w:r w:rsidRPr="005A4E57">
        <w:rPr>
          <w:b/>
          <w:bCs/>
          <w:sz w:val="28"/>
          <w:szCs w:val="28"/>
        </w:rPr>
        <w:t>Rovinná a kulová zrcadla</w:t>
      </w:r>
    </w:p>
    <w:p w:rsidR="005A3847" w:rsidRDefault="005A3847" w:rsidP="00EB03B7">
      <w:pPr>
        <w:pStyle w:val="ListParagraph"/>
        <w:numPr>
          <w:ilvl w:val="0"/>
          <w:numId w:val="2"/>
        </w:numPr>
      </w:pPr>
      <w:r>
        <w:rPr>
          <w:noProof/>
          <w:lang w:eastAsia="cs-CZ"/>
        </w:rPr>
        <w:pict>
          <v:shape id="_x0000_s1030" type="#_x0000_t32" style="position:absolute;left:0;text-align:left;margin-left:342.75pt;margin-top:4.1pt;width:14.25pt;height:12.75pt;z-index:251670528" o:connectortype="straight"/>
        </w:pict>
      </w:r>
      <w:r>
        <w:rPr>
          <w:noProof/>
          <w:lang w:eastAsia="cs-CZ"/>
        </w:rPr>
        <w:pict>
          <v:shape id="_x0000_s1031" type="#_x0000_t32" style="position:absolute;left:0;text-align:left;margin-left:336pt;margin-top:17.6pt;width:14.25pt;height:12.75pt;z-index:251669504" o:connectortype="straight"/>
        </w:pict>
      </w:r>
      <w:r>
        <w:t>Zakresli odražený paprsek od rovinných ploch</w:t>
      </w:r>
    </w:p>
    <w:p w:rsidR="005A3847" w:rsidRDefault="005A3847" w:rsidP="00475150">
      <w:r>
        <w:rPr>
          <w:noProof/>
          <w:lang w:eastAsia="cs-CZ"/>
        </w:rPr>
        <w:pict>
          <v:shape id="_x0000_s1032" type="#_x0000_t32" style="position:absolute;margin-left:321.75pt;margin-top:18.4pt;width:14.25pt;height:12.75pt;z-index:251667456" o:connectortype="straight"/>
        </w:pict>
      </w:r>
      <w:r>
        <w:rPr>
          <w:noProof/>
          <w:lang w:eastAsia="cs-CZ"/>
        </w:rPr>
        <w:pict>
          <v:shape id="_x0000_s1033" type="#_x0000_t32" style="position:absolute;margin-left:330pt;margin-top:4.15pt;width:14.25pt;height:12.75pt;z-index:251668480" o:connectortype="straight"/>
        </w:pict>
      </w:r>
      <w:r>
        <w:rPr>
          <w:noProof/>
          <w:lang w:eastAsia="cs-CZ"/>
        </w:rPr>
        <w:pict>
          <v:shape id="_x0000_s1034" type="#_x0000_t32" style="position:absolute;margin-left:344.25pt;margin-top:7.6pt;width:124.5pt;height:28.5pt;flip:x;z-index:25162240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5" type="#_x0000_t32" style="position:absolute;margin-left:30.75pt;margin-top:30.1pt;width:46.5pt;height:90pt;z-index:25162137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6" type="#_x0000_t32" style="position:absolute;margin-left:30.75pt;margin-top:120.1pt;width:165.75pt;height:0;z-index:251619328" o:connectortype="straight" strokecolor="#5a5a5a" strokeweight="6pt"/>
        </w:pict>
      </w:r>
    </w:p>
    <w:p w:rsidR="005A3847" w:rsidRPr="00475150" w:rsidRDefault="005A3847" w:rsidP="00475150">
      <w:r>
        <w:rPr>
          <w:noProof/>
          <w:lang w:eastAsia="cs-CZ"/>
        </w:rPr>
        <w:pict>
          <v:shape id="_x0000_s1037" type="#_x0000_t32" style="position:absolute;margin-left:307.5pt;margin-top:16.95pt;width:14.25pt;height:12.75pt;z-index:251673600" o:connectortype="straight"/>
        </w:pict>
      </w:r>
      <w:r>
        <w:rPr>
          <w:noProof/>
          <w:lang w:eastAsia="cs-CZ"/>
        </w:rPr>
        <w:pict>
          <v:shape id="_x0000_s1038" type="#_x0000_t32" style="position:absolute;margin-left:315.75pt;margin-top:4.2pt;width:14.25pt;height:12.75pt;z-index:251666432" o:connectortype="straight"/>
        </w:pict>
      </w:r>
    </w:p>
    <w:p w:rsidR="005A3847" w:rsidRPr="00475150" w:rsidRDefault="005A3847" w:rsidP="00475150">
      <w:r>
        <w:rPr>
          <w:noProof/>
          <w:lang w:eastAsia="cs-CZ"/>
        </w:rPr>
        <w:pict>
          <v:shape id="_x0000_s1039" type="#_x0000_t32" style="position:absolute;margin-left:293.25pt;margin-top:17pt;width:14.25pt;height:12.75pt;z-index:251671552" o:connectortype="straight"/>
        </w:pict>
      </w:r>
      <w:r>
        <w:rPr>
          <w:noProof/>
          <w:lang w:eastAsia="cs-CZ"/>
        </w:rPr>
        <w:pict>
          <v:shape id="_x0000_s1040" type="#_x0000_t32" style="position:absolute;margin-left:301.5pt;margin-top:4.25pt;width:14.25pt;height:12.75pt;z-index:251672576" o:connectortype="straight"/>
        </w:pict>
      </w:r>
    </w:p>
    <w:p w:rsidR="005A3847" w:rsidRPr="00475150" w:rsidRDefault="005A3847" w:rsidP="00475150">
      <w:r>
        <w:rPr>
          <w:noProof/>
          <w:lang w:eastAsia="cs-CZ"/>
        </w:rPr>
        <w:pict>
          <v:shape id="_x0000_s1041" type="#_x0000_t32" style="position:absolute;margin-left:279pt;margin-top:17.1pt;width:14.25pt;height:12.75pt;z-index:251674624" o:connectortype="straight"/>
        </w:pict>
      </w:r>
      <w:r>
        <w:rPr>
          <w:noProof/>
          <w:lang w:eastAsia="cs-CZ"/>
        </w:rPr>
        <w:pict>
          <v:shape id="_x0000_s1042" type="#_x0000_t32" style="position:absolute;margin-left:287.7pt;margin-top:4.35pt;width:14.25pt;height:12.75pt;z-index:251675648" o:connectortype="straight"/>
        </w:pict>
      </w:r>
    </w:p>
    <w:p w:rsidR="005A3847" w:rsidRDefault="005A3847" w:rsidP="00475150">
      <w:r>
        <w:rPr>
          <w:noProof/>
          <w:lang w:eastAsia="cs-CZ"/>
        </w:rPr>
        <w:pict>
          <v:shape id="_x0000_s1043" type="#_x0000_t32" style="position:absolute;margin-left:424.2pt;margin-top:19.85pt;width:15pt;height:8.25pt;flip:y;z-index:251650048" o:connectortype="straight"/>
        </w:pict>
      </w:r>
      <w:r>
        <w:rPr>
          <w:noProof/>
          <w:lang w:eastAsia="cs-CZ"/>
        </w:rPr>
        <w:pict>
          <v:shape id="_x0000_s1044" type="#_x0000_t32" style="position:absolute;margin-left:404.7pt;margin-top:19.85pt;width:15pt;height:8.25pt;flip:y;z-index:251651072" o:connectortype="straight"/>
        </w:pict>
      </w:r>
      <w:r>
        <w:rPr>
          <w:noProof/>
          <w:lang w:eastAsia="cs-CZ"/>
        </w:rPr>
        <w:pict>
          <v:shape id="_x0000_s1045" type="#_x0000_t32" style="position:absolute;margin-left:384.75pt;margin-top:19.85pt;width:15pt;height:8.25pt;flip:y;z-index:251652096" o:connectortype="straight"/>
        </w:pict>
      </w:r>
      <w:r>
        <w:rPr>
          <w:noProof/>
          <w:lang w:eastAsia="cs-CZ"/>
        </w:rPr>
        <w:pict>
          <v:shape id="_x0000_s1046" type="#_x0000_t32" style="position:absolute;margin-left:362.25pt;margin-top:19.85pt;width:15pt;height:8.25pt;flip:y;z-index:251653120" o:connectortype="straight"/>
        </w:pict>
      </w:r>
      <w:r>
        <w:rPr>
          <w:noProof/>
          <w:lang w:eastAsia="cs-CZ"/>
        </w:rPr>
        <w:pict>
          <v:shape id="_x0000_s1047" type="#_x0000_t32" style="position:absolute;margin-left:344.25pt;margin-top:19.85pt;width:15pt;height:8.25pt;flip:y;z-index:251654144" o:connectortype="straight"/>
        </w:pict>
      </w:r>
      <w:r>
        <w:rPr>
          <w:noProof/>
          <w:lang w:eastAsia="cs-CZ"/>
        </w:rPr>
        <w:pict>
          <v:shape id="_x0000_s1048" type="#_x0000_t32" style="position:absolute;margin-left:321.75pt;margin-top:19.85pt;width:15pt;height:8.25pt;flip:y;z-index:251655168" o:connectortype="straight"/>
        </w:pict>
      </w:r>
      <w:r>
        <w:rPr>
          <w:noProof/>
          <w:lang w:eastAsia="cs-CZ"/>
        </w:rPr>
        <w:pict>
          <v:shape id="_x0000_s1049" type="#_x0000_t32" style="position:absolute;margin-left:301.95pt;margin-top:19.85pt;width:15pt;height:8.25pt;flip:y;z-index:251644928" o:connectortype="straight"/>
        </w:pict>
      </w:r>
      <w:r>
        <w:rPr>
          <w:noProof/>
          <w:lang w:eastAsia="cs-CZ"/>
        </w:rPr>
        <w:pict>
          <v:shape id="_x0000_s1050" type="#_x0000_t32" style="position:absolute;margin-left:169.95pt;margin-top:19.85pt;width:15pt;height:8.25pt;flip:y;z-index:251645952" o:connectortype="straight"/>
        </w:pict>
      </w:r>
      <w:r>
        <w:rPr>
          <w:noProof/>
          <w:lang w:eastAsia="cs-CZ"/>
        </w:rPr>
        <w:pict>
          <v:shape id="_x0000_s1051" type="#_x0000_t32" style="position:absolute;margin-left:154.95pt;margin-top:19.85pt;width:15pt;height:8.25pt;flip:y;z-index:251646976" o:connectortype="straight"/>
        </w:pict>
      </w:r>
      <w:r>
        <w:rPr>
          <w:noProof/>
          <w:lang w:eastAsia="cs-CZ"/>
        </w:rPr>
        <w:pict>
          <v:shape id="_x0000_s1052" type="#_x0000_t32" style="position:absolute;margin-left:139.95pt;margin-top:19.85pt;width:15pt;height:8.25pt;flip:y;z-index:251648000" o:connectortype="straight"/>
        </w:pict>
      </w:r>
      <w:r>
        <w:rPr>
          <w:noProof/>
          <w:lang w:eastAsia="cs-CZ"/>
        </w:rPr>
        <w:pict>
          <v:shape id="_x0000_s1053" type="#_x0000_t32" style="position:absolute;margin-left:124.95pt;margin-top:19.85pt;width:15pt;height:8.25pt;flip:y;z-index:251649024" o:connectortype="straight"/>
        </w:pict>
      </w:r>
      <w:r>
        <w:rPr>
          <w:noProof/>
          <w:lang w:eastAsia="cs-CZ"/>
        </w:rPr>
        <w:pict>
          <v:shape id="_x0000_s1054" type="#_x0000_t32" style="position:absolute;margin-left:109.95pt;margin-top:19.85pt;width:15pt;height:8.25pt;flip:y;z-index:251638784" o:connectortype="straight"/>
        </w:pict>
      </w:r>
      <w:r>
        <w:rPr>
          <w:noProof/>
          <w:lang w:eastAsia="cs-CZ"/>
        </w:rPr>
        <w:pict>
          <v:shape id="_x0000_s1055" type="#_x0000_t32" style="position:absolute;margin-left:94.95pt;margin-top:19.85pt;width:15pt;height:8.25pt;flip:y;z-index:251639808" o:connectortype="straight"/>
        </w:pict>
      </w:r>
      <w:r>
        <w:rPr>
          <w:noProof/>
          <w:lang w:eastAsia="cs-CZ"/>
        </w:rPr>
        <w:pict>
          <v:shape id="_x0000_s1056" type="#_x0000_t32" style="position:absolute;margin-left:79.95pt;margin-top:18.35pt;width:15pt;height:8.25pt;flip:y;z-index:251640832" o:connectortype="straight"/>
        </w:pict>
      </w:r>
      <w:r>
        <w:rPr>
          <w:noProof/>
          <w:lang w:eastAsia="cs-CZ"/>
        </w:rPr>
        <w:pict>
          <v:shape id="_x0000_s1057" type="#_x0000_t32" style="position:absolute;margin-left:64.95pt;margin-top:18.35pt;width:15pt;height:8.25pt;flip:y;z-index:251641856" o:connectortype="straight"/>
        </w:pict>
      </w:r>
      <w:r>
        <w:rPr>
          <w:noProof/>
          <w:lang w:eastAsia="cs-CZ"/>
        </w:rPr>
        <w:pict>
          <v:shape id="_x0000_s1058" type="#_x0000_t32" style="position:absolute;margin-left:49.95pt;margin-top:19.85pt;width:15pt;height:8.25pt;flip:y;z-index:251642880" o:connectortype="straight"/>
        </w:pict>
      </w:r>
      <w:r>
        <w:rPr>
          <w:noProof/>
          <w:lang w:eastAsia="cs-CZ"/>
        </w:rPr>
        <w:pict>
          <v:shape id="_x0000_s1059" type="#_x0000_t32" style="position:absolute;margin-left:34.95pt;margin-top:19.85pt;width:15pt;height:8.25pt;flip:y;z-index:251643904" o:connectortype="straight"/>
        </w:pict>
      </w:r>
      <w:r>
        <w:rPr>
          <w:noProof/>
          <w:lang w:eastAsia="cs-CZ"/>
        </w:rPr>
        <w:pict>
          <v:shape id="_x0000_s1060" type="#_x0000_t32" style="position:absolute;margin-left:295.5pt;margin-top:18.35pt;width:175.5pt;height:0;z-index:251620352" o:connectortype="straight" strokecolor="#5a5a5a" strokeweight="6pt"/>
        </w:pict>
      </w:r>
    </w:p>
    <w:p w:rsidR="005A3847" w:rsidRDefault="005A3847" w:rsidP="00475150">
      <w:pPr>
        <w:ind w:firstLine="708"/>
      </w:pPr>
    </w:p>
    <w:p w:rsidR="005A3847" w:rsidRDefault="005A3847" w:rsidP="00EB03B7">
      <w:pPr>
        <w:pStyle w:val="ListParagraph"/>
        <w:numPr>
          <w:ilvl w:val="0"/>
          <w:numId w:val="2"/>
        </w:numPr>
      </w:pPr>
      <w:r>
        <w:t>Narýsuj chod dopadajícího a odraženého světelného paprsku, který má úhel dopadu α= 60°.</w:t>
      </w:r>
    </w:p>
    <w:p w:rsidR="005A3847" w:rsidRDefault="005A3847" w:rsidP="0088524A"/>
    <w:p w:rsidR="005A3847" w:rsidRDefault="005A3847" w:rsidP="0088524A"/>
    <w:p w:rsidR="005A3847" w:rsidRDefault="005A3847" w:rsidP="0088524A"/>
    <w:p w:rsidR="005A3847" w:rsidRDefault="005A3847" w:rsidP="0088524A"/>
    <w:p w:rsidR="005A3847" w:rsidRDefault="005A3847" w:rsidP="0088524A">
      <w:pPr>
        <w:ind w:left="9912"/>
        <w:sectPr w:rsidR="005A3847" w:rsidSect="00645606">
          <w:footerReference w:type="first" r:id="rId8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5A3847" w:rsidRDefault="005A3847" w:rsidP="0088524A">
      <w:pPr>
        <w:ind w:left="9912"/>
      </w:pPr>
    </w:p>
    <w:p w:rsidR="005A3847" w:rsidRDefault="005A3847" w:rsidP="00EB03B7">
      <w:pPr>
        <w:pStyle w:val="ListParagraph"/>
        <w:numPr>
          <w:ilvl w:val="0"/>
          <w:numId w:val="2"/>
        </w:numPr>
      </w:pPr>
      <w:r>
        <w:t>Úhel dopadu na rovinné zrcadlo je 75°. Jaký úhel spolu svírají paprsek dopadající a odražený? Načrtni.</w:t>
      </w:r>
    </w:p>
    <w:p w:rsidR="005A3847" w:rsidRDefault="005A3847" w:rsidP="0088524A"/>
    <w:p w:rsidR="005A3847" w:rsidRDefault="005A3847" w:rsidP="0088524A"/>
    <w:p w:rsidR="005A3847" w:rsidRDefault="005A3847" w:rsidP="00EB03B7">
      <w:pPr>
        <w:pStyle w:val="ListParagraph"/>
        <w:numPr>
          <w:ilvl w:val="0"/>
          <w:numId w:val="2"/>
        </w:numPr>
        <w:sectPr w:rsidR="005A3847" w:rsidSect="0088524A">
          <w:type w:val="continuous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  <w:r>
        <w:t>Úhel dopadu na rovinné zrcadlo se zvětšil o 20°. O kolik se zvětšil úhel mezi paprskem dopadajícím a odraženým? Načrtni.</w:t>
      </w:r>
    </w:p>
    <w:p w:rsidR="005A3847" w:rsidRDefault="005A3847" w:rsidP="0088524A"/>
    <w:p w:rsidR="005A3847" w:rsidRDefault="005A3847" w:rsidP="0088524A"/>
    <w:p w:rsidR="005A3847" w:rsidRDefault="005A3847" w:rsidP="00EB03B7">
      <w:pPr>
        <w:pStyle w:val="ListParagraph"/>
        <w:numPr>
          <w:ilvl w:val="0"/>
          <w:numId w:val="2"/>
        </w:numPr>
      </w:pPr>
      <w:r>
        <w:t>Nakresli číslici 1 a sestroj její obraz, který vytváří rovinné zrcadlo. Zapiš vlastnosti obrazu.</w:t>
      </w:r>
    </w:p>
    <w:p w:rsidR="005A3847" w:rsidRDefault="005A3847" w:rsidP="0088524A">
      <w:r>
        <w:rPr>
          <w:noProof/>
          <w:lang w:eastAsia="cs-CZ"/>
        </w:rPr>
        <w:pict>
          <v:shape id="_x0000_s1061" type="#_x0000_t32" style="position:absolute;margin-left:171.75pt;margin-top:13.25pt;width:15pt;height:8.25pt;flip:y;z-index:251661312" o:connectortype="straight"/>
        </w:pict>
      </w:r>
      <w:r>
        <w:rPr>
          <w:noProof/>
          <w:lang w:eastAsia="cs-CZ"/>
        </w:rPr>
        <w:pict>
          <v:shape id="_x0000_s1062" type="#_x0000_t32" style="position:absolute;margin-left:171.75pt;margin-top:1.25pt;width:15pt;height:8.25pt;flip:y;z-index:251637760" o:connectortype="straight"/>
        </w:pict>
      </w:r>
      <w:r>
        <w:rPr>
          <w:noProof/>
          <w:lang w:eastAsia="cs-CZ"/>
        </w:rPr>
        <w:pict>
          <v:shape id="_x0000_s1063" type="#_x0000_t32" style="position:absolute;margin-left:165.75pt;margin-top:1.25pt;width:0;height:141pt;z-index:251636736" o:connectortype="straight" strokecolor="#5a5a5a" strokeweight="6pt"/>
        </w:pict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4" type="#_x0000_t202" style="position:absolute;margin-left:69.75pt;margin-top:17.45pt;width:31.5pt;height:81pt;z-index:251623424" strokecolor="white">
            <v:textbox>
              <w:txbxContent>
                <w:p w:rsidR="005A3847" w:rsidRPr="000A79C2" w:rsidRDefault="005A3847">
                  <w:pPr>
                    <w:rPr>
                      <w:b/>
                      <w:bCs/>
                      <w:sz w:val="96"/>
                      <w:szCs w:val="96"/>
                    </w:rPr>
                  </w:pPr>
                  <w:r w:rsidRPr="000A79C2">
                    <w:rPr>
                      <w:b/>
                      <w:bCs/>
                      <w:sz w:val="96"/>
                      <w:szCs w:val="96"/>
                    </w:rPr>
                    <w:t>1</w:t>
                  </w:r>
                </w:p>
              </w:txbxContent>
            </v:textbox>
          </v:shape>
        </w:pict>
      </w:r>
    </w:p>
    <w:p w:rsidR="005A3847" w:rsidRDefault="005A3847" w:rsidP="0088524A">
      <w:r>
        <w:rPr>
          <w:noProof/>
          <w:lang w:eastAsia="cs-CZ"/>
        </w:rPr>
        <w:pict>
          <v:shape id="_x0000_s1065" type="#_x0000_t32" style="position:absolute;margin-left:171.75pt;margin-top:14.05pt;width:15pt;height:8.25pt;flip:y;z-index:251659264" o:connectortype="straight"/>
        </w:pict>
      </w:r>
      <w:r>
        <w:rPr>
          <w:noProof/>
          <w:lang w:eastAsia="cs-CZ"/>
        </w:rPr>
        <w:pict>
          <v:shape id="_x0000_s1066" type="#_x0000_t32" style="position:absolute;margin-left:171.75pt;margin-top:.95pt;width:15pt;height:8.25pt;flip:y;z-index:251660288" o:connectortype="straight"/>
        </w:pict>
      </w:r>
    </w:p>
    <w:p w:rsidR="005A3847" w:rsidRDefault="005A3847" w:rsidP="0088524A">
      <w:r>
        <w:rPr>
          <w:noProof/>
          <w:lang w:eastAsia="cs-CZ"/>
        </w:rPr>
        <w:pict>
          <v:shape id="_x0000_s1067" type="#_x0000_t32" style="position:absolute;margin-left:171.75pt;margin-top:12.6pt;width:15pt;height:8.25pt;flip:y;z-index:251657216" o:connectortype="straight"/>
        </w:pict>
      </w:r>
      <w:r>
        <w:rPr>
          <w:noProof/>
          <w:lang w:eastAsia="cs-CZ"/>
        </w:rPr>
        <w:pict>
          <v:shape id="_x0000_s1068" type="#_x0000_t32" style="position:absolute;margin-left:171.75pt;margin-top:.6pt;width:15pt;height:8.25pt;flip:y;z-index:251658240" o:connectortype="straight"/>
        </w:pict>
      </w:r>
    </w:p>
    <w:p w:rsidR="005A3847" w:rsidRDefault="005A3847" w:rsidP="0088524A">
      <w:r>
        <w:rPr>
          <w:noProof/>
          <w:lang w:eastAsia="cs-CZ"/>
        </w:rPr>
        <w:pict>
          <v:shape id="_x0000_s1069" type="#_x0000_t32" style="position:absolute;margin-left:171.75pt;margin-top:17.65pt;width:15pt;height:8.25pt;flip:y;z-index:251664384" o:connectortype="straight"/>
        </w:pict>
      </w:r>
      <w:r>
        <w:rPr>
          <w:noProof/>
          <w:lang w:eastAsia="cs-CZ"/>
        </w:rPr>
        <w:pict>
          <v:shape id="_x0000_s1070" type="#_x0000_t32" style="position:absolute;margin-left:171.75pt;margin-top:2.2pt;width:15pt;height:8.25pt;flip:y;z-index:251656192" o:connectortype="straight"/>
        </w:pict>
      </w:r>
    </w:p>
    <w:p w:rsidR="005A3847" w:rsidRDefault="005A3847" w:rsidP="0088524A">
      <w:r>
        <w:rPr>
          <w:noProof/>
          <w:lang w:eastAsia="cs-CZ"/>
        </w:rPr>
        <w:pict>
          <v:shape id="_x0000_s1071" type="#_x0000_t32" style="position:absolute;margin-left:171.75pt;margin-top:9pt;width:15pt;height:8.25pt;flip:y;z-index:251662336" o:connectortype="straight"/>
        </w:pict>
      </w:r>
      <w:r>
        <w:rPr>
          <w:noProof/>
          <w:lang w:eastAsia="cs-CZ"/>
        </w:rPr>
        <w:pict>
          <v:shape id="_x0000_s1072" type="#_x0000_t32" style="position:absolute;margin-left:171.75pt;margin-top:24.75pt;width:15pt;height:8.25pt;flip:y;z-index:251663360" o:connectortype="straight"/>
        </w:pict>
      </w:r>
    </w:p>
    <w:p w:rsidR="005A3847" w:rsidRDefault="005A3847" w:rsidP="000A79C2"/>
    <w:p w:rsidR="005A3847" w:rsidRDefault="005A3847" w:rsidP="00EB03B7">
      <w:pPr>
        <w:pStyle w:val="ListParagraph"/>
        <w:numPr>
          <w:ilvl w:val="0"/>
          <w:numId w:val="2"/>
        </w:numPr>
      </w:pPr>
      <w:r>
        <w:t>Svisle postavená tyč 2 m vysoká vrhá stín dlouhý 3 m. Tovární komín vrhá ve stejném čase stín dlouhý 48 m. Jak je komín vysoký? (Načrtni obrázek)</w:t>
      </w:r>
    </w:p>
    <w:p w:rsidR="005A3847" w:rsidRDefault="005A3847" w:rsidP="000A79C2"/>
    <w:p w:rsidR="005A3847" w:rsidRDefault="005A3847" w:rsidP="000A79C2"/>
    <w:p w:rsidR="005A3847" w:rsidRDefault="005A3847" w:rsidP="00EB03B7">
      <w:pPr>
        <w:pStyle w:val="ListParagraph"/>
        <w:numPr>
          <w:ilvl w:val="0"/>
          <w:numId w:val="2"/>
        </w:numPr>
      </w:pPr>
      <w:r>
        <w:t>Pod každý obrázek napiš, zda zrcadlo je rovinné, duté nebo vypuklé:</w:t>
      </w:r>
    </w:p>
    <w:p w:rsidR="005A3847" w:rsidRDefault="005A3847" w:rsidP="005B6EB8">
      <w:pPr>
        <w:ind w:left="708"/>
      </w:pPr>
      <w:r w:rsidRPr="00BB1D36">
        <w:rPr>
          <w:noProof/>
          <w:lang w:eastAsia="cs-CZ"/>
        </w:rPr>
        <w:pict>
          <v:shape id="obrázek 1" o:spid="_x0000_i1025" type="#_x0000_t75" style="width:64.5pt;height:52.5pt;visibility:visible">
            <v:imagedata r:id="rId9" o:title=""/>
          </v:shape>
        </w:pict>
      </w:r>
      <w:r>
        <w:tab/>
      </w:r>
      <w:r>
        <w:tab/>
      </w:r>
      <w:r w:rsidRPr="00BB1D36">
        <w:rPr>
          <w:noProof/>
          <w:lang w:eastAsia="cs-CZ"/>
        </w:rPr>
        <w:pict>
          <v:shape id="obrázek 2" o:spid="_x0000_i1026" type="#_x0000_t75" style="width:51.75pt;height:63pt;visibility:visible">
            <v:imagedata r:id="rId10" o:title=""/>
          </v:shape>
        </w:pict>
      </w:r>
      <w:r>
        <w:tab/>
      </w:r>
      <w:r>
        <w:tab/>
      </w:r>
      <w:r w:rsidRPr="00BB1D36">
        <w:rPr>
          <w:noProof/>
          <w:lang w:eastAsia="cs-CZ"/>
        </w:rPr>
        <w:pict>
          <v:shape id="obrázek 3" o:spid="_x0000_i1027" type="#_x0000_t75" style="width:99.75pt;height:65.25pt;visibility:visible">
            <v:imagedata r:id="rId11" o:title=""/>
          </v:shape>
        </w:pict>
      </w:r>
      <w:r>
        <w:tab/>
      </w:r>
      <w:r>
        <w:tab/>
      </w:r>
      <w:r>
        <w:tab/>
      </w:r>
      <w:r w:rsidRPr="00BB1D36">
        <w:rPr>
          <w:noProof/>
          <w:lang w:eastAsia="cs-CZ"/>
        </w:rPr>
        <w:pict>
          <v:shape id="obrázek 5" o:spid="_x0000_i1028" type="#_x0000_t75" style="width:66.75pt;height:66pt;visibility:visible">
            <v:imagedata r:id="rId12" o:title=""/>
          </v:shape>
        </w:pict>
      </w:r>
    </w:p>
    <w:p w:rsidR="005A3847" w:rsidRDefault="005A3847" w:rsidP="005B6EB8">
      <w:pPr>
        <w:ind w:left="708"/>
      </w:pPr>
      <w:r>
        <w:rPr>
          <w:noProof/>
          <w:lang w:eastAsia="cs-CZ"/>
        </w:rPr>
        <w:pict>
          <v:rect id="_x0000_s1073" style="position:absolute;left:0;text-align:left;margin-left:402pt;margin-top:21.4pt;width:117.75pt;height:28.5pt;z-index:251624448"/>
        </w:pict>
      </w:r>
    </w:p>
    <w:p w:rsidR="005A3847" w:rsidRDefault="005A3847" w:rsidP="00EB03B7">
      <w:pPr>
        <w:pStyle w:val="ListParagraph"/>
        <w:numPr>
          <w:ilvl w:val="0"/>
          <w:numId w:val="2"/>
        </w:numPr>
      </w:pPr>
      <w:r>
        <w:t>Jak velká je ohnisková vzdálenost kulového zrcadla o poloměru křivosti 360 cm?</w:t>
      </w:r>
    </w:p>
    <w:p w:rsidR="005A3847" w:rsidRDefault="005A3847" w:rsidP="00EB03B7">
      <w:pPr>
        <w:pStyle w:val="ListParagraph"/>
        <w:numPr>
          <w:ilvl w:val="0"/>
          <w:numId w:val="2"/>
        </w:numPr>
      </w:pPr>
      <w:r>
        <w:t>Doplň věty:</w:t>
      </w:r>
    </w:p>
    <w:p w:rsidR="005A3847" w:rsidRDefault="005A3847" w:rsidP="007D765F">
      <w:pPr>
        <w:ind w:left="708"/>
      </w:pPr>
      <w:r>
        <w:t>Paprsek procházející středem křivosti dutého zrcadla se odráží ……………………………………………………………..</w:t>
      </w:r>
    </w:p>
    <w:p w:rsidR="005A3847" w:rsidRDefault="005A3847" w:rsidP="007D765F">
      <w:pPr>
        <w:ind w:left="708"/>
      </w:pPr>
      <w:r>
        <w:t>Paprsek procházející rovnoběžně s optickou osou dutého zrcadla se odráží tak, že odražený paprsek prochází ………………………………………………………………………</w:t>
      </w:r>
    </w:p>
    <w:p w:rsidR="005A3847" w:rsidRDefault="005A3847" w:rsidP="007D765F">
      <w:pPr>
        <w:ind w:left="708"/>
      </w:pPr>
      <w:r>
        <w:t xml:space="preserve">Paprsek procházející ohniskem dutého zrcadla se odráží tak, že odražený paprsek je ………………………………….… s optickou osou zrcadla </w:t>
      </w:r>
    </w:p>
    <w:p w:rsidR="005A3847" w:rsidRDefault="005A3847" w:rsidP="00EB03B7">
      <w:pPr>
        <w:pStyle w:val="ListParagraph"/>
        <w:numPr>
          <w:ilvl w:val="0"/>
          <w:numId w:val="2"/>
        </w:numPr>
      </w:pPr>
      <w:r>
        <w:rPr>
          <w:noProof/>
          <w:lang w:eastAsia="cs-CZ"/>
        </w:rPr>
        <w:pict>
          <v:shape id="_x0000_s1074" type="#_x0000_t32" style="position:absolute;left:0;text-align:left;margin-left:148.6pt;margin-top:18.85pt;width:14.15pt;height:0;z-index:251676672" o:connectortype="straight"/>
        </w:pict>
      </w:r>
      <w:r>
        <w:rPr>
          <w:noProof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75" type="#_x0000_t19" style="position:absolute;left:0;text-align:left;margin-left:104.35pt;margin-top:14.6pt;width:82.3pt;height:155.75pt;z-index:251627520" coordsize="22501,43200" adj=",6054844,901" path="wr-20699,,22501,43200,901,,,43181nfewr-20699,,22501,43200,901,,,43181l901,21600nsxe" strokecolor="gray" strokeweight="6pt">
            <v:path o:connectlocs="901,0;0,43181;901,21600"/>
          </v:shape>
        </w:pict>
      </w:r>
      <w:r>
        <w:t>Zakresli obraz předmětu v dutém zrcadle.</w:t>
      </w:r>
    </w:p>
    <w:p w:rsidR="005A3847" w:rsidRPr="005A4E57" w:rsidRDefault="005A3847" w:rsidP="00623B12">
      <w:pPr>
        <w:ind w:left="7080"/>
        <w:rPr>
          <w:i/>
          <w:iCs/>
        </w:rPr>
      </w:pPr>
      <w:r>
        <w:rPr>
          <w:noProof/>
          <w:lang w:eastAsia="cs-CZ"/>
        </w:rPr>
        <w:pict>
          <v:shape id="_x0000_s1076" type="#_x0000_t32" style="position:absolute;left:0;text-align:left;margin-left:181.8pt;margin-top:21.15pt;width:14.15pt;height:0;z-index:251679744" o:connectortype="straight"/>
        </w:pict>
      </w:r>
      <w:r>
        <w:rPr>
          <w:noProof/>
          <w:lang w:eastAsia="cs-CZ"/>
        </w:rPr>
        <w:pict>
          <v:shape id="_x0000_s1077" type="#_x0000_t32" style="position:absolute;left:0;text-align:left;margin-left:167.65pt;margin-top:6.15pt;width:14.15pt;height:0;z-index:251680768" o:connectortype="straight"/>
        </w:pict>
      </w:r>
      <w:r w:rsidRPr="005A4E57">
        <w:rPr>
          <w:i/>
          <w:iCs/>
        </w:rPr>
        <w:t>Vlastnosti obrazu:</w:t>
      </w:r>
    </w:p>
    <w:p w:rsidR="005A3847" w:rsidRDefault="005A3847" w:rsidP="00EB03B7">
      <w:pPr>
        <w:pStyle w:val="ListParagraph"/>
        <w:numPr>
          <w:ilvl w:val="0"/>
          <w:numId w:val="3"/>
        </w:numPr>
      </w:pPr>
      <w:r>
        <w:rPr>
          <w:noProof/>
          <w:lang w:eastAsia="cs-CZ"/>
        </w:rPr>
        <w:pict>
          <v:shape id="_x0000_s1078" type="#_x0000_t32" style="position:absolute;left:0;text-align:left;margin-left:193.8pt;margin-top:13pt;width:14.15pt;height:0;z-index:251678720" o:connectortype="straight"/>
        </w:pict>
      </w:r>
      <w:r>
        <w:rPr>
          <w:noProof/>
          <w:lang w:eastAsia="cs-CZ"/>
        </w:rPr>
        <w:pict>
          <v:shape id="_x0000_s1079" type="#_x0000_t32" style="position:absolute;left:0;text-align:left;margin-left:162.75pt;margin-top:13pt;width:0;height:27.75pt;flip:y;z-index:251629568" o:connectortype="straight" strokeweight="2.25pt">
            <v:stroke endarrow="block"/>
          </v:shape>
        </w:pict>
      </w:r>
      <w:r>
        <w:t>…………………………….</w:t>
      </w:r>
      <w:r>
        <w:tab/>
      </w:r>
    </w:p>
    <w:p w:rsidR="005A3847" w:rsidRDefault="005A3847" w:rsidP="00623B12">
      <w:pPr>
        <w:ind w:left="7080"/>
      </w:pPr>
      <w:r>
        <w:rPr>
          <w:noProof/>
          <w:lang w:eastAsia="cs-CZ"/>
        </w:rPr>
        <w:pict>
          <v:shape id="_x0000_s1080" type="#_x0000_t32" style="position:absolute;left:0;text-align:left;margin-left:197.85pt;margin-top:5.55pt;width:14.15pt;height:0;z-index:251677696" o:connectortype="straight"/>
        </w:pict>
      </w:r>
      <w:r>
        <w:rPr>
          <w:noProof/>
          <w:lang w:eastAsia="cs-CZ"/>
        </w:rPr>
        <w:pict>
          <v:shape id="_x0000_s1081" type="#_x0000_t32" style="position:absolute;left:0;text-align:left;margin-left:147.75pt;margin-top:10.8pt;width:0;height:10.5pt;z-index:251628544" o:connectortype="straight"/>
        </w:pict>
      </w:r>
      <w:r>
        <w:rPr>
          <w:noProof/>
          <w:lang w:eastAsia="cs-CZ"/>
        </w:rPr>
        <w:pict>
          <v:shape id="_x0000_s1082" type="#_x0000_t32" style="position:absolute;left:0;text-align:left;margin-left:108.75pt;margin-top:10.8pt;width:.75pt;height:10.5pt;z-index:251626496" o:connectortype="straight"/>
        </w:pict>
      </w:r>
      <w:r>
        <w:rPr>
          <w:noProof/>
          <w:lang w:eastAsia="cs-CZ"/>
        </w:rPr>
        <w:pict>
          <v:shape id="_x0000_s1083" type="#_x0000_t32" style="position:absolute;left:0;text-align:left;margin-left:55.5pt;margin-top:15.3pt;width:275.25pt;height:0;z-index:251625472" o:connectortype="straight"/>
        </w:pict>
      </w:r>
      <w:r>
        <w:t>-      …………………………….</w:t>
      </w:r>
    </w:p>
    <w:p w:rsidR="005A3847" w:rsidRDefault="005A3847" w:rsidP="00623B12">
      <w:pPr>
        <w:ind w:left="2124"/>
      </w:pPr>
      <w:r>
        <w:rPr>
          <w:noProof/>
          <w:lang w:eastAsia="cs-CZ"/>
        </w:rPr>
        <w:pict>
          <v:shape id="_x0000_s1084" type="#_x0000_t32" style="position:absolute;left:0;text-align:left;margin-left:190.45pt;margin-top:21.35pt;width:14.15pt;height:0;z-index:251685888" o:connectortype="straight"/>
        </w:pict>
      </w:r>
      <w:r>
        <w:rPr>
          <w:noProof/>
          <w:lang w:eastAsia="cs-CZ"/>
        </w:rPr>
        <w:pict>
          <v:shape id="_x0000_s1085" type="#_x0000_t32" style="position:absolute;left:0;text-align:left;margin-left:193.8pt;margin-top:3.35pt;width:14.15pt;height:0;z-index:251681792" o:connectortype="straight"/>
        </w:pict>
      </w:r>
      <w:r>
        <w:t>S</w:t>
      </w:r>
      <w:r>
        <w:tab/>
        <w:t xml:space="preserve">  F</w:t>
      </w:r>
      <w:r>
        <w:tab/>
        <w:t xml:space="preserve">V    </w:t>
      </w:r>
      <w:r>
        <w:tab/>
      </w:r>
      <w:r>
        <w:tab/>
      </w:r>
      <w:r>
        <w:tab/>
        <w:t xml:space="preserve">osa o     </w:t>
      </w:r>
      <w:r>
        <w:tab/>
        <w:t>-      ………………………………</w:t>
      </w:r>
    </w:p>
    <w:p w:rsidR="005A3847" w:rsidRDefault="005A3847" w:rsidP="0088524A">
      <w:r>
        <w:rPr>
          <w:noProof/>
          <w:lang w:eastAsia="cs-CZ"/>
        </w:rPr>
        <w:pict>
          <v:shape id="_x0000_s1086" type="#_x0000_t32" style="position:absolute;margin-left:181.8pt;margin-top:13.15pt;width:14.15pt;height:0;z-index:251686912" o:connectortype="straight"/>
        </w:pict>
      </w:r>
    </w:p>
    <w:p w:rsidR="005A3847" w:rsidRDefault="005A3847" w:rsidP="0088524A">
      <w:r>
        <w:rPr>
          <w:noProof/>
          <w:lang w:eastAsia="cs-CZ"/>
        </w:rPr>
        <w:pict>
          <v:shape id="_x0000_s1087" type="#_x0000_t32" style="position:absolute;margin-left:153.5pt;margin-top:13.95pt;width:14.15pt;height:0;z-index:251683840" o:connectortype="straight"/>
        </w:pict>
      </w:r>
      <w:r>
        <w:rPr>
          <w:noProof/>
          <w:lang w:eastAsia="cs-CZ"/>
        </w:rPr>
        <w:pict>
          <v:shape id="_x0000_s1088" type="#_x0000_t32" style="position:absolute;margin-left:172.5pt;margin-top:3.45pt;width:14.15pt;height:0;z-index:251684864" o:connectortype="straight"/>
        </w:pict>
      </w:r>
    </w:p>
    <w:p w:rsidR="005A3847" w:rsidRDefault="005A3847" w:rsidP="00EB03B7">
      <w:pPr>
        <w:pStyle w:val="ListParagraph"/>
        <w:numPr>
          <w:ilvl w:val="0"/>
          <w:numId w:val="2"/>
        </w:numPr>
      </w:pPr>
      <w:r>
        <w:rPr>
          <w:noProof/>
          <w:lang w:eastAsia="cs-CZ"/>
        </w:rPr>
        <w:pict>
          <v:shape id="_x0000_s1089" type="#_x0000_t19" style="position:absolute;left:0;text-align:left;margin-left:148.6pt;margin-top:14.6pt;width:82.3pt;height:155.75pt;rotation:180;z-index:251630592" coordsize="22501,43200" adj=",6054844,901" path="wr-20699,,22501,43200,901,,,43181nfewr-20699,,22501,43200,901,,,43181l901,21600nsxe" strokecolor="gray" strokeweight="6pt">
            <v:path o:connectlocs="901,0;0,43181;901,21600"/>
          </v:shape>
        </w:pict>
      </w:r>
      <w:r>
        <w:t>Zakresli obraz předmětu ve vypuklém zrcadle. Doplň význačné body, zapiš vlastnosti obrazu.</w:t>
      </w:r>
    </w:p>
    <w:p w:rsidR="005A3847" w:rsidRPr="005A4E57" w:rsidRDefault="005A3847" w:rsidP="005A4E57">
      <w:pPr>
        <w:ind w:left="7080"/>
        <w:rPr>
          <w:i/>
          <w:iCs/>
        </w:rPr>
      </w:pPr>
      <w:r>
        <w:rPr>
          <w:noProof/>
          <w:lang w:eastAsia="cs-CZ"/>
        </w:rPr>
        <w:pict>
          <v:shape id="_x0000_s1090" type="#_x0000_t32" style="position:absolute;left:0;text-align:left;margin-left:205.7pt;margin-top:.55pt;width:14.15pt;height:0;z-index:251682816" o:connectortype="straight"/>
        </w:pict>
      </w:r>
      <w:r>
        <w:rPr>
          <w:noProof/>
          <w:lang w:eastAsia="cs-CZ"/>
        </w:rPr>
        <w:pict>
          <v:shape id="_x0000_s1091" type="#_x0000_t32" style="position:absolute;left:0;text-align:left;margin-left:188.65pt;margin-top:11.8pt;width:14.15pt;height:0;z-index:251692032" o:connectortype="straight"/>
        </w:pict>
      </w:r>
      <w:r>
        <w:rPr>
          <w:noProof/>
          <w:lang w:eastAsia="cs-CZ"/>
        </w:rPr>
        <w:pict>
          <v:shape id="_x0000_s1092" type="#_x0000_t32" style="position:absolute;left:0;text-align:left;margin-left:172.5pt;margin-top:22.3pt;width:14.15pt;height:0;z-index:251691008" o:connectortype="straight"/>
        </w:pict>
      </w:r>
      <w:r>
        <w:rPr>
          <w:noProof/>
          <w:lang w:eastAsia="cs-CZ"/>
        </w:rPr>
        <w:pict>
          <v:shape id="_x0000_s1093" type="#_x0000_t32" style="position:absolute;left:0;text-align:left;margin-left:68.25pt;margin-top:8.8pt;width:0;height:57.75pt;flip:y;z-index:251634688" o:connectortype="straight" strokeweight="3pt">
            <v:stroke endarrow="block"/>
          </v:shape>
        </w:pict>
      </w:r>
      <w:r w:rsidRPr="005A4E57">
        <w:t xml:space="preserve"> </w:t>
      </w:r>
      <w:r w:rsidRPr="005A4E57">
        <w:rPr>
          <w:i/>
          <w:iCs/>
        </w:rPr>
        <w:t>Vlastnosti obrazu:</w:t>
      </w:r>
    </w:p>
    <w:p w:rsidR="005A3847" w:rsidRDefault="005A3847" w:rsidP="00623B12">
      <w:r>
        <w:rPr>
          <w:noProof/>
          <w:lang w:eastAsia="cs-CZ"/>
        </w:rPr>
        <w:pict>
          <v:shape id="_x0000_s1094" type="#_x0000_t32" style="position:absolute;margin-left:166.15pt;margin-top:12.65pt;width:14.15pt;height:0;z-index:251689984" o:connectortype="straight"/>
        </w:pict>
      </w:r>
    </w:p>
    <w:p w:rsidR="005A3847" w:rsidRDefault="005A3847" w:rsidP="00EB03B7">
      <w:pPr>
        <w:pStyle w:val="ListParagraph"/>
        <w:numPr>
          <w:ilvl w:val="0"/>
          <w:numId w:val="2"/>
        </w:numPr>
        <w:sectPr w:rsidR="005A3847" w:rsidSect="0088524A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5A3847" w:rsidRDefault="005A3847" w:rsidP="00623B12">
      <w:pPr>
        <w:sectPr w:rsidR="005A3847" w:rsidSect="0088524A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95" type="#_x0000_t32" style="position:absolute;margin-left:158.35pt;margin-top:22.45pt;width:14.15pt;height:0;z-index:251687936" o:connectortype="straight"/>
        </w:pict>
      </w:r>
      <w:r>
        <w:rPr>
          <w:noProof/>
          <w:lang w:eastAsia="cs-CZ"/>
        </w:rPr>
        <w:pict>
          <v:shape id="_x0000_s1096" type="#_x0000_t32" style="position:absolute;margin-left:160.6pt;margin-top:3.7pt;width:14.15pt;height:0;z-index:251688960" o:connectortype="straight"/>
        </w:pict>
      </w:r>
      <w:r>
        <w:rPr>
          <w:noProof/>
          <w:lang w:eastAsia="cs-CZ"/>
        </w:rPr>
        <w:pict>
          <v:shape id="_x0000_s1097" type="#_x0000_t32" style="position:absolute;margin-left:189.65pt;margin-top:10.45pt;width:0;height:12pt;z-index:251633664" o:connectortype="straight"/>
        </w:pict>
      </w:r>
      <w:r>
        <w:rPr>
          <w:noProof/>
          <w:lang w:eastAsia="cs-CZ"/>
        </w:rPr>
        <w:pict>
          <v:shape id="_x0000_s1098" type="#_x0000_t32" style="position:absolute;margin-left:230.9pt;margin-top:10.45pt;width:0;height:12pt;z-index:251632640" o:connectortype="straight"/>
        </w:pict>
      </w:r>
      <w:r>
        <w:rPr>
          <w:noProof/>
          <w:lang w:eastAsia="cs-CZ"/>
        </w:rPr>
        <w:pict>
          <v:shape id="_x0000_s1099" type="#_x0000_t32" style="position:absolute;margin-left:11.25pt;margin-top:15.7pt;width:275.25pt;height:0;z-index:251631616" o:connectortype="straight"/>
        </w:pict>
      </w:r>
    </w:p>
    <w:p w:rsidR="005A3847" w:rsidRDefault="005A3847" w:rsidP="0088524A">
      <w:r>
        <w:rPr>
          <w:noProof/>
          <w:lang w:eastAsia="cs-CZ"/>
        </w:rPr>
        <w:pict>
          <v:shape id="_x0000_s1100" type="#_x0000_t32" style="position:absolute;margin-left:125.7pt;margin-top:12.75pt;width:14.15pt;height:0;z-index:251695104" o:connectortype="straight"/>
        </w:pict>
      </w:r>
    </w:p>
    <w:p w:rsidR="005A3847" w:rsidRDefault="005A3847" w:rsidP="0088524A">
      <w:r>
        <w:rPr>
          <w:noProof/>
          <w:lang w:eastAsia="cs-CZ"/>
        </w:rPr>
        <w:pict>
          <v:shape id="_x0000_s1101" type="#_x0000_t32" style="position:absolute;margin-left:156.7pt;margin-top:24.05pt;width:14.15pt;height:0;z-index:251696128" o:connectortype="straight"/>
        </w:pict>
      </w:r>
      <w:r>
        <w:rPr>
          <w:noProof/>
          <w:lang w:eastAsia="cs-CZ"/>
        </w:rPr>
        <w:pict>
          <v:shape id="_x0000_s1102" type="#_x0000_t32" style="position:absolute;margin-left:144.8pt;margin-top:13.55pt;width:14.15pt;height:0;z-index:251693056" o:connectortype="straight"/>
        </w:pict>
      </w:r>
      <w:r>
        <w:rPr>
          <w:noProof/>
          <w:lang w:eastAsia="cs-CZ"/>
        </w:rPr>
        <w:pict>
          <v:shape id="_x0000_s1103" type="#_x0000_t32" style="position:absolute;margin-left:132.8pt;margin-top:.8pt;width:14.15pt;height:0;z-index:251694080" o:connectortype="straight"/>
        </w:pict>
      </w:r>
    </w:p>
    <w:p w:rsidR="005A3847" w:rsidRDefault="005A3847" w:rsidP="0088524A">
      <w:r>
        <w:rPr>
          <w:noProof/>
          <w:lang w:eastAsia="cs-CZ"/>
        </w:rPr>
        <w:pict>
          <v:shape id="_x0000_s1104" type="#_x0000_t32" style="position:absolute;margin-left:178.65pt;margin-top:6.1pt;width:14.15pt;height:0;z-index:251697152" o:connectortype="straight"/>
        </w:pict>
      </w:r>
    </w:p>
    <w:p w:rsidR="005A3847" w:rsidRDefault="005A3847" w:rsidP="0088524A"/>
    <w:p w:rsidR="005A3847" w:rsidRDefault="005A3847" w:rsidP="0088524A"/>
    <w:p w:rsidR="005A3847" w:rsidRDefault="005A3847" w:rsidP="00EB03B7">
      <w:pPr>
        <w:pStyle w:val="ListParagraph"/>
        <w:numPr>
          <w:ilvl w:val="0"/>
          <w:numId w:val="2"/>
        </w:numPr>
      </w:pPr>
      <w:r>
        <w:t>Proč používáme vypuklé zrcadlo jako zpětné u motorových vozidel?</w:t>
      </w:r>
    </w:p>
    <w:p w:rsidR="005A3847" w:rsidRDefault="005A3847" w:rsidP="005A4E57"/>
    <w:p w:rsidR="005A3847" w:rsidRDefault="005A3847" w:rsidP="005A4E57"/>
    <w:p w:rsidR="005A3847" w:rsidRPr="00723AD4" w:rsidRDefault="005A3847" w:rsidP="005A4E57">
      <w:pPr>
        <w:rPr>
          <w:b/>
          <w:bCs/>
          <w:sz w:val="24"/>
          <w:szCs w:val="24"/>
        </w:rPr>
      </w:pPr>
      <w:r w:rsidRPr="00723AD4">
        <w:rPr>
          <w:b/>
          <w:bCs/>
          <w:sz w:val="24"/>
          <w:szCs w:val="24"/>
        </w:rPr>
        <w:t>Řešení:</w:t>
      </w:r>
    </w:p>
    <w:p w:rsidR="005A3847" w:rsidRDefault="005A3847" w:rsidP="00723AD4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150°</w:t>
      </w:r>
    </w:p>
    <w:p w:rsidR="005A3847" w:rsidRDefault="005A3847" w:rsidP="00723AD4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40°</w:t>
      </w:r>
    </w:p>
    <w:p w:rsidR="005A3847" w:rsidRDefault="005A3847" w:rsidP="00723AD4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32 m</w:t>
      </w:r>
    </w:p>
    <w:p w:rsidR="005A3847" w:rsidRDefault="005A3847" w:rsidP="00723AD4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Duté, rovinné, vypuklé, rovinná na kulové ploše</w:t>
      </w:r>
    </w:p>
    <w:p w:rsidR="005A3847" w:rsidRDefault="005A3847" w:rsidP="00723AD4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180 cm</w:t>
      </w:r>
    </w:p>
    <w:p w:rsidR="005A3847" w:rsidRDefault="005A3847" w:rsidP="00723AD4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Po stejné přímce zpět</w:t>
      </w:r>
      <w:r>
        <w:rPr>
          <w:sz w:val="24"/>
          <w:szCs w:val="24"/>
        </w:rPr>
        <w:br/>
        <w:t>ohniskem zrcadla</w:t>
      </w:r>
      <w:r>
        <w:rPr>
          <w:sz w:val="24"/>
          <w:szCs w:val="24"/>
        </w:rPr>
        <w:br/>
        <w:t>rovnoběžný</w:t>
      </w:r>
    </w:p>
    <w:p w:rsidR="005A3847" w:rsidRPr="00723AD4" w:rsidRDefault="005A3847" w:rsidP="00723AD4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Vidíme zmenšený obraz většího prostoru než bychom viděli v rovinném zrcadle</w:t>
      </w:r>
    </w:p>
    <w:p w:rsidR="005A3847" w:rsidRDefault="005A3847" w:rsidP="005A4E57">
      <w:pPr>
        <w:rPr>
          <w:sz w:val="24"/>
          <w:szCs w:val="24"/>
        </w:rPr>
      </w:pPr>
    </w:p>
    <w:p w:rsidR="005A3847" w:rsidRPr="00723AD4" w:rsidRDefault="005A3847" w:rsidP="005A4E57">
      <w:pPr>
        <w:rPr>
          <w:b/>
          <w:bCs/>
          <w:sz w:val="24"/>
          <w:szCs w:val="24"/>
        </w:rPr>
      </w:pPr>
      <w:r w:rsidRPr="00723AD4">
        <w:rPr>
          <w:b/>
          <w:bCs/>
          <w:sz w:val="24"/>
          <w:szCs w:val="24"/>
        </w:rPr>
        <w:t>POUŽITÉ ZDROJE:</w:t>
      </w:r>
    </w:p>
    <w:p w:rsidR="005A3847" w:rsidRDefault="005A3847" w:rsidP="00EB03B7">
      <w:pPr>
        <w:pStyle w:val="ListParagraph"/>
        <w:numPr>
          <w:ilvl w:val="0"/>
          <w:numId w:val="4"/>
        </w:numPr>
        <w:spacing w:line="360" w:lineRule="auto"/>
      </w:pPr>
      <w:r>
        <w:t xml:space="preserve">TESAŘ, Jiří a František JÁCHIM. </w:t>
      </w:r>
      <w:r w:rsidRPr="00EB03B7">
        <w:rPr>
          <w:i/>
          <w:iCs/>
        </w:rPr>
        <w:t>Fyzika 3 pro ZŠ, Nová řada podle RVP</w:t>
      </w:r>
      <w:r>
        <w:t xml:space="preserve">: </w:t>
      </w:r>
      <w:r w:rsidRPr="00EB03B7">
        <w:rPr>
          <w:i/>
          <w:iCs/>
        </w:rPr>
        <w:t>Světelné jevy, Mechanické vlastnosti látek</w:t>
      </w:r>
      <w:r>
        <w:t>. 1. vyd. Praha: SPN, 2009. ISBN 978-80-7235-414-6.</w:t>
      </w:r>
    </w:p>
    <w:p w:rsidR="005A3847" w:rsidRDefault="005A3847" w:rsidP="00EB03B7">
      <w:pPr>
        <w:pStyle w:val="ListParagraph"/>
        <w:numPr>
          <w:ilvl w:val="0"/>
          <w:numId w:val="4"/>
        </w:numPr>
        <w:spacing w:line="360" w:lineRule="auto"/>
      </w:pPr>
      <w:r>
        <w:t xml:space="preserve">BOHUNĚK, Jiří. </w:t>
      </w:r>
      <w:r w:rsidRPr="00EB03B7">
        <w:rPr>
          <w:i/>
          <w:iCs/>
        </w:rPr>
        <w:t>Sbírka úloh z fyziky pro ZŠ</w:t>
      </w:r>
      <w:r>
        <w:t xml:space="preserve">: </w:t>
      </w:r>
      <w:r w:rsidRPr="00EB03B7">
        <w:rPr>
          <w:i/>
          <w:iCs/>
        </w:rPr>
        <w:t>2.díl</w:t>
      </w:r>
      <w:r>
        <w:t>. 1. vyd. Praha: Galaxie, 1993. ISBN 80-85204-21-5.</w:t>
      </w:r>
    </w:p>
    <w:p w:rsidR="005A3847" w:rsidRPr="00191A3E" w:rsidRDefault="005A3847" w:rsidP="007A658D">
      <w:r>
        <w:t xml:space="preserve">Obrázky : </w:t>
      </w:r>
      <w:hyperlink r:id="rId13" w:tgtFrame="_parent" w:history="1">
        <w:r w:rsidRPr="00191A3E">
          <w:rPr>
            <w:rStyle w:val="Hyperlink"/>
          </w:rPr>
          <w:t>http://office.microsoft.com</w:t>
        </w:r>
      </w:hyperlink>
    </w:p>
    <w:p w:rsidR="005A3847" w:rsidRDefault="005A3847" w:rsidP="007A658D">
      <w:pPr>
        <w:pStyle w:val="ListParagraph"/>
        <w:spacing w:line="360" w:lineRule="auto"/>
        <w:ind w:left="0"/>
      </w:pPr>
    </w:p>
    <w:p w:rsidR="005A3847" w:rsidRDefault="005A3847" w:rsidP="00EB03B7">
      <w:pPr>
        <w:ind w:left="360"/>
      </w:pPr>
    </w:p>
    <w:p w:rsidR="005A3847" w:rsidRDefault="005A3847" w:rsidP="0088524A"/>
    <w:p w:rsidR="005A3847" w:rsidRPr="00475150" w:rsidRDefault="005A3847" w:rsidP="0088524A"/>
    <w:sectPr w:rsidR="005A3847" w:rsidRPr="00475150" w:rsidSect="005A4E57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847" w:rsidRDefault="005A3847" w:rsidP="00645606">
      <w:pPr>
        <w:spacing w:after="0" w:line="240" w:lineRule="auto"/>
      </w:pPr>
      <w:r>
        <w:separator/>
      </w:r>
    </w:p>
  </w:endnote>
  <w:endnote w:type="continuationSeparator" w:id="0">
    <w:p w:rsidR="005A3847" w:rsidRDefault="005A3847" w:rsidP="00645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847" w:rsidRDefault="005A3847">
    <w:pPr>
      <w:pStyle w:val="Foot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31.3pt;margin-top:-91.6pt;width:456.2pt;height:111.05pt;z-index:251660288;visibility:visible;mso-wrap-distance-left:0;mso-wrap-distance-right:0" filled="t">
          <v:imagedata r:id="rId1" o:title=""/>
          <w10:wrap type="square" side="largest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847" w:rsidRDefault="005A3847" w:rsidP="00645606">
      <w:pPr>
        <w:spacing w:after="0" w:line="240" w:lineRule="auto"/>
      </w:pPr>
      <w:r>
        <w:separator/>
      </w:r>
    </w:p>
  </w:footnote>
  <w:footnote w:type="continuationSeparator" w:id="0">
    <w:p w:rsidR="005A3847" w:rsidRDefault="005A3847" w:rsidP="006456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26E1D"/>
    <w:multiLevelType w:val="hybridMultilevel"/>
    <w:tmpl w:val="36CC86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8FC081E"/>
    <w:multiLevelType w:val="hybridMultilevel"/>
    <w:tmpl w:val="2E060DB0"/>
    <w:lvl w:ilvl="0" w:tplc="9BE899A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DD3B99"/>
    <w:multiLevelType w:val="hybridMultilevel"/>
    <w:tmpl w:val="F35A866E"/>
    <w:lvl w:ilvl="0" w:tplc="F4CCF7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6E56D4"/>
    <w:multiLevelType w:val="hybridMultilevel"/>
    <w:tmpl w:val="B58E90C2"/>
    <w:lvl w:ilvl="0" w:tplc="0CF44FBE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92102D"/>
    <w:multiLevelType w:val="hybridMultilevel"/>
    <w:tmpl w:val="917CAF84"/>
    <w:lvl w:ilvl="0" w:tplc="99CE0A68">
      <w:numFmt w:val="bullet"/>
      <w:lvlText w:val="-"/>
      <w:lvlJc w:val="left"/>
      <w:pPr>
        <w:ind w:left="7443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816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8883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9603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1032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11043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11763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1248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13203" w:hanging="360"/>
      </w:pPr>
      <w:rPr>
        <w:rFonts w:ascii="Wingdings" w:hAnsi="Wingdings" w:cs="Wingdings" w:hint="default"/>
      </w:rPr>
    </w:lvl>
  </w:abstractNum>
  <w:abstractNum w:abstractNumId="6">
    <w:nsid w:val="5FE220FD"/>
    <w:multiLevelType w:val="hybridMultilevel"/>
    <w:tmpl w:val="8E54A0FE"/>
    <w:lvl w:ilvl="0" w:tplc="3B5471B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08145E"/>
    <w:multiLevelType w:val="hybridMultilevel"/>
    <w:tmpl w:val="34DC42F2"/>
    <w:lvl w:ilvl="0" w:tplc="08EEEF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4476"/>
    <w:rsid w:val="00021F63"/>
    <w:rsid w:val="000355FD"/>
    <w:rsid w:val="000709BD"/>
    <w:rsid w:val="00070B52"/>
    <w:rsid w:val="000748E5"/>
    <w:rsid w:val="00085FFB"/>
    <w:rsid w:val="00096B74"/>
    <w:rsid w:val="000A79C2"/>
    <w:rsid w:val="000B317E"/>
    <w:rsid w:val="000B678A"/>
    <w:rsid w:val="000C6FF6"/>
    <w:rsid w:val="00114D0A"/>
    <w:rsid w:val="00191A3E"/>
    <w:rsid w:val="001A156B"/>
    <w:rsid w:val="001C14A4"/>
    <w:rsid w:val="00201B6C"/>
    <w:rsid w:val="002044E8"/>
    <w:rsid w:val="0027031D"/>
    <w:rsid w:val="00295FD2"/>
    <w:rsid w:val="002D12A2"/>
    <w:rsid w:val="003001BD"/>
    <w:rsid w:val="0033217C"/>
    <w:rsid w:val="0034793A"/>
    <w:rsid w:val="003519AC"/>
    <w:rsid w:val="0038055A"/>
    <w:rsid w:val="003A0E92"/>
    <w:rsid w:val="00405115"/>
    <w:rsid w:val="004275BA"/>
    <w:rsid w:val="00437051"/>
    <w:rsid w:val="00443EC6"/>
    <w:rsid w:val="00444DB2"/>
    <w:rsid w:val="00475150"/>
    <w:rsid w:val="004943E2"/>
    <w:rsid w:val="004A7F04"/>
    <w:rsid w:val="004B4476"/>
    <w:rsid w:val="00503520"/>
    <w:rsid w:val="00522A1A"/>
    <w:rsid w:val="0055474F"/>
    <w:rsid w:val="005707AD"/>
    <w:rsid w:val="0059584D"/>
    <w:rsid w:val="005A3847"/>
    <w:rsid w:val="005A4E57"/>
    <w:rsid w:val="005B5E66"/>
    <w:rsid w:val="005B6EB8"/>
    <w:rsid w:val="00602BD8"/>
    <w:rsid w:val="00623B12"/>
    <w:rsid w:val="00645606"/>
    <w:rsid w:val="006547AA"/>
    <w:rsid w:val="00660719"/>
    <w:rsid w:val="0066490B"/>
    <w:rsid w:val="00666B6E"/>
    <w:rsid w:val="00670014"/>
    <w:rsid w:val="00675EAF"/>
    <w:rsid w:val="00691F2F"/>
    <w:rsid w:val="006A17C2"/>
    <w:rsid w:val="006A21D5"/>
    <w:rsid w:val="006F5500"/>
    <w:rsid w:val="0071559B"/>
    <w:rsid w:val="00723AD4"/>
    <w:rsid w:val="007263EA"/>
    <w:rsid w:val="00740CA6"/>
    <w:rsid w:val="00775617"/>
    <w:rsid w:val="007A658D"/>
    <w:rsid w:val="007B18D8"/>
    <w:rsid w:val="007D1E8A"/>
    <w:rsid w:val="007D58A4"/>
    <w:rsid w:val="007D765F"/>
    <w:rsid w:val="007E7359"/>
    <w:rsid w:val="007F47FF"/>
    <w:rsid w:val="00816314"/>
    <w:rsid w:val="0081753F"/>
    <w:rsid w:val="00831AE7"/>
    <w:rsid w:val="00841F7A"/>
    <w:rsid w:val="00842CAE"/>
    <w:rsid w:val="0085412B"/>
    <w:rsid w:val="0088524A"/>
    <w:rsid w:val="008918AB"/>
    <w:rsid w:val="008E1EAA"/>
    <w:rsid w:val="0090050D"/>
    <w:rsid w:val="00930069"/>
    <w:rsid w:val="00960B65"/>
    <w:rsid w:val="00A1147C"/>
    <w:rsid w:val="00A16328"/>
    <w:rsid w:val="00A81A00"/>
    <w:rsid w:val="00A81FDD"/>
    <w:rsid w:val="00A829C7"/>
    <w:rsid w:val="00B52FC3"/>
    <w:rsid w:val="00B5314B"/>
    <w:rsid w:val="00B571FD"/>
    <w:rsid w:val="00B63947"/>
    <w:rsid w:val="00BB1D36"/>
    <w:rsid w:val="00BD0BAC"/>
    <w:rsid w:val="00C211E6"/>
    <w:rsid w:val="00C45D9A"/>
    <w:rsid w:val="00CC7B4A"/>
    <w:rsid w:val="00D12C09"/>
    <w:rsid w:val="00D15E5F"/>
    <w:rsid w:val="00D24F78"/>
    <w:rsid w:val="00D30EB9"/>
    <w:rsid w:val="00D77FEE"/>
    <w:rsid w:val="00DD0E0C"/>
    <w:rsid w:val="00DF519F"/>
    <w:rsid w:val="00E02AFA"/>
    <w:rsid w:val="00E22079"/>
    <w:rsid w:val="00E36671"/>
    <w:rsid w:val="00E46D27"/>
    <w:rsid w:val="00E63B37"/>
    <w:rsid w:val="00E71C9E"/>
    <w:rsid w:val="00E81D3D"/>
    <w:rsid w:val="00E82409"/>
    <w:rsid w:val="00E90C9D"/>
    <w:rsid w:val="00E932BA"/>
    <w:rsid w:val="00EA3D00"/>
    <w:rsid w:val="00EB03B7"/>
    <w:rsid w:val="00EB6AD7"/>
    <w:rsid w:val="00EE6357"/>
    <w:rsid w:val="00F1389D"/>
    <w:rsid w:val="00F465B0"/>
    <w:rsid w:val="00F469DD"/>
    <w:rsid w:val="00F94E4A"/>
    <w:rsid w:val="00F975C7"/>
    <w:rsid w:val="00FC0C96"/>
    <w:rsid w:val="00FD3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E5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B447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46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69D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81FDD"/>
    <w:pPr>
      <w:ind w:left="720"/>
    </w:pPr>
  </w:style>
  <w:style w:type="character" w:customStyle="1" w:styleId="bbtext">
    <w:name w:val="bbtext"/>
    <w:basedOn w:val="DefaultParagraphFont"/>
    <w:uiPriority w:val="99"/>
    <w:rsid w:val="00444DB2"/>
  </w:style>
  <w:style w:type="paragraph" w:styleId="Header">
    <w:name w:val="header"/>
    <w:basedOn w:val="Normal"/>
    <w:link w:val="HeaderChar"/>
    <w:uiPriority w:val="99"/>
    <w:semiHidden/>
    <w:rsid w:val="00645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45606"/>
  </w:style>
  <w:style w:type="paragraph" w:styleId="Footer">
    <w:name w:val="footer"/>
    <w:basedOn w:val="Normal"/>
    <w:link w:val="FooterChar"/>
    <w:uiPriority w:val="99"/>
    <w:semiHidden/>
    <w:rsid w:val="00645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45606"/>
  </w:style>
  <w:style w:type="character" w:styleId="Hyperlink">
    <w:name w:val="Hyperlink"/>
    <w:basedOn w:val="DefaultParagraphFont"/>
    <w:uiPriority w:val="99"/>
    <w:rsid w:val="006456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office.microsof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95</TotalTime>
  <Pages>4</Pages>
  <Words>433</Words>
  <Characters>2555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Uzivatel</cp:lastModifiedBy>
  <cp:revision>9</cp:revision>
  <cp:lastPrinted>2012-05-16T19:42:00Z</cp:lastPrinted>
  <dcterms:created xsi:type="dcterms:W3CDTF">2012-05-16T18:29:00Z</dcterms:created>
  <dcterms:modified xsi:type="dcterms:W3CDTF">2012-10-27T10:38:00Z</dcterms:modified>
</cp:coreProperties>
</file>