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167" w:rsidRDefault="00825167" w:rsidP="002768CA">
      <w:pPr>
        <w:rPr>
          <w:b/>
        </w:rPr>
      </w:pPr>
      <w:r w:rsidRPr="00613534">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2" o:spid="_x0000_i1025" type="#_x0000_t75" style="width:441pt;height:117pt;visibility:visible">
            <v:imagedata r:id="rId5" o:title=""/>
          </v:shape>
        </w:pict>
      </w:r>
    </w:p>
    <w:p w:rsidR="00825167" w:rsidRDefault="00825167" w:rsidP="00EB755A">
      <w:pPr>
        <w:ind w:left="360" w:hanging="360"/>
        <w:rPr>
          <w:b/>
        </w:rPr>
      </w:pPr>
    </w:p>
    <w:p w:rsidR="00825167" w:rsidRDefault="00825167" w:rsidP="0069684C">
      <w:pPr>
        <w:rPr>
          <w:b/>
        </w:rPr>
      </w:pPr>
    </w:p>
    <w:p w:rsidR="00825167" w:rsidRPr="005C1744" w:rsidRDefault="00825167" w:rsidP="0069684C">
      <w:pPr>
        <w:rPr>
          <w:sz w:val="28"/>
          <w:szCs w:val="28"/>
        </w:rPr>
      </w:pPr>
      <w:r w:rsidRPr="005C1744">
        <w:rPr>
          <w:sz w:val="28"/>
          <w:szCs w:val="28"/>
          <w:u w:val="single"/>
        </w:rPr>
        <w:t xml:space="preserve">Název projektu: </w:t>
      </w:r>
      <w:r w:rsidRPr="005C1744">
        <w:rPr>
          <w:sz w:val="28"/>
          <w:szCs w:val="28"/>
        </w:rPr>
        <w:t>Moderní škola</w:t>
      </w:r>
    </w:p>
    <w:p w:rsidR="00825167" w:rsidRPr="005C1744" w:rsidRDefault="00825167" w:rsidP="0069684C">
      <w:pPr>
        <w:rPr>
          <w:sz w:val="28"/>
          <w:szCs w:val="28"/>
        </w:rPr>
      </w:pPr>
      <w:r w:rsidRPr="005C1744">
        <w:rPr>
          <w:sz w:val="28"/>
          <w:szCs w:val="28"/>
          <w:u w:val="single"/>
        </w:rPr>
        <w:t xml:space="preserve">Registrační číslo projektu: </w:t>
      </w:r>
      <w:r w:rsidRPr="005C1744">
        <w:rPr>
          <w:sz w:val="28"/>
          <w:szCs w:val="28"/>
        </w:rPr>
        <w:t>CZ.1.07/1.4.00/21.2511</w:t>
      </w:r>
    </w:p>
    <w:p w:rsidR="00825167" w:rsidRDefault="00825167" w:rsidP="0069684C">
      <w:pPr>
        <w:rPr>
          <w:sz w:val="28"/>
          <w:szCs w:val="28"/>
        </w:rPr>
      </w:pPr>
      <w:r w:rsidRPr="005C1744">
        <w:rPr>
          <w:sz w:val="28"/>
          <w:szCs w:val="28"/>
          <w:u w:val="single"/>
        </w:rPr>
        <w:t xml:space="preserve">Škola: </w:t>
      </w:r>
      <w:r>
        <w:rPr>
          <w:sz w:val="28"/>
          <w:szCs w:val="28"/>
        </w:rPr>
        <w:t>Základní škola, Česká Lípa, Školní 2520, příspěvková organizace</w:t>
      </w:r>
    </w:p>
    <w:p w:rsidR="00825167" w:rsidRPr="005C1744" w:rsidRDefault="00825167" w:rsidP="0069684C">
      <w:pPr>
        <w:rPr>
          <w:sz w:val="28"/>
          <w:szCs w:val="28"/>
        </w:rPr>
      </w:pPr>
      <w:r w:rsidRPr="005C1744">
        <w:rPr>
          <w:sz w:val="28"/>
          <w:szCs w:val="28"/>
          <w:u w:val="single"/>
        </w:rPr>
        <w:t xml:space="preserve">Číslo klíčové aktivity: </w:t>
      </w:r>
      <w:r w:rsidRPr="00176E99">
        <w:rPr>
          <w:color w:val="FF0000"/>
          <w:sz w:val="28"/>
          <w:szCs w:val="28"/>
        </w:rPr>
        <w:t>III/2</w:t>
      </w:r>
    </w:p>
    <w:p w:rsidR="00825167" w:rsidRPr="005C1744" w:rsidRDefault="00825167" w:rsidP="0069684C">
      <w:pPr>
        <w:rPr>
          <w:sz w:val="28"/>
          <w:szCs w:val="28"/>
        </w:rPr>
      </w:pPr>
      <w:r w:rsidRPr="005C1744">
        <w:rPr>
          <w:sz w:val="28"/>
          <w:szCs w:val="28"/>
          <w:u w:val="single"/>
        </w:rPr>
        <w:t xml:space="preserve">Sada: </w:t>
      </w:r>
      <w:r w:rsidRPr="00501041">
        <w:rPr>
          <w:sz w:val="28"/>
          <w:szCs w:val="28"/>
        </w:rPr>
        <w:t>VY_</w:t>
      </w:r>
      <w:r w:rsidRPr="00501041">
        <w:rPr>
          <w:color w:val="FF0000"/>
          <w:sz w:val="28"/>
          <w:szCs w:val="28"/>
        </w:rPr>
        <w:t>32</w:t>
      </w:r>
      <w:r w:rsidRPr="00501041">
        <w:rPr>
          <w:sz w:val="28"/>
          <w:szCs w:val="28"/>
        </w:rPr>
        <w:t>_INOVACE_</w:t>
      </w:r>
      <w:r>
        <w:rPr>
          <w:color w:val="FF0000"/>
          <w:sz w:val="28"/>
          <w:szCs w:val="28"/>
        </w:rPr>
        <w:t>VKZAM</w:t>
      </w:r>
      <w:r w:rsidRPr="00501041">
        <w:rPr>
          <w:color w:val="FF0000"/>
          <w:sz w:val="28"/>
          <w:szCs w:val="28"/>
        </w:rPr>
        <w:t>1/1</w:t>
      </w:r>
    </w:p>
    <w:p w:rsidR="00825167" w:rsidRPr="005C1744" w:rsidRDefault="00825167" w:rsidP="0069684C">
      <w:pPr>
        <w:rPr>
          <w:sz w:val="28"/>
          <w:szCs w:val="28"/>
        </w:rPr>
      </w:pPr>
      <w:r w:rsidRPr="005C1744">
        <w:rPr>
          <w:sz w:val="28"/>
          <w:szCs w:val="28"/>
          <w:u w:val="single"/>
        </w:rPr>
        <w:t xml:space="preserve">Druh učebního materiálu: </w:t>
      </w:r>
      <w:r>
        <w:rPr>
          <w:color w:val="FF0000"/>
          <w:sz w:val="28"/>
          <w:szCs w:val="28"/>
        </w:rPr>
        <w:t>pracovní list</w:t>
      </w:r>
    </w:p>
    <w:p w:rsidR="00825167" w:rsidRPr="005C1744" w:rsidRDefault="00825167" w:rsidP="0069684C">
      <w:pPr>
        <w:rPr>
          <w:sz w:val="28"/>
          <w:szCs w:val="28"/>
        </w:rPr>
      </w:pPr>
      <w:r w:rsidRPr="005C1744">
        <w:rPr>
          <w:sz w:val="28"/>
          <w:szCs w:val="28"/>
          <w:u w:val="single"/>
        </w:rPr>
        <w:t xml:space="preserve">Cílová skupina: </w:t>
      </w:r>
      <w:r>
        <w:rPr>
          <w:color w:val="FF0000"/>
          <w:sz w:val="28"/>
          <w:szCs w:val="28"/>
        </w:rPr>
        <w:t>žáci 2</w:t>
      </w:r>
      <w:r w:rsidRPr="00176E99">
        <w:rPr>
          <w:color w:val="FF0000"/>
          <w:sz w:val="28"/>
          <w:szCs w:val="28"/>
        </w:rPr>
        <w:t>. stupně základní školy</w:t>
      </w:r>
    </w:p>
    <w:p w:rsidR="00825167" w:rsidRDefault="00825167" w:rsidP="0069684C">
      <w:pPr>
        <w:rPr>
          <w:color w:val="FF0000"/>
          <w:sz w:val="28"/>
          <w:szCs w:val="28"/>
        </w:rPr>
      </w:pPr>
      <w:r w:rsidRPr="005C1744">
        <w:rPr>
          <w:sz w:val="28"/>
          <w:szCs w:val="28"/>
          <w:u w:val="single"/>
        </w:rPr>
        <w:t xml:space="preserve">Typická věková skupina: </w:t>
      </w:r>
      <w:r>
        <w:rPr>
          <w:color w:val="FF0000"/>
          <w:sz w:val="28"/>
          <w:szCs w:val="28"/>
        </w:rPr>
        <w:t>11</w:t>
      </w:r>
      <w:r w:rsidRPr="00176E99">
        <w:rPr>
          <w:color w:val="FF0000"/>
          <w:sz w:val="28"/>
          <w:szCs w:val="28"/>
        </w:rPr>
        <w:t xml:space="preserve"> až 12</w:t>
      </w:r>
      <w:r>
        <w:rPr>
          <w:color w:val="FF0000"/>
          <w:sz w:val="28"/>
          <w:szCs w:val="28"/>
        </w:rPr>
        <w:t xml:space="preserve"> let</w:t>
      </w:r>
    </w:p>
    <w:p w:rsidR="00825167" w:rsidRPr="00176E99" w:rsidRDefault="00825167" w:rsidP="0069684C">
      <w:pPr>
        <w:rPr>
          <w:color w:val="FF0000"/>
          <w:sz w:val="28"/>
          <w:szCs w:val="28"/>
        </w:rPr>
      </w:pPr>
      <w:r w:rsidRPr="005C1744">
        <w:rPr>
          <w:sz w:val="28"/>
          <w:szCs w:val="28"/>
          <w:u w:val="single"/>
        </w:rPr>
        <w:t xml:space="preserve">Předmět: </w:t>
      </w:r>
      <w:r>
        <w:rPr>
          <w:color w:val="FF0000"/>
          <w:sz w:val="28"/>
          <w:szCs w:val="28"/>
        </w:rPr>
        <w:t>Výchova ke zdraví</w:t>
      </w:r>
    </w:p>
    <w:p w:rsidR="00825167" w:rsidRPr="005C1744" w:rsidRDefault="00825167" w:rsidP="0069684C">
      <w:pPr>
        <w:rPr>
          <w:sz w:val="28"/>
          <w:szCs w:val="28"/>
        </w:rPr>
      </w:pPr>
      <w:r w:rsidRPr="005C1744">
        <w:rPr>
          <w:sz w:val="28"/>
          <w:szCs w:val="28"/>
          <w:u w:val="single"/>
        </w:rPr>
        <w:t xml:space="preserve">Ročník: </w:t>
      </w:r>
      <w:r>
        <w:rPr>
          <w:color w:val="FF0000"/>
          <w:sz w:val="28"/>
          <w:szCs w:val="28"/>
        </w:rPr>
        <w:t>6</w:t>
      </w:r>
      <w:r w:rsidRPr="00176E99">
        <w:rPr>
          <w:color w:val="FF0000"/>
          <w:sz w:val="28"/>
          <w:szCs w:val="28"/>
        </w:rPr>
        <w:t>.</w:t>
      </w:r>
    </w:p>
    <w:p w:rsidR="00825167" w:rsidRPr="00176E99" w:rsidRDefault="00825167" w:rsidP="0069684C">
      <w:pPr>
        <w:rPr>
          <w:color w:val="FF0000"/>
          <w:sz w:val="28"/>
          <w:szCs w:val="28"/>
        </w:rPr>
      </w:pPr>
      <w:r w:rsidRPr="005C1744">
        <w:rPr>
          <w:sz w:val="28"/>
          <w:szCs w:val="28"/>
          <w:u w:val="single"/>
        </w:rPr>
        <w:t xml:space="preserve">Anotace: </w:t>
      </w:r>
      <w:r w:rsidRPr="00176E99">
        <w:rPr>
          <w:color w:val="FF0000"/>
          <w:sz w:val="28"/>
          <w:szCs w:val="28"/>
        </w:rPr>
        <w:t>Tento učební materiál slouží k</w:t>
      </w:r>
      <w:r>
        <w:rPr>
          <w:color w:val="FF0000"/>
          <w:sz w:val="28"/>
          <w:szCs w:val="28"/>
        </w:rPr>
        <w:t> upevnění učiva o rodině a jejích členech. Obsahuje doplňovací úkoly, které děti plní samostatně. Každý žák obdrží pracovní list a společně zkontrolujeme na dotykové tabuli po otevření v programu Q draw. Možno využít i pro soutěž.</w:t>
      </w:r>
    </w:p>
    <w:p w:rsidR="00825167" w:rsidRPr="00176E99" w:rsidRDefault="00825167" w:rsidP="0069684C">
      <w:pPr>
        <w:rPr>
          <w:color w:val="FF0000"/>
          <w:sz w:val="28"/>
          <w:szCs w:val="28"/>
        </w:rPr>
      </w:pPr>
      <w:r w:rsidRPr="005C1744">
        <w:rPr>
          <w:sz w:val="28"/>
          <w:szCs w:val="28"/>
          <w:u w:val="single"/>
        </w:rPr>
        <w:t xml:space="preserve">Klíčová slova: </w:t>
      </w:r>
      <w:r>
        <w:rPr>
          <w:color w:val="FF0000"/>
          <w:sz w:val="28"/>
          <w:szCs w:val="28"/>
        </w:rPr>
        <w:t>rodina, členové rodiny, příbuzní, základní, rozšířená</w:t>
      </w:r>
    </w:p>
    <w:p w:rsidR="00825167" w:rsidRDefault="00825167" w:rsidP="0069684C">
      <w:pPr>
        <w:rPr>
          <w:color w:val="FF0000"/>
          <w:sz w:val="28"/>
          <w:szCs w:val="28"/>
        </w:rPr>
      </w:pPr>
      <w:r w:rsidRPr="005C1744">
        <w:rPr>
          <w:sz w:val="28"/>
          <w:szCs w:val="28"/>
          <w:u w:val="single"/>
        </w:rPr>
        <w:t xml:space="preserve">Speciální vzdělávací potřeby: </w:t>
      </w:r>
      <w:r>
        <w:rPr>
          <w:color w:val="FF0000"/>
          <w:sz w:val="28"/>
          <w:szCs w:val="28"/>
        </w:rPr>
        <w:t>dotyková tabule</w:t>
      </w:r>
    </w:p>
    <w:p w:rsidR="00825167" w:rsidRPr="005C1744" w:rsidRDefault="00825167" w:rsidP="0069684C">
      <w:pPr>
        <w:rPr>
          <w:sz w:val="28"/>
          <w:szCs w:val="28"/>
        </w:rPr>
      </w:pPr>
      <w:r w:rsidRPr="000A5BB7">
        <w:rPr>
          <w:sz w:val="28"/>
          <w:szCs w:val="28"/>
          <w:u w:val="single"/>
        </w:rPr>
        <w:t>Datum</w:t>
      </w:r>
      <w:r>
        <w:rPr>
          <w:color w:val="FF0000"/>
          <w:sz w:val="28"/>
          <w:szCs w:val="28"/>
        </w:rPr>
        <w:t xml:space="preserve"> 10. 9. 2011</w:t>
      </w:r>
    </w:p>
    <w:p w:rsidR="00825167" w:rsidRPr="007771ED" w:rsidRDefault="00825167" w:rsidP="0069684C">
      <w:pPr>
        <w:rPr>
          <w:sz w:val="28"/>
          <w:szCs w:val="28"/>
        </w:rPr>
      </w:pPr>
      <w:r w:rsidRPr="005C1744">
        <w:rPr>
          <w:sz w:val="28"/>
          <w:szCs w:val="28"/>
          <w:u w:val="single"/>
        </w:rPr>
        <w:t xml:space="preserve">Autor: </w:t>
      </w:r>
      <w:r>
        <w:rPr>
          <w:color w:val="FF0000"/>
          <w:sz w:val="28"/>
          <w:szCs w:val="28"/>
        </w:rPr>
        <w:t>Mgr. Alena Mertlíková</w:t>
      </w:r>
      <w:bookmarkStart w:id="0" w:name="_GoBack"/>
      <w:bookmarkEnd w:id="0"/>
    </w:p>
    <w:p w:rsidR="00825167" w:rsidRDefault="00825167" w:rsidP="0069684C"/>
    <w:p w:rsidR="00825167" w:rsidRDefault="00825167" w:rsidP="0069684C"/>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p>
    <w:p w:rsidR="00825167" w:rsidRDefault="00825167" w:rsidP="00EB755A">
      <w:pPr>
        <w:ind w:left="360" w:hanging="360"/>
        <w:rPr>
          <w:b/>
        </w:rPr>
      </w:pPr>
      <w:r w:rsidRPr="00EB755A">
        <w:rPr>
          <w:b/>
        </w:rPr>
        <w:t>VÝCHOVA KE ZDRAVÍ                                                        PRACOVNÍ LIST</w:t>
      </w:r>
    </w:p>
    <w:p w:rsidR="00825167" w:rsidRDefault="00825167" w:rsidP="00EB755A">
      <w:pPr>
        <w:ind w:left="360"/>
        <w:rPr>
          <w:b/>
        </w:rPr>
      </w:pPr>
    </w:p>
    <w:p w:rsidR="00825167" w:rsidRDefault="00825167" w:rsidP="00EB755A">
      <w:pPr>
        <w:rPr>
          <w:b/>
        </w:rPr>
      </w:pPr>
      <w:r>
        <w:rPr>
          <w:b/>
        </w:rPr>
        <w:t>TÉMA: RODINA A JEJÍ ČLENOVÉ</w:t>
      </w:r>
    </w:p>
    <w:p w:rsidR="00825167" w:rsidRDefault="00825167" w:rsidP="00BA42C4">
      <w:pPr>
        <w:rPr>
          <w:b/>
        </w:rPr>
      </w:pPr>
      <w:r>
        <w:rPr>
          <w:b/>
        </w:rPr>
        <w:t>NABÍDKA:</w:t>
      </w:r>
    </w:p>
    <w:p w:rsidR="00825167" w:rsidRPr="00EB755A" w:rsidRDefault="00825167" w:rsidP="00EB755A">
      <w:pPr>
        <w:ind w:left="360"/>
        <w:rPr>
          <w:b/>
        </w:rPr>
      </w:pPr>
    </w:p>
    <w:p w:rsidR="00825167" w:rsidRDefault="00825167" w:rsidP="00EB755A">
      <w:pPr>
        <w:ind w:left="360"/>
      </w:pPr>
      <w:r>
        <w:t>SESTŘENICE                           VNUČKA                                      BRATRANEC</w:t>
      </w:r>
    </w:p>
    <w:p w:rsidR="00825167" w:rsidRDefault="00825167" w:rsidP="00EB755A">
      <w:r>
        <w:t>TÁTA                                     BABIČKA</w:t>
      </w:r>
    </w:p>
    <w:p w:rsidR="00825167" w:rsidRDefault="00825167" w:rsidP="00EB755A">
      <w:r>
        <w:t>STRÝC                              TETA                                           SESTRA         NETEŘ</w:t>
      </w:r>
    </w:p>
    <w:p w:rsidR="00825167" w:rsidRDefault="00825167" w:rsidP="00EB755A">
      <w:r>
        <w:t>MÁMA                             BRATR                DĚDA</w:t>
      </w:r>
    </w:p>
    <w:p w:rsidR="00825167" w:rsidRDefault="00825167" w:rsidP="00EB755A">
      <w:r>
        <w:t>VNUK                  ŠVAGR</w:t>
      </w:r>
    </w:p>
    <w:p w:rsidR="00825167" w:rsidRDefault="00825167" w:rsidP="00EB755A"/>
    <w:p w:rsidR="00825167" w:rsidRDefault="00825167" w:rsidP="00EB755A"/>
    <w:p w:rsidR="00825167" w:rsidRDefault="00825167" w:rsidP="00EB755A"/>
    <w:p w:rsidR="00825167" w:rsidRDefault="00825167" w:rsidP="00EB755A">
      <w:pPr>
        <w:numPr>
          <w:ilvl w:val="0"/>
          <w:numId w:val="3"/>
        </w:numPr>
        <w:rPr>
          <w:b/>
          <w:sz w:val="28"/>
          <w:szCs w:val="28"/>
        </w:rPr>
      </w:pPr>
      <w:r>
        <w:t xml:space="preserve">VYBERA NAPIŠ DO KRUHU ČLENY </w:t>
      </w:r>
      <w:r w:rsidRPr="008F1CB7">
        <w:rPr>
          <w:b/>
          <w:sz w:val="28"/>
          <w:szCs w:val="28"/>
        </w:rPr>
        <w:t>RODINY ZÁKLADNÍ</w:t>
      </w:r>
      <w:r>
        <w:rPr>
          <w:b/>
          <w:sz w:val="28"/>
          <w:szCs w:val="28"/>
        </w:rPr>
        <w:t>.</w:t>
      </w:r>
      <w:r>
        <w:rPr>
          <w:noProof/>
        </w:rPr>
      </w:r>
      <w:r w:rsidRPr="00B21C94">
        <w:rPr>
          <w:b/>
          <w:noProof/>
          <w:sz w:val="28"/>
          <w:szCs w:val="28"/>
        </w:rPr>
        <w:pict>
          <v:group id="Plátno 26" o:spid="_x0000_s1026" editas="canvas" style="width:450pt;height:180pt;mso-position-horizontal-relative:char;mso-position-vertical-relative:line" coordsize="5715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">
            <v:shape id="_x0000_s1027" type="#_x0000_t75" style="position:absolute;width:57150;height:22860;visibility:visible">
              <v:fill o:detectmouseclick="t"/>
              <v:path o:connecttype="none"/>
            </v:shape>
            <v:oval id="Oval 28" o:spid="_x0000_s1028" style="position:absolute;left:11049;top:2857;width:21240;height:188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djV8UA&#10;AADbAAAADwAAAGRycy9kb3ducmV2LnhtbESPQWvCQBSE70L/w/IK3nRjq2lJsxEpFEovom0Rb6/Z&#10;Z5KafRuyaxL/vSsIHoeZ+YZJl4OpRUetqywrmE0jEMS51RUXCn6+PyavIJxH1lhbJgVncrDMHkYp&#10;Jtr2vKFu6wsRIOwSVFB63yRSurwkg25qG+LgHWxr0AfZFlK32Ae4qeVTFMXSYMVhocSG3kvKj9uT&#10;UbA3v4d+vuq7dfz3vznybPcVR89KjR+H1RsIT4O/h2/tT63gZQHXL+EH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52NXxQAAANsAAAAPAAAAAAAAAAAAAAAAAJgCAABkcnMv&#10;ZG93bnJldi54bWxQSwUGAAAAAAQABAD1AAAAigMAAAAA&#10;" strokecolor="#548dd4"/>
            <w10:anchorlock/>
          </v:group>
        </w:pict>
      </w:r>
    </w:p>
    <w:p w:rsidR="00825167" w:rsidRDefault="00825167" w:rsidP="00EB755A">
      <w:pPr>
        <w:ind w:left="360"/>
        <w:rPr>
          <w:b/>
          <w:sz w:val="28"/>
          <w:szCs w:val="28"/>
        </w:rPr>
      </w:pPr>
    </w:p>
    <w:p w:rsidR="00825167" w:rsidRPr="002F6374" w:rsidRDefault="00825167" w:rsidP="00EB755A">
      <w:pPr>
        <w:numPr>
          <w:ilvl w:val="0"/>
          <w:numId w:val="3"/>
        </w:numPr>
        <w:rPr>
          <w:b/>
          <w:sz w:val="28"/>
          <w:szCs w:val="28"/>
        </w:rPr>
      </w:pPr>
      <w:r>
        <w:rPr>
          <w:noProof/>
        </w:rPr>
        <w:pict>
          <v:oval id="Oval 30" o:spid="_x0000_s1029" style="position:absolute;left:0;text-align:left;margin-left:67.9pt;margin-top:25.25pt;width:321.75pt;height:303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" strokecolor="#548dd4"/>
        </w:pict>
      </w:r>
      <w:r>
        <w:t xml:space="preserve">NAPIŠ DO KRUHU ČLENY </w:t>
      </w:r>
      <w:r w:rsidRPr="002F6374">
        <w:rPr>
          <w:b/>
          <w:sz w:val="28"/>
          <w:szCs w:val="28"/>
        </w:rPr>
        <w:t>RODINY ROZŠÍŘENÉ</w:t>
      </w:r>
      <w:r>
        <w:t>. CELKEM MÁ TATO RODINA 6 ČLENŮ.</w:t>
      </w: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rPr>
          <w:b/>
          <w:sz w:val="28"/>
          <w:szCs w:val="28"/>
        </w:rPr>
      </w:pPr>
    </w:p>
    <w:p w:rsidR="00825167" w:rsidRDefault="00825167" w:rsidP="00EB755A">
      <w:pPr>
        <w:ind w:left="360"/>
      </w:pPr>
    </w:p>
    <w:p w:rsidR="00825167" w:rsidRDefault="00825167" w:rsidP="00A579B2">
      <w:pPr>
        <w:numPr>
          <w:ilvl w:val="0"/>
          <w:numId w:val="1"/>
        </w:numPr>
        <w:rPr>
          <w:b/>
          <w:sz w:val="28"/>
          <w:szCs w:val="28"/>
        </w:rPr>
      </w:pPr>
      <w:r>
        <w:t xml:space="preserve">ZMĚŇ TENTO GRAF NA GRAF </w:t>
      </w:r>
      <w:r w:rsidRPr="001B7733">
        <w:rPr>
          <w:b/>
          <w:sz w:val="28"/>
          <w:szCs w:val="28"/>
        </w:rPr>
        <w:t>RODINY NEÚPLNÉ</w:t>
      </w:r>
      <w:r>
        <w:rPr>
          <w:b/>
          <w:sz w:val="28"/>
          <w:szCs w:val="28"/>
        </w:rPr>
        <w:t xml:space="preserve">. </w:t>
      </w:r>
      <w:r w:rsidRPr="009C49E2">
        <w:rPr>
          <w:sz w:val="28"/>
          <w:szCs w:val="28"/>
        </w:rPr>
        <w:t>NAKRESLI</w:t>
      </w:r>
      <w:r>
        <w:rPr>
          <w:b/>
          <w:sz w:val="28"/>
          <w:szCs w:val="28"/>
        </w:rPr>
        <w:t>.</w:t>
      </w:r>
    </w:p>
    <w:p w:rsidR="00825167" w:rsidRDefault="00825167" w:rsidP="00A579B2">
      <w:pPr>
        <w:rPr>
          <w:b/>
          <w:sz w:val="28"/>
          <w:szCs w:val="28"/>
        </w:rPr>
      </w:pPr>
    </w:p>
    <w:p w:rsidR="00825167" w:rsidRDefault="00825167" w:rsidP="00A579B2">
      <w:pPr>
        <w:rPr>
          <w:b/>
          <w:sz w:val="28"/>
          <w:szCs w:val="28"/>
        </w:rPr>
      </w:pPr>
      <w:r>
        <w:rPr>
          <w:noProof/>
        </w:rPr>
        <w:pict>
          <v:oval id="Oval 7" o:spid="_x0000_s1030" style="position:absolute;margin-left:80.6pt;margin-top:3.45pt;width:68.25pt;height:4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">
            <v:textbox>
              <w:txbxContent>
                <w:p w:rsidR="00825167" w:rsidRDefault="00825167" w:rsidP="00A579B2">
                  <w:pPr>
                    <w:rPr>
                      <w:sz w:val="20"/>
                      <w:szCs w:val="20"/>
                    </w:rPr>
                  </w:pPr>
                </w:p>
                <w:p w:rsidR="00825167" w:rsidRPr="001B7733" w:rsidRDefault="00825167" w:rsidP="00A579B2">
                  <w:pPr>
                    <w:rPr>
                      <w:sz w:val="20"/>
                      <w:szCs w:val="20"/>
                    </w:rPr>
                  </w:pPr>
                  <w:r>
                    <w:rPr>
                      <w:sz w:val="20"/>
                      <w:szCs w:val="20"/>
                    </w:rPr>
                    <w:t>MÁMAA</w:t>
                  </w:r>
                </w:p>
              </w:txbxContent>
            </v:textbox>
          </v:oval>
        </w:pict>
      </w:r>
      <w:r>
        <w:rPr>
          <w:noProof/>
        </w:rPr>
        <w:pict>
          <v:oval id="Oval 8" o:spid="_x0000_s1031" style="position:absolute;margin-left:8.6pt;margin-top:3.45pt;width:59.25pt;height:4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">
            <v:textbox>
              <w:txbxContent>
                <w:p w:rsidR="00825167" w:rsidRPr="001B7733" w:rsidRDefault="00825167" w:rsidP="00A579B2">
                  <w:pPr>
                    <w:rPr>
                      <w:sz w:val="20"/>
                      <w:szCs w:val="20"/>
                    </w:rPr>
                  </w:pPr>
                  <w:r>
                    <w:rPr>
                      <w:sz w:val="20"/>
                      <w:szCs w:val="20"/>
                    </w:rPr>
                    <w:t>TÁTA</w:t>
                  </w:r>
                </w:p>
              </w:txbxContent>
            </v:textbox>
          </v:oval>
        </w:pict>
      </w:r>
      <w:r>
        <w:rPr>
          <w:noProof/>
        </w:rPr>
      </w:r>
      <w:r w:rsidRPr="00B21C94">
        <w:rPr>
          <w:b/>
          <w:noProof/>
          <w:sz w:val="28"/>
          <w:szCs w:val="28"/>
        </w:rPr>
        <w:pict>
          <v:group id="Plátno 2" o:spid="_x0000_s1032" editas="canvas" style="width:450pt;height:99pt;mso-position-horizontal-relative:char;mso-position-vertical-relative:line" coordsize="57150,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">
            <v:shape id="_x0000_s1033" type="#_x0000_t75" style="position:absolute;width:57150;height:12573;visibility:visible">
              <v:fill o:detectmouseclick="t"/>
              <v:path o:connecttype="none"/>
            </v:shape>
            <v:line id="Line 4" o:spid="_x0000_s1034" style="position:absolute;visibility:visible" from="5715,5715" to="8001,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ggcYAAADbAAAADwAAAGRycy9kb3ducmV2LnhtbESPT2vCQBTE74V+h+UJvdWNLaQSXUVa&#10;Cuqh1D+gx2f2mcRm34bdNUm/vSsUehxm5jfMdN6bWrTkfGVZwWiYgCDOra64ULDffT6PQfiArLG2&#10;TAp+ycN89vgwxUzbjjfUbkMhIoR9hgrKEJpMSp+XZNAPbUMcvbN1BkOUrpDaYRfhppYvSZJKgxXH&#10;hRIbei8p/9lejYKv1++0XazWy/6wSk/5x+Z0vHROqadBv5iACNSH//Bfe6kVpG9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O4IHGAAAA2wAAAA8AAAAAAAAA&#10;AAAAAAAAoQIAAGRycy9kb3ducmV2LnhtbFBLBQYAAAAABAAEAPkAAACUAwAAAAA=&#10;"/>
            <v:oval id="Oval 5" o:spid="_x0000_s1035" style="position:absolute;left:5715;top:7342;width:8001;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L8AA&#10;AADbAAAADwAAAGRycy9kb3ducmV2LnhtbERPTWvCQBC9C/6HZYTezMYGQ0ldRSoFe/BgbO9DdkyC&#10;2dmQncb033cPgsfH+97sJtepkYbQejawSlJQxJW3LdcGvi+fyzdQQZAtdp7JwB8F2G3nsw0W1t/5&#10;TGMptYohHAo00Ij0hdahashhSHxPHLmrHxxKhEOt7YD3GO46/ZqmuXbYcmxosKePhqpb+esMHOp9&#10;mY86k3V2PRxlffs5fWUrY14W0/4dlNAkT/HDfbQG8jg2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TL8AAAADbAAAADwAAAAAAAAAAAAAAAACYAgAAZHJzL2Rvd25y&#10;ZXYueG1sUEsFBgAAAAAEAAQA9QAAAIUDAAAAAA==&#10;">
              <v:textbox>
                <w:txbxContent>
                  <w:p w:rsidR="00825167" w:rsidRDefault="00825167" w:rsidP="00A579B2">
                    <w:r>
                      <w:t>DÍTĚ</w:t>
                    </w:r>
                  </w:p>
                </w:txbxContent>
              </v:textbox>
            </v:oval>
            <v:line id="Line 6" o:spid="_x0000_s1036" style="position:absolute;flip:x;visibility:visible" from="11430,5715" to="125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4g8UAAADbAAAADwAAAGRycy9kb3ducmV2LnhtbESPQWsCMRSE74L/IbxCL6LZiohujSIF&#10;wYMXbVnx9rp53Sy7eVmTqNt/3xQKPQ4z8w2z2vS2FXfyoXas4GWSgSAuna65UvDxvhsvQISIrLF1&#10;TAq+KcBmPRysMNfuwUe6n2IlEoRDjgpMjF0uZSgNWQwT1xEn78t5izFJX0nt8ZHgtpXTLJtLizWn&#10;BYMdvRkqm9PNKpCLw+jqt5+zpmjO56UpyqK7HJR6fuq3ryAi9fE//NfeawXzJ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4g8UAAADbAAAADwAAAAAAAAAA&#10;AAAAAAChAgAAZHJzL2Rvd25yZXYueG1sUEsFBgAAAAAEAAQA+QAAAJMDAAAAAA==&#10;"/>
            <w10:anchorlock/>
          </v:group>
        </w:pict>
      </w:r>
    </w:p>
    <w:p w:rsidR="00825167" w:rsidRDefault="00825167" w:rsidP="00A579B2">
      <w:pPr>
        <w:rPr>
          <w:b/>
          <w:sz w:val="28"/>
          <w:szCs w:val="28"/>
        </w:rPr>
      </w:pPr>
    </w:p>
    <w:p w:rsidR="00825167" w:rsidRDefault="00825167" w:rsidP="00A579B2">
      <w:pPr>
        <w:rPr>
          <w:b/>
          <w:sz w:val="28"/>
          <w:szCs w:val="28"/>
        </w:rPr>
      </w:pPr>
    </w:p>
    <w:p w:rsidR="00825167" w:rsidRPr="001A2DF1" w:rsidRDefault="00825167" w:rsidP="00A579B2">
      <w:pPr>
        <w:numPr>
          <w:ilvl w:val="0"/>
          <w:numId w:val="1"/>
        </w:numPr>
      </w:pPr>
      <w:r>
        <w:t>DOPLŇ CHYBĚJÍCÍ ČLENY RODINY DO DVOJIC</w:t>
      </w:r>
    </w:p>
    <w:p w:rsidR="00825167" w:rsidRDefault="00825167" w:rsidP="00A579B2">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0"/>
        <w:gridCol w:w="1825"/>
        <w:gridCol w:w="1826"/>
        <w:gridCol w:w="1826"/>
        <w:gridCol w:w="1991"/>
      </w:tblGrid>
      <w:tr w:rsidR="00825167" w:rsidTr="00DD18A9">
        <w:tc>
          <w:tcPr>
            <w:tcW w:w="1842" w:type="dxa"/>
          </w:tcPr>
          <w:p w:rsidR="00825167" w:rsidRPr="00DD18A9" w:rsidRDefault="00825167" w:rsidP="00A579B2">
            <w:pPr>
              <w:rPr>
                <w:b/>
                <w:sz w:val="28"/>
                <w:szCs w:val="28"/>
              </w:rPr>
            </w:pPr>
            <w:r w:rsidRPr="00DD18A9">
              <w:rPr>
                <w:b/>
                <w:sz w:val="28"/>
                <w:szCs w:val="28"/>
              </w:rPr>
              <w:t>DĚDA</w:t>
            </w:r>
          </w:p>
        </w:tc>
        <w:tc>
          <w:tcPr>
            <w:tcW w:w="1842" w:type="dxa"/>
          </w:tcPr>
          <w:p w:rsidR="00825167" w:rsidRPr="00DD18A9" w:rsidRDefault="00825167" w:rsidP="00A579B2">
            <w:pPr>
              <w:rPr>
                <w:b/>
                <w:sz w:val="28"/>
                <w:szCs w:val="28"/>
              </w:rPr>
            </w:pPr>
          </w:p>
        </w:tc>
        <w:tc>
          <w:tcPr>
            <w:tcW w:w="1842" w:type="dxa"/>
          </w:tcPr>
          <w:p w:rsidR="00825167" w:rsidRPr="00DD18A9" w:rsidRDefault="00825167" w:rsidP="00A579B2">
            <w:pPr>
              <w:rPr>
                <w:b/>
                <w:sz w:val="28"/>
                <w:szCs w:val="28"/>
              </w:rPr>
            </w:pPr>
          </w:p>
        </w:tc>
        <w:tc>
          <w:tcPr>
            <w:tcW w:w="1843" w:type="dxa"/>
          </w:tcPr>
          <w:p w:rsidR="00825167" w:rsidRPr="00DD18A9" w:rsidRDefault="00825167" w:rsidP="00A579B2">
            <w:pPr>
              <w:rPr>
                <w:b/>
                <w:sz w:val="28"/>
                <w:szCs w:val="28"/>
              </w:rPr>
            </w:pPr>
            <w:r w:rsidRPr="00DD18A9">
              <w:rPr>
                <w:b/>
                <w:sz w:val="28"/>
                <w:szCs w:val="28"/>
              </w:rPr>
              <w:t>MÁMA</w:t>
            </w:r>
          </w:p>
        </w:tc>
        <w:tc>
          <w:tcPr>
            <w:tcW w:w="1843" w:type="dxa"/>
          </w:tcPr>
          <w:p w:rsidR="00825167" w:rsidRPr="00DD18A9" w:rsidRDefault="00825167" w:rsidP="00A579B2">
            <w:pPr>
              <w:rPr>
                <w:b/>
                <w:sz w:val="28"/>
                <w:szCs w:val="28"/>
              </w:rPr>
            </w:pPr>
            <w:r w:rsidRPr="00DD18A9">
              <w:rPr>
                <w:b/>
                <w:sz w:val="28"/>
                <w:szCs w:val="28"/>
              </w:rPr>
              <w:t>TETA</w:t>
            </w:r>
          </w:p>
        </w:tc>
      </w:tr>
      <w:tr w:rsidR="00825167" w:rsidTr="00DD18A9">
        <w:tc>
          <w:tcPr>
            <w:tcW w:w="1842" w:type="dxa"/>
          </w:tcPr>
          <w:p w:rsidR="00825167" w:rsidRPr="00DD18A9" w:rsidRDefault="00825167" w:rsidP="00A579B2">
            <w:pPr>
              <w:rPr>
                <w:b/>
                <w:sz w:val="28"/>
                <w:szCs w:val="28"/>
              </w:rPr>
            </w:pPr>
            <w:r w:rsidRPr="00DD18A9">
              <w:rPr>
                <w:b/>
                <w:sz w:val="28"/>
                <w:szCs w:val="28"/>
              </w:rPr>
              <w:t>TÁTA</w:t>
            </w:r>
          </w:p>
        </w:tc>
        <w:tc>
          <w:tcPr>
            <w:tcW w:w="1842" w:type="dxa"/>
          </w:tcPr>
          <w:p w:rsidR="00825167" w:rsidRPr="00DD18A9" w:rsidRDefault="00825167" w:rsidP="00A579B2">
            <w:pPr>
              <w:rPr>
                <w:b/>
                <w:sz w:val="28"/>
                <w:szCs w:val="28"/>
              </w:rPr>
            </w:pPr>
            <w:r w:rsidRPr="00DD18A9">
              <w:rPr>
                <w:b/>
                <w:sz w:val="28"/>
                <w:szCs w:val="28"/>
              </w:rPr>
              <w:t>MÁMA</w:t>
            </w:r>
          </w:p>
        </w:tc>
        <w:tc>
          <w:tcPr>
            <w:tcW w:w="1842" w:type="dxa"/>
          </w:tcPr>
          <w:p w:rsidR="00825167" w:rsidRPr="00DD18A9" w:rsidRDefault="00825167" w:rsidP="00A579B2">
            <w:pPr>
              <w:rPr>
                <w:b/>
                <w:sz w:val="28"/>
                <w:szCs w:val="28"/>
              </w:rPr>
            </w:pPr>
            <w:r w:rsidRPr="00DD18A9">
              <w:rPr>
                <w:b/>
                <w:sz w:val="28"/>
                <w:szCs w:val="28"/>
              </w:rPr>
              <w:t>BRATR</w:t>
            </w:r>
          </w:p>
        </w:tc>
        <w:tc>
          <w:tcPr>
            <w:tcW w:w="1843" w:type="dxa"/>
          </w:tcPr>
          <w:p w:rsidR="00825167" w:rsidRPr="00DD18A9" w:rsidRDefault="00825167" w:rsidP="00A579B2">
            <w:pPr>
              <w:rPr>
                <w:b/>
                <w:sz w:val="28"/>
                <w:szCs w:val="28"/>
              </w:rPr>
            </w:pPr>
          </w:p>
        </w:tc>
        <w:tc>
          <w:tcPr>
            <w:tcW w:w="1843" w:type="dxa"/>
          </w:tcPr>
          <w:p w:rsidR="00825167" w:rsidRPr="00DD18A9" w:rsidRDefault="00825167" w:rsidP="00A579B2">
            <w:pPr>
              <w:rPr>
                <w:b/>
                <w:sz w:val="28"/>
                <w:szCs w:val="28"/>
              </w:rPr>
            </w:pPr>
            <w:r w:rsidRPr="00DD18A9">
              <w:rPr>
                <w:b/>
                <w:sz w:val="28"/>
                <w:szCs w:val="28"/>
              </w:rPr>
              <w:t>SESTŘENICE</w:t>
            </w:r>
          </w:p>
        </w:tc>
      </w:tr>
    </w:tbl>
    <w:p w:rsidR="00825167" w:rsidRDefault="00825167" w:rsidP="00A579B2">
      <w:pPr>
        <w:rPr>
          <w:b/>
          <w:sz w:val="28"/>
          <w:szCs w:val="28"/>
        </w:rPr>
      </w:pPr>
    </w:p>
    <w:p w:rsidR="00825167" w:rsidRDefault="00825167" w:rsidP="00A579B2">
      <w:pPr>
        <w:rPr>
          <w:b/>
          <w:sz w:val="28"/>
          <w:szCs w:val="28"/>
        </w:rPr>
      </w:pPr>
    </w:p>
    <w:p w:rsidR="00825167" w:rsidRDefault="00825167" w:rsidP="00A579B2">
      <w:pPr>
        <w:rPr>
          <w:b/>
          <w:sz w:val="28"/>
          <w:szCs w:val="28"/>
        </w:rPr>
      </w:pPr>
    </w:p>
    <w:p w:rsidR="00825167" w:rsidRDefault="00825167" w:rsidP="00A579B2">
      <w:pPr>
        <w:numPr>
          <w:ilvl w:val="0"/>
          <w:numId w:val="2"/>
        </w:numPr>
      </w:pPr>
      <w:r>
        <w:t>DOPLŇ DO KRUHŮ ZKRATKY ČLENŮ RODINY TAK, ABY PLATIL TENTO GRAF.</w:t>
      </w:r>
    </w:p>
    <w:p w:rsidR="00825167" w:rsidRPr="00594D33" w:rsidRDefault="00825167" w:rsidP="00A579B2">
      <w:r>
        <w:t xml:space="preserve">(Dědeček </w:t>
      </w:r>
      <w:r w:rsidRPr="00E51312">
        <w:rPr>
          <w:b/>
        </w:rPr>
        <w:t>DĚ</w:t>
      </w:r>
      <w:r>
        <w:t xml:space="preserve">, BABIČKA </w:t>
      </w:r>
      <w:r w:rsidRPr="00E51312">
        <w:rPr>
          <w:b/>
        </w:rPr>
        <w:t>BA</w:t>
      </w:r>
      <w:r>
        <w:t xml:space="preserve">, MATKA </w:t>
      </w:r>
      <w:r w:rsidRPr="00E51312">
        <w:rPr>
          <w:b/>
        </w:rPr>
        <w:t>MA</w:t>
      </w:r>
      <w:r>
        <w:t xml:space="preserve">, OTEC </w:t>
      </w:r>
      <w:r w:rsidRPr="00E51312">
        <w:rPr>
          <w:b/>
        </w:rPr>
        <w:t>O</w:t>
      </w:r>
      <w:r>
        <w:t xml:space="preserve">, DCERA </w:t>
      </w:r>
      <w:r w:rsidRPr="00E51312">
        <w:rPr>
          <w:b/>
        </w:rPr>
        <w:t>D</w:t>
      </w:r>
      <w:r>
        <w:t xml:space="preserve">, SYN </w:t>
      </w:r>
      <w:r w:rsidRPr="00E51312">
        <w:rPr>
          <w:b/>
        </w:rPr>
        <w:t>S</w:t>
      </w:r>
      <w:r>
        <w:t xml:space="preserve">)                                                                                                     </w:t>
      </w:r>
    </w:p>
    <w:p w:rsidR="00825167" w:rsidRPr="00594D33" w:rsidRDefault="00825167" w:rsidP="00A579B2">
      <w:r>
        <w:t>JDE O TŘI GENERACE.</w:t>
      </w:r>
    </w:p>
    <w:p w:rsidR="00825167" w:rsidRPr="00594D33" w:rsidRDefault="00825167" w:rsidP="00A579B2"/>
    <w:p w:rsidR="00825167" w:rsidRPr="001B7733" w:rsidRDefault="00825167" w:rsidP="00A579B2">
      <w:pPr>
        <w:rPr>
          <w:b/>
          <w:sz w:val="28"/>
          <w:szCs w:val="28"/>
        </w:rPr>
      </w:pPr>
      <w:r>
        <w:rPr>
          <w:noProof/>
        </w:rPr>
        <w:pict>
          <v:shapetype id="_x0000_t202" coordsize="21600,21600" o:spt="202" path="m,l,21600r21600,l21600,xe">
            <v:stroke joinstyle="miter"/>
            <v:path gradientshapeok="t" o:connecttype="rect"/>
          </v:shapetype>
          <v:shape id="Text Box 25" o:spid="_x0000_s1037" type="#_x0000_t202" style="position:absolute;margin-left:-17.85pt;margin-top:6.8pt;width:162pt;height:180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" stroked="f">
            <v:textbox>
              <w:txbxContent>
                <w:p w:rsidR="00825167" w:rsidRDefault="00825167" w:rsidP="00A579B2">
                  <w:r>
                    <w:t>1.GENERACE</w:t>
                  </w:r>
                </w:p>
                <w:p w:rsidR="00825167" w:rsidRDefault="00825167" w:rsidP="00A579B2"/>
                <w:p w:rsidR="00825167" w:rsidRDefault="00825167" w:rsidP="00A579B2"/>
                <w:p w:rsidR="00825167" w:rsidRDefault="00825167" w:rsidP="00A579B2"/>
                <w:p w:rsidR="00825167" w:rsidRDefault="00825167" w:rsidP="00A579B2"/>
                <w:p w:rsidR="00825167" w:rsidRDefault="00825167" w:rsidP="00A579B2">
                  <w:r>
                    <w:t>2.GENERACE</w:t>
                  </w:r>
                </w:p>
                <w:p w:rsidR="00825167" w:rsidRDefault="00825167" w:rsidP="00A579B2"/>
                <w:p w:rsidR="00825167" w:rsidRDefault="00825167" w:rsidP="00A579B2"/>
                <w:p w:rsidR="00825167" w:rsidRDefault="00825167" w:rsidP="00A579B2"/>
                <w:p w:rsidR="00825167" w:rsidRDefault="00825167" w:rsidP="00A579B2"/>
                <w:p w:rsidR="00825167" w:rsidRDefault="00825167" w:rsidP="00A579B2"/>
                <w:p w:rsidR="00825167" w:rsidRDefault="00825167" w:rsidP="00A579B2">
                  <w:r>
                    <w:t>3.GENERACE</w:t>
                  </w:r>
                </w:p>
              </w:txbxContent>
            </v:textbox>
          </v:shape>
        </w:pict>
      </w:r>
      <w:r>
        <w:rPr>
          <w:noProof/>
        </w:rPr>
        <w:pict>
          <v:group id="Plátno 9" o:spid="_x0000_s1038" editas="canvas" style="position:absolute;margin-left:171pt;margin-top:2.6pt;width:261pt;height:191.05pt;z-index:-251663360" coordsize="33147,24263" wrapcoords="3848 0 3414 169 2421 1186 2110 2711 2234 4151 2917 5421 2979 5760 5834 6776 6641 6776 6952 8132 6641 9064 6579 9741 6766 10842 7945 12198 6517 14908 4531 16264 4159 16348 3041 17449 2855 18805 2855 19144 3290 20499 4345 21261 4531 21261 14772 21261 15021 21261 16076 20329 16510 18974 16324 16264 17752 13553 18434 13553 20483 12536 20545 12198 20979 10842 20731 9318 19614 8216 19366 8132 18869 8047 14090 5591 14834 4151 14959 2711 14710 1186 13717 254 13221 0 384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">
            <v:shape id="_x0000_s1039" type="#_x0000_t75" style="position:absolute;width:33147;height:24263;visibility:visible">
              <v:fill o:detectmouseclick="t"/>
              <v:path o:connecttype="none"/>
            </v:shape>
            <v:oval id="Oval 11" o:spid="_x0000_s1040" style="position:absolute;left:3429;width:6858;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Yq1MQA&#10;AADbAAAADwAAAGRycy9kb3ducmV2LnhtbESPQWvCQBSE70L/w/IKvenGpoaauopUCnrw0LTeH9ln&#10;Esy+DdnXmP77bkHwOMzMN8xqM7pWDdSHxrOB+SwBRVx623Bl4PvrY/oKKgiyxdYzGfilAJv1w2SF&#10;ufVX/qShkEpFCIccDdQiXa51KGtyGGa+I47e2fcOJcq+0rbHa4S7Vj8nSaYdNhwXauzovabyUvw4&#10;A7tqW2SDTmWRnnd7WVxOx0M6N+bpcdy+gRIa5R6+tffWwMsS/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2KtTEAAAA2wAAAA8AAAAAAAAAAAAAAAAAmAIAAGRycy9k&#10;b3ducmV2LnhtbFBLBQYAAAAABAAEAPUAAACJAwAAAAA=&#10;"/>
            <v:oval id="Oval 12" o:spid="_x0000_s1041" style="position:absolute;left:16002;width:6858;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UVlMAA&#10;AADbAAAADwAAAGRycy9kb3ducmV2LnhtbERPTWvCQBC9C/6HZYTezMaGSEldRSoFe/BgbO9DdkyC&#10;2dmQncb033cPgsfH+97sJtepkYbQejawSlJQxJW3LdcGvi+fyzdQQZAtdp7JwB8F2G3nsw0W1t/5&#10;TGMptYohHAo00Ij0hdahashhSHxPHLmrHxxKhEOt7YD3GO46/Zqma+2w5djQYE8fDVW38tcZONT7&#10;cj3qTPLsejhKfvs5fWUrY14W0/4dlNAkT/HDfbQG8rg+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tUVlMAAAADbAAAADwAAAAAAAAAAAAAAAACYAgAAZHJzL2Rvd25y&#10;ZXYueG1sUEsFBgAAAAAEAAQA9QAAAIUDAAAAAA==&#10;"/>
            <v:oval id="Oval 13" o:spid="_x0000_s1042" style="position:absolute;left:10287;top:8000;width:6858;height:5715;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pcIA&#10;AADbAAAADwAAAGRycy9kb3ducmV2LnhtbESPT4vCMBTE7wt+h/AEb2uqsiLVKCIIFS/rn4u31+bZ&#10;BpuX0kTtfvuNIHgcZuY3zGLV2Vo8qPXGsYLRMAFBXDhtuFRwPm2/ZyB8QNZYOyYFf+Rhtex9LTDV&#10;7skHehxDKSKEfYoKqhCaVEpfVGTRD11DHL2ray2GKNtS6hafEW5rOU6SqbRoOC5U2NCmouJ2vFsF&#10;u9+dRcrN3uaTLDskl73Ba67UoN+t5yACdeETfrczreBnBK8v8Q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kQ2lwgAAANsAAAAPAAAAAAAAAAAAAAAAAJgCAABkcnMvZG93&#10;bnJldi54bWxQSwUGAAAAAAQABAD1AAAAhwMAAAAA&#10;"/>
            <v:oval id="Oval 14" o:spid="_x0000_s1043" style="position:absolute;left:25146;top:9143;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ueMMA&#10;AADbAAAADwAAAGRycy9kb3ducmV2LnhtbESPQWvCQBSE74L/YXlCb7rRECmpq0iloIceGtv7I/tM&#10;gtm3Ifsa4793hUKPw8x8w2x2o2vVQH1oPBtYLhJQxKW3DVcGvs8f81dQQZAttp7JwJ0C7LbTyQZz&#10;62/8RUMhlYoQDjkaqEW6XOtQ1uQwLHxHHL2L7x1KlH2lbY+3CHetXiXJWjtsOC7U2NF7TeW1+HUG&#10;DtW+WA86lSy9HI6SXX8+T+nSmJfZuH8DJTTKf/ivfbQGshU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sueMMAAADbAAAADwAAAAAAAAAAAAAAAACYAgAAZHJzL2Rv&#10;d25yZXYueG1sUEsFBgAAAAAEAAQA9QAAAIgDAAAAAA==&#10;"/>
            <v:oval id="Oval 15" o:spid="_x0000_s1044" style="position:absolute;left:18288;top:18286;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eL48MA&#10;AADbAAAADwAAAGRycy9kb3ducmV2LnhtbESPQWvCQBSE74L/YXmF3nRjQ6SkriJKwR48GO39kX0m&#10;wezbkH2N6b/vFgSPw8x8w6w2o2vVQH1oPBtYzBNQxKW3DVcGLufP2TuoIMgWW89k4JcCbNbTyQpz&#10;6+98oqGQSkUIhxwN1CJdrnUoa3IY5r4jjt7V9w4lyr7Stsd7hLtWvyXJUjtsOC7U2NGupvJW/DgD&#10;+2pbLAedSpZe9wfJbt/Hr3RhzOvLuP0AJTTKM/xoH6yBLIX/L/EH6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eL48MAAADbAAAADwAAAAAAAAAAAAAAAACYAgAAZHJzL2Rv&#10;d25yZXYueG1sUEsFBgAAAAAEAAQA9QAAAIgDAAAAAA==&#10;"/>
            <v:oval id="Oval 16" o:spid="_x0000_s1045" style="position:absolute;left:4572;top:18286;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Tl8MA&#10;AADbAAAADwAAAGRycy9kb3ducmV2LnhtbESPQWvCQBSE74L/YXlCb7qxaaSkriKVgh48NLb3R/aZ&#10;BLNvQ/Y1pv/eLQg9DjPzDbPejq5VA/Wh8WxguUhAEZfeNlwZ+Dp/zF9BBUG22HomA78UYLuZTtaY&#10;W3/jTxoKqVSEcMjRQC3S5VqHsiaHYeE74uhdfO9QouwrbXu8Rbhr9XOSrLTDhuNCjR2911Reix9n&#10;YF/titWgU8nSy/4g2fX7dEyXxjzNxt0bKKFR/sOP9sEayF7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4Tl8MAAADbAAAADwAAAAAAAAAAAAAAAACYAgAAZHJzL2Rv&#10;d25yZXYueG1sUEsFBgAAAAAEAAQA9QAAAIgDAAAAAA==&#10;"/>
            <v:line id="Line 17" o:spid="_x0000_s1046" style="position:absolute;visibility:visible" from="9144,5714" to="11430,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18" o:spid="_x0000_s1047" style="position:absolute;flip:x;visibility:visible" from="16002,6857" to="18288,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Line 19" o:spid="_x0000_s1048" style="position:absolute;visibility:visible" from="17145,11429" to="2514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20" o:spid="_x0000_s1049" style="position:absolute;flip:y;visibility:visible" from="9144,13715" to="12573,1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Line 21" o:spid="_x0000_s1050" style="position:absolute;visibility:visible" from="16002,13715" to="16002,13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2" o:spid="_x0000_s1051" style="position:absolute;visibility:visible" from="16002,12572" to="20574,1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23" o:spid="_x0000_s1052" style="position:absolute;flip:y;visibility:visible" from="10239,13627" to="26241,19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Line 24" o:spid="_x0000_s1053" style="position:absolute;flip:x;visibility:visible" from="24003,14858" to="27432,19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w10:wrap type="tight"/>
          </v:group>
        </w:pict>
      </w: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Pr="00830271" w:rsidRDefault="00825167" w:rsidP="00A579B2">
      <w:pPr>
        <w:rPr>
          <w:sz w:val="28"/>
          <w:szCs w:val="28"/>
        </w:rPr>
      </w:pPr>
    </w:p>
    <w:p w:rsidR="00825167" w:rsidRDefault="00825167" w:rsidP="00A579B2">
      <w:pPr>
        <w:jc w:val="right"/>
        <w:rPr>
          <w:sz w:val="28"/>
          <w:szCs w:val="28"/>
        </w:rPr>
      </w:pPr>
    </w:p>
    <w:p w:rsidR="00825167" w:rsidRDefault="00825167" w:rsidP="00A579B2">
      <w:pPr>
        <w:numPr>
          <w:ilvl w:val="0"/>
          <w:numId w:val="2"/>
        </w:numPr>
        <w:rPr>
          <w:sz w:val="28"/>
          <w:szCs w:val="28"/>
        </w:rPr>
      </w:pPr>
      <w:r>
        <w:rPr>
          <w:sz w:val="28"/>
          <w:szCs w:val="28"/>
        </w:rPr>
        <w:t>DOPLŇ VĚTY:</w:t>
      </w:r>
    </w:p>
    <w:p w:rsidR="00825167" w:rsidRDefault="00825167" w:rsidP="00A579B2">
      <w:pPr>
        <w:jc w:val="right"/>
        <w:rPr>
          <w:sz w:val="28"/>
          <w:szCs w:val="28"/>
        </w:rPr>
      </w:pPr>
      <w:r>
        <w:rPr>
          <w:sz w:val="28"/>
          <w:szCs w:val="28"/>
        </w:rPr>
        <w:t>SESTRA MÉ MATKY MÁ SYNA, JE TO MŮJ……………...............................</w:t>
      </w:r>
    </w:p>
    <w:p w:rsidR="00825167" w:rsidRDefault="00825167" w:rsidP="00A579B2">
      <w:pPr>
        <w:jc w:val="right"/>
        <w:rPr>
          <w:sz w:val="28"/>
          <w:szCs w:val="28"/>
        </w:rPr>
      </w:pPr>
      <w:r>
        <w:rPr>
          <w:sz w:val="28"/>
          <w:szCs w:val="28"/>
        </w:rPr>
        <w:t>BABIČKY MANŽEL JE MŮJ…………………………………………………...</w:t>
      </w:r>
    </w:p>
    <w:p w:rsidR="00825167" w:rsidRDefault="00825167" w:rsidP="00A579B2">
      <w:pPr>
        <w:rPr>
          <w:sz w:val="28"/>
          <w:szCs w:val="28"/>
        </w:rPr>
      </w:pPr>
      <w:r>
        <w:rPr>
          <w:sz w:val="28"/>
          <w:szCs w:val="28"/>
        </w:rPr>
        <w:t>STRÝC JE ……………………………………………………………………….</w:t>
      </w:r>
    </w:p>
    <w:p w:rsidR="00825167" w:rsidRDefault="00825167" w:rsidP="00A579B2">
      <w:pPr>
        <w:rPr>
          <w:sz w:val="28"/>
          <w:szCs w:val="28"/>
        </w:rPr>
      </w:pPr>
      <w:r>
        <w:rPr>
          <w:sz w:val="28"/>
          <w:szCs w:val="28"/>
        </w:rPr>
        <w:t>BRATRA SYN JE MŮJ…………………………………………………………..</w:t>
      </w:r>
    </w:p>
    <w:p w:rsidR="00825167" w:rsidRDefault="00825167" w:rsidP="00A579B2">
      <w:pPr>
        <w:rPr>
          <w:sz w:val="28"/>
          <w:szCs w:val="28"/>
        </w:rPr>
      </w:pPr>
      <w:r>
        <w:rPr>
          <w:sz w:val="28"/>
          <w:szCs w:val="28"/>
        </w:rPr>
        <w:t>MAMINKA MÉ MANŽELKY JE MOJE ……………………………………….</w:t>
      </w:r>
    </w:p>
    <w:p w:rsidR="00825167" w:rsidRPr="00604553" w:rsidRDefault="00825167">
      <w:pPr>
        <w:rPr>
          <w:sz w:val="28"/>
          <w:szCs w:val="28"/>
        </w:rPr>
      </w:pPr>
      <w:r>
        <w:rPr>
          <w:sz w:val="28"/>
          <w:szCs w:val="28"/>
        </w:rPr>
        <w:t>SESTRA MÉ MANŽELKY JE MOJE…………………………………………..</w:t>
      </w:r>
    </w:p>
    <w:p w:rsidR="00825167" w:rsidRPr="00BA42C4" w:rsidRDefault="00825167" w:rsidP="0069684C">
      <w:pPr>
        <w:ind w:left="360" w:hanging="360"/>
        <w:rPr>
          <w:b/>
          <w:color w:val="FF0000"/>
        </w:rPr>
      </w:pPr>
      <w:r w:rsidRPr="00BA42C4">
        <w:rPr>
          <w:b/>
          <w:color w:val="FF0000"/>
        </w:rPr>
        <w:t>ŘEŠENÍ</w:t>
      </w:r>
    </w:p>
    <w:p w:rsidR="00825167" w:rsidRPr="00BA42C4" w:rsidRDefault="00825167" w:rsidP="0069684C">
      <w:pPr>
        <w:ind w:left="360" w:hanging="360"/>
        <w:rPr>
          <w:b/>
          <w:color w:val="FF0000"/>
        </w:rPr>
      </w:pPr>
    </w:p>
    <w:p w:rsidR="00825167" w:rsidRDefault="00825167" w:rsidP="0069684C">
      <w:pPr>
        <w:ind w:left="360" w:hanging="360"/>
        <w:rPr>
          <w:b/>
        </w:rPr>
      </w:pPr>
      <w:r w:rsidRPr="00EB755A">
        <w:rPr>
          <w:b/>
        </w:rPr>
        <w:t>VÝCHOVA KE ZDRAVÍ                                                        PRACOVNÍ LIST</w:t>
      </w:r>
    </w:p>
    <w:p w:rsidR="00825167" w:rsidRDefault="00825167" w:rsidP="0069684C">
      <w:pPr>
        <w:ind w:left="360"/>
        <w:rPr>
          <w:b/>
        </w:rPr>
      </w:pPr>
    </w:p>
    <w:p w:rsidR="00825167" w:rsidRDefault="00825167" w:rsidP="0069684C">
      <w:pPr>
        <w:rPr>
          <w:b/>
        </w:rPr>
      </w:pPr>
      <w:r>
        <w:rPr>
          <w:b/>
        </w:rPr>
        <w:t>TÉMA: RODINA A JEJÍ ČLENOVÉ</w:t>
      </w:r>
    </w:p>
    <w:p w:rsidR="00825167" w:rsidRPr="00EB755A" w:rsidRDefault="00825167" w:rsidP="0069684C">
      <w:pPr>
        <w:ind w:left="360"/>
      </w:pPr>
    </w:p>
    <w:p w:rsidR="00825167" w:rsidRDefault="00825167" w:rsidP="0069684C">
      <w:pPr>
        <w:ind w:left="360"/>
        <w:rPr>
          <w:b/>
        </w:rPr>
      </w:pPr>
      <w:r>
        <w:rPr>
          <w:b/>
        </w:rPr>
        <w:t>NABÍDKA:</w:t>
      </w:r>
    </w:p>
    <w:p w:rsidR="00825167" w:rsidRPr="00EB755A" w:rsidRDefault="00825167" w:rsidP="0069684C">
      <w:pPr>
        <w:ind w:left="360"/>
        <w:rPr>
          <w:b/>
        </w:rPr>
      </w:pPr>
    </w:p>
    <w:p w:rsidR="00825167" w:rsidRDefault="00825167" w:rsidP="0069684C">
      <w:pPr>
        <w:ind w:left="360"/>
      </w:pPr>
      <w:r>
        <w:t>SESTŘENICE                           VNUČKA                                      BRATRANEC</w:t>
      </w:r>
    </w:p>
    <w:p w:rsidR="00825167" w:rsidRDefault="00825167" w:rsidP="0069684C">
      <w:r>
        <w:t>TÁTA                                     BABIČKA</w:t>
      </w:r>
    </w:p>
    <w:p w:rsidR="00825167" w:rsidRDefault="00825167" w:rsidP="0069684C">
      <w:r>
        <w:t>STRÝC                              TETA                                           SESTRA         NETEŘ</w:t>
      </w:r>
    </w:p>
    <w:p w:rsidR="00825167" w:rsidRDefault="00825167" w:rsidP="0069684C">
      <w:r>
        <w:t>MÁMA                             BRATR                DĚDA</w:t>
      </w:r>
    </w:p>
    <w:p w:rsidR="00825167" w:rsidRDefault="00825167" w:rsidP="0069684C">
      <w:r>
        <w:t>VNUK                  ŠVAGR          DĚTI</w:t>
      </w:r>
    </w:p>
    <w:p w:rsidR="00825167" w:rsidRDefault="00825167" w:rsidP="0069684C"/>
    <w:p w:rsidR="00825167" w:rsidRDefault="00825167" w:rsidP="0069684C"/>
    <w:p w:rsidR="00825167" w:rsidRDefault="00825167" w:rsidP="0069684C"/>
    <w:p w:rsidR="00825167" w:rsidRPr="004109B5" w:rsidRDefault="00825167" w:rsidP="0069684C">
      <w:pPr>
        <w:numPr>
          <w:ilvl w:val="0"/>
          <w:numId w:val="3"/>
        </w:numPr>
        <w:rPr>
          <w:b/>
          <w:sz w:val="28"/>
          <w:szCs w:val="28"/>
        </w:rPr>
      </w:pPr>
      <w:r>
        <w:t>VYBER Z NABÍDKYA  NAPIŠ  DO KRUHU ČLENY</w:t>
      </w:r>
    </w:p>
    <w:p w:rsidR="00825167" w:rsidRDefault="00825167" w:rsidP="004109B5">
      <w:pPr>
        <w:ind w:left="720"/>
        <w:rPr>
          <w:b/>
          <w:sz w:val="28"/>
          <w:szCs w:val="28"/>
        </w:rPr>
      </w:pPr>
      <w:r w:rsidRPr="008F1CB7">
        <w:rPr>
          <w:b/>
          <w:sz w:val="28"/>
          <w:szCs w:val="28"/>
        </w:rPr>
        <w:t>RODINY ZÁKLADNÍ</w:t>
      </w:r>
      <w:r>
        <w:rPr>
          <w:b/>
          <w:sz w:val="28"/>
          <w:szCs w:val="28"/>
        </w:rPr>
        <w:t>.</w:t>
      </w:r>
      <w:r>
        <w:rPr>
          <w:noProof/>
        </w:rPr>
      </w:r>
      <w:r w:rsidRPr="00B21C94">
        <w:rPr>
          <w:b/>
          <w:noProof/>
          <w:sz w:val="28"/>
          <w:szCs w:val="28"/>
        </w:rPr>
        <w:pict>
          <v:group id="Plátno 33" o:spid="_x0000_s1054" editas="canvas" style="width:450pt;height:180pt;mso-position-horizontal-relative:char;mso-position-vertical-relative:line" coordsize="5715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">
            <v:shape id="_x0000_s1055" type="#_x0000_t75" style="position:absolute;width:57150;height:22860;visibility:visible">
              <v:fill o:detectmouseclick="t"/>
              <v:path o:connecttype="none"/>
            </v:shape>
            <v:oval id="Oval 35" o:spid="_x0000_s1056" style="position:absolute;left:12001;top:2381;width:22860;height:20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r6ccA&#10;AADbAAAADwAAAGRycy9kb3ducmV2LnhtbESPzWvCQBTE7wX/h+UJvdWNofgRXYNIKzn0oLEfeHtk&#10;n0kw+zZktyb9791CocdhZn7DrNPBNOJGnastK5hOIhDEhdU1lwreT69PCxDOI2tsLJOCH3KQbkYP&#10;a0y07flIt9yXIkDYJaig8r5NpHRFRQbdxLbEwbvYzqAPsiul7rAPcNPIOIpm0mDNYaHClnYVFdf8&#10;2ygo8+Xx5SPe67ev7LCfzXf+sz4vlXocD9sVCE+D/w//tTOt4HkOv1/CD5Cb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c6+nHAAAA2wAAAA8AAAAAAAAAAAAAAAAAmAIAAGRy&#10;cy9kb3ducmV2LnhtbFBLBQYAAAAABAAEAPUAAACMAwAAAAA=&#10;" strokecolor="#548dd4">
              <v:textbox>
                <w:txbxContent>
                  <w:p w:rsidR="00825167" w:rsidRPr="00BA42C4" w:rsidRDefault="00825167" w:rsidP="004109B5">
                    <w:pPr>
                      <w:rPr>
                        <w:color w:val="FF0000"/>
                      </w:rPr>
                    </w:pPr>
                    <w:r w:rsidRPr="00BA42C4">
                      <w:rPr>
                        <w:color w:val="FF0000"/>
                      </w:rPr>
                      <w:t>TÁTA</w:t>
                    </w:r>
                  </w:p>
                  <w:p w:rsidR="00825167" w:rsidRPr="00BA42C4" w:rsidRDefault="00825167" w:rsidP="00BA42C4">
                    <w:pPr>
                      <w:jc w:val="center"/>
                      <w:rPr>
                        <w:color w:val="FF0000"/>
                      </w:rPr>
                    </w:pPr>
                  </w:p>
                  <w:p w:rsidR="00825167" w:rsidRPr="00BA42C4" w:rsidRDefault="00825167" w:rsidP="004109B5">
                    <w:pPr>
                      <w:rPr>
                        <w:color w:val="FF0000"/>
                      </w:rPr>
                    </w:pPr>
                    <w:r w:rsidRPr="00BA42C4">
                      <w:rPr>
                        <w:color w:val="FF0000"/>
                      </w:rPr>
                      <w:t>MÁMA</w:t>
                    </w:r>
                  </w:p>
                  <w:p w:rsidR="00825167" w:rsidRPr="00BA42C4" w:rsidRDefault="00825167" w:rsidP="00BA42C4">
                    <w:pPr>
                      <w:jc w:val="center"/>
                      <w:rPr>
                        <w:color w:val="FF0000"/>
                      </w:rPr>
                    </w:pPr>
                  </w:p>
                  <w:p w:rsidR="00825167" w:rsidRPr="00BA42C4" w:rsidRDefault="00825167" w:rsidP="004109B5">
                    <w:pPr>
                      <w:rPr>
                        <w:color w:val="FF0000"/>
                      </w:rPr>
                    </w:pPr>
                    <w:r w:rsidRPr="00BA42C4">
                      <w:rPr>
                        <w:color w:val="FF0000"/>
                      </w:rPr>
                      <w:t>DĚTI</w:t>
                    </w:r>
                  </w:p>
                </w:txbxContent>
              </v:textbox>
            </v:oval>
            <w10:anchorlock/>
          </v:group>
        </w:pict>
      </w:r>
    </w:p>
    <w:p w:rsidR="00825167" w:rsidRDefault="00825167" w:rsidP="0069684C">
      <w:pPr>
        <w:ind w:left="360"/>
        <w:rPr>
          <w:b/>
          <w:sz w:val="28"/>
          <w:szCs w:val="28"/>
        </w:rPr>
      </w:pPr>
    </w:p>
    <w:p w:rsidR="00825167" w:rsidRPr="002F6374" w:rsidRDefault="00825167" w:rsidP="0069684C">
      <w:pPr>
        <w:numPr>
          <w:ilvl w:val="0"/>
          <w:numId w:val="3"/>
        </w:numPr>
        <w:rPr>
          <w:b/>
          <w:sz w:val="28"/>
          <w:szCs w:val="28"/>
        </w:rPr>
      </w:pPr>
      <w:r>
        <w:t xml:space="preserve">NAPIŠ DO KRUHU ČLENY </w:t>
      </w:r>
      <w:r w:rsidRPr="002F6374">
        <w:rPr>
          <w:b/>
          <w:sz w:val="28"/>
          <w:szCs w:val="28"/>
        </w:rPr>
        <w:t>RODINY ROZŠÍŘENÉ</w:t>
      </w:r>
      <w:r>
        <w:t xml:space="preserve">. CELKEM MÁ TATO RODINA </w:t>
      </w:r>
      <w:r w:rsidRPr="004109B5">
        <w:rPr>
          <w:b/>
        </w:rPr>
        <w:t xml:space="preserve">6 </w:t>
      </w:r>
      <w:r>
        <w:t>ČLENŮ.</w:t>
      </w:r>
    </w:p>
    <w:p w:rsidR="00825167" w:rsidRDefault="00825167" w:rsidP="0069684C">
      <w:pPr>
        <w:ind w:left="360"/>
        <w:rPr>
          <w:b/>
          <w:sz w:val="28"/>
          <w:szCs w:val="28"/>
        </w:rPr>
      </w:pPr>
      <w:r>
        <w:rPr>
          <w:noProof/>
        </w:rPr>
        <w:pict>
          <v:oval id="Oval 60" o:spid="_x0000_s1057" style="position:absolute;left:0;text-align:left;margin-left:90.4pt;margin-top:11.25pt;width:260.25pt;height:25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" strokecolor="#548dd4">
            <v:textbox>
              <w:txbxContent>
                <w:p w:rsidR="00825167" w:rsidRDefault="00825167" w:rsidP="004109B5">
                  <w:pPr>
                    <w:jc w:val="center"/>
                    <w:rPr>
                      <w:color w:val="FF0000"/>
                    </w:rPr>
                  </w:pPr>
                  <w:r w:rsidRPr="004109B5">
                    <w:rPr>
                      <w:color w:val="FF0000"/>
                    </w:rPr>
                    <w:t>TÁTA</w:t>
                  </w:r>
                </w:p>
                <w:p w:rsidR="00825167" w:rsidRPr="004109B5" w:rsidRDefault="00825167" w:rsidP="004109B5">
                  <w:pPr>
                    <w:jc w:val="center"/>
                    <w:rPr>
                      <w:color w:val="FF0000"/>
                    </w:rPr>
                  </w:pPr>
                </w:p>
                <w:p w:rsidR="00825167" w:rsidRDefault="00825167" w:rsidP="004109B5">
                  <w:pPr>
                    <w:jc w:val="center"/>
                    <w:rPr>
                      <w:color w:val="FF0000"/>
                    </w:rPr>
                  </w:pPr>
                  <w:r w:rsidRPr="004109B5">
                    <w:rPr>
                      <w:color w:val="FF0000"/>
                    </w:rPr>
                    <w:t>MÁMA</w:t>
                  </w:r>
                </w:p>
                <w:p w:rsidR="00825167" w:rsidRPr="004109B5" w:rsidRDefault="00825167" w:rsidP="004109B5">
                  <w:pPr>
                    <w:jc w:val="center"/>
                    <w:rPr>
                      <w:color w:val="FF0000"/>
                    </w:rPr>
                  </w:pPr>
                </w:p>
                <w:p w:rsidR="00825167" w:rsidRDefault="00825167" w:rsidP="004109B5">
                  <w:pPr>
                    <w:jc w:val="center"/>
                    <w:rPr>
                      <w:color w:val="FF0000"/>
                    </w:rPr>
                  </w:pPr>
                  <w:r w:rsidRPr="004109B5">
                    <w:rPr>
                      <w:color w:val="FF0000"/>
                    </w:rPr>
                    <w:t>DĚTI</w:t>
                  </w:r>
                </w:p>
                <w:p w:rsidR="00825167" w:rsidRPr="004109B5" w:rsidRDefault="00825167" w:rsidP="004109B5">
                  <w:pPr>
                    <w:jc w:val="center"/>
                    <w:rPr>
                      <w:color w:val="FF0000"/>
                    </w:rPr>
                  </w:pPr>
                </w:p>
                <w:p w:rsidR="00825167" w:rsidRDefault="00825167" w:rsidP="004109B5">
                  <w:pPr>
                    <w:jc w:val="center"/>
                    <w:rPr>
                      <w:color w:val="FF0000"/>
                    </w:rPr>
                  </w:pPr>
                  <w:r w:rsidRPr="004109B5">
                    <w:rPr>
                      <w:color w:val="FF0000"/>
                    </w:rPr>
                    <w:t>BABIČKA</w:t>
                  </w:r>
                </w:p>
                <w:p w:rsidR="00825167" w:rsidRDefault="00825167" w:rsidP="004109B5">
                  <w:pPr>
                    <w:jc w:val="center"/>
                    <w:rPr>
                      <w:color w:val="FF0000"/>
                    </w:rPr>
                  </w:pPr>
                </w:p>
                <w:p w:rsidR="00825167" w:rsidRDefault="00825167" w:rsidP="004109B5">
                  <w:pPr>
                    <w:jc w:val="center"/>
                    <w:rPr>
                      <w:color w:val="FF0000"/>
                    </w:rPr>
                  </w:pPr>
                  <w:r w:rsidRPr="004109B5">
                    <w:rPr>
                      <w:color w:val="FF0000"/>
                    </w:rPr>
                    <w:t xml:space="preserve"> DĚDEČEK</w:t>
                  </w:r>
                </w:p>
                <w:p w:rsidR="00825167" w:rsidRPr="004109B5" w:rsidRDefault="00825167" w:rsidP="004109B5">
                  <w:pPr>
                    <w:jc w:val="center"/>
                    <w:rPr>
                      <w:color w:val="FF0000"/>
                    </w:rPr>
                  </w:pPr>
                </w:p>
                <w:p w:rsidR="00825167" w:rsidRPr="004109B5" w:rsidRDefault="00825167" w:rsidP="004109B5">
                  <w:pPr>
                    <w:jc w:val="center"/>
                    <w:rPr>
                      <w:color w:val="FF0000"/>
                    </w:rPr>
                  </w:pPr>
                  <w:r w:rsidRPr="004109B5">
                    <w:rPr>
                      <w:color w:val="FF0000"/>
                    </w:rPr>
                    <w:t>STRÝC</w:t>
                  </w:r>
                </w:p>
                <w:p w:rsidR="00825167" w:rsidRDefault="00825167"/>
              </w:txbxContent>
            </v:textbox>
          </v:oval>
        </w:pict>
      </w: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9684C">
      <w:pPr>
        <w:ind w:left="360"/>
        <w:rPr>
          <w:b/>
          <w:sz w:val="28"/>
          <w:szCs w:val="28"/>
        </w:rPr>
      </w:pPr>
    </w:p>
    <w:p w:rsidR="00825167" w:rsidRDefault="00825167" w:rsidP="006E47A0"/>
    <w:p w:rsidR="00825167" w:rsidRDefault="00825167" w:rsidP="0069684C">
      <w:pPr>
        <w:numPr>
          <w:ilvl w:val="0"/>
          <w:numId w:val="1"/>
        </w:numPr>
        <w:rPr>
          <w:b/>
          <w:sz w:val="28"/>
          <w:szCs w:val="28"/>
        </w:rPr>
      </w:pPr>
      <w:r>
        <w:t xml:space="preserve">ZMĚŇ TENTO GRAF NA GRAF </w:t>
      </w:r>
      <w:r w:rsidRPr="001B7733">
        <w:rPr>
          <w:b/>
          <w:sz w:val="28"/>
          <w:szCs w:val="28"/>
        </w:rPr>
        <w:t>RODINY NEÚPLNÉ</w:t>
      </w:r>
      <w:r>
        <w:rPr>
          <w:b/>
          <w:sz w:val="28"/>
          <w:szCs w:val="28"/>
        </w:rPr>
        <w:t xml:space="preserve">. </w:t>
      </w:r>
      <w:r w:rsidRPr="009C49E2">
        <w:rPr>
          <w:sz w:val="28"/>
          <w:szCs w:val="28"/>
        </w:rPr>
        <w:t>NAKRESLI</w:t>
      </w:r>
      <w:r>
        <w:rPr>
          <w:b/>
          <w:sz w:val="28"/>
          <w:szCs w:val="28"/>
        </w:rPr>
        <w:t>.</w:t>
      </w:r>
    </w:p>
    <w:p w:rsidR="00825167" w:rsidRDefault="00825167" w:rsidP="0069684C">
      <w:pPr>
        <w:rPr>
          <w:b/>
          <w:sz w:val="28"/>
          <w:szCs w:val="28"/>
        </w:rPr>
      </w:pPr>
      <w:r>
        <w:rPr>
          <w:noProof/>
        </w:rPr>
        <w:pict>
          <v:oval id="Oval 42" o:spid="_x0000_s1058" style="position:absolute;margin-left:8.65pt;margin-top:3.2pt;width:66pt;height: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">
            <v:textbox>
              <w:txbxContent>
                <w:p w:rsidR="00825167" w:rsidRPr="001B7733" w:rsidRDefault="00825167" w:rsidP="0069684C">
                  <w:pPr>
                    <w:rPr>
                      <w:sz w:val="20"/>
                      <w:szCs w:val="20"/>
                    </w:rPr>
                  </w:pPr>
                  <w:r>
                    <w:rPr>
                      <w:sz w:val="20"/>
                      <w:szCs w:val="20"/>
                    </w:rPr>
                    <w:t>TÁTA</w:t>
                  </w:r>
                </w:p>
              </w:txbxContent>
            </v:textbox>
          </v:oval>
        </w:pict>
      </w:r>
      <w:r>
        <w:rPr>
          <w:noProof/>
        </w:rPr>
        <w:pict>
          <v:oval id="Oval 41" o:spid="_x0000_s1059" style="position:absolute;margin-left:90.4pt;margin-top:.95pt;width:73.5pt;height:4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">
            <v:textbox>
              <w:txbxContent>
                <w:p w:rsidR="00825167" w:rsidRDefault="00825167" w:rsidP="0069684C">
                  <w:pPr>
                    <w:rPr>
                      <w:sz w:val="20"/>
                      <w:szCs w:val="20"/>
                    </w:rPr>
                  </w:pPr>
                </w:p>
                <w:p w:rsidR="00825167" w:rsidRPr="001B7733" w:rsidRDefault="00825167" w:rsidP="0069684C">
                  <w:pPr>
                    <w:rPr>
                      <w:sz w:val="20"/>
                      <w:szCs w:val="20"/>
                    </w:rPr>
                  </w:pPr>
                  <w:r>
                    <w:rPr>
                      <w:sz w:val="20"/>
                      <w:szCs w:val="20"/>
                    </w:rPr>
                    <w:t>MÁMA</w:t>
                  </w:r>
                </w:p>
              </w:txbxContent>
            </v:textbox>
          </v:oval>
        </w:pict>
      </w:r>
      <w:r>
        <w:rPr>
          <w:noProof/>
        </w:rPr>
      </w:r>
      <w:r w:rsidRPr="00B21C94">
        <w:rPr>
          <w:b/>
          <w:noProof/>
          <w:sz w:val="28"/>
          <w:szCs w:val="28"/>
        </w:rPr>
        <w:pict>
          <v:group id="Plátno 36" o:spid="_x0000_s1060" editas="canvas" style="width:180.75pt;height:99pt;mso-position-horizontal-relative:char;mso-position-vertical-relative:line" coordsize="22955,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">
            <v:shape id="_x0000_s1061" type="#_x0000_t75" style="position:absolute;width:22955;height:12573;visibility:visible">
              <v:fill o:detectmouseclick="t"/>
              <v:path o:connecttype="none"/>
            </v:shape>
            <v:line id="Line 38" o:spid="_x0000_s1062" style="position:absolute;visibility:visible" from="5715,5715" to="8001,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7+dcYAAADbAAAADwAAAGRycy9kb3ducmV2LnhtbESPT2vCQBTE74LfYXlCb7qxQqipq4il&#10;oD2U+gfa4zP7mkSzb8PuNkm/fbcgeBxm5jfMYtWbWrTkfGVZwXSSgCDOra64UHA6vo6fQPiArLG2&#10;TAp+ycNqORwsMNO24z21h1CICGGfoYIyhCaT0uclGfQT2xBH79s6gyFKV0jtsItwU8vHJEmlwYrj&#10;QokNbUrKr4cfo+B99pG2693btv/cpef8ZX/+unROqYdRv34GEagP9/CtvdUKZn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u/nXGAAAA2wAAAA8AAAAAAAAA&#10;AAAAAAAAoQIAAGRycy9kb3ducmV2LnhtbFBLBQYAAAAABAAEAPkAAACUAwAAAAA=&#10;"/>
            <v:oval id="Oval 39" o:spid="_x0000_s1063" style="position:absolute;left:5715;top:7342;width:8001;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DScAA&#10;AADbAAAADwAAAGRycy9kb3ducmV2LnhtbERPTWvCQBC9F/wPyxS81Y2mSkldRRTBHjyYtvchOybB&#10;7GzIjjH+e/cgeHy87+V6cI3qqQu1ZwPTSQKKuPC25tLA3+/+4wtUEGSLjWcycKcA69XobYmZ9Tc+&#10;UZ9LqWIIhwwNVCJtpnUoKnIYJr4ljtzZdw4lwq7UtsNbDHeNniXJQjusOTZU2NK2ouKSX52BXbnJ&#10;F71OZZ6edweZX/6PP+nUmPH7sPkGJTTIS/x0H6yBz7g+fok/QK8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yDScAAAADbAAAADwAAAAAAAAAAAAAAAACYAgAAZHJzL2Rvd25y&#10;ZXYueG1sUEsFBgAAAAAEAAQA9QAAAIUDAAAAAA==&#10;">
              <v:textbox>
                <w:txbxContent>
                  <w:p w:rsidR="00825167" w:rsidRDefault="00825167" w:rsidP="0069684C">
                    <w:r>
                      <w:t>DÍTĚ</w:t>
                    </w:r>
                  </w:p>
                </w:txbxContent>
              </v:textbox>
            </v:oval>
            <v:line id="Line 40" o:spid="_x0000_s1064" style="position:absolute;flip:x;visibility:visible" from="11430,5715" to="125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w10:anchorlock/>
          </v:group>
        </w:pict>
      </w:r>
      <w:r w:rsidRPr="006E47A0">
        <w:rPr>
          <w:b/>
          <w:color w:val="FF0000"/>
          <w:sz w:val="28"/>
          <w:szCs w:val="28"/>
        </w:rPr>
        <w:t>TÁTA+DĚTI   nebo  MÁMA+DĚTI</w:t>
      </w:r>
    </w:p>
    <w:p w:rsidR="00825167" w:rsidRDefault="00825167" w:rsidP="0069684C">
      <w:pPr>
        <w:rPr>
          <w:b/>
          <w:sz w:val="28"/>
          <w:szCs w:val="28"/>
        </w:rPr>
      </w:pPr>
    </w:p>
    <w:p w:rsidR="00825167" w:rsidRPr="001A2DF1" w:rsidRDefault="00825167" w:rsidP="0069684C">
      <w:pPr>
        <w:numPr>
          <w:ilvl w:val="0"/>
          <w:numId w:val="1"/>
        </w:numPr>
      </w:pPr>
      <w:r>
        <w:t>DOPLŇ CHYBĚJÍCÍ ČLENY RODINY DO DVOJIC</w:t>
      </w:r>
    </w:p>
    <w:p w:rsidR="00825167" w:rsidRDefault="00825167" w:rsidP="0069684C">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7"/>
        <w:gridCol w:w="1833"/>
        <w:gridCol w:w="1823"/>
        <w:gridCol w:w="1824"/>
        <w:gridCol w:w="1991"/>
      </w:tblGrid>
      <w:tr w:rsidR="00825167" w:rsidTr="00DD18A9">
        <w:tc>
          <w:tcPr>
            <w:tcW w:w="1842" w:type="dxa"/>
          </w:tcPr>
          <w:p w:rsidR="00825167" w:rsidRPr="00DD18A9" w:rsidRDefault="00825167" w:rsidP="001D460B">
            <w:pPr>
              <w:rPr>
                <w:b/>
                <w:sz w:val="28"/>
                <w:szCs w:val="28"/>
              </w:rPr>
            </w:pPr>
            <w:r w:rsidRPr="00DD18A9">
              <w:rPr>
                <w:b/>
                <w:sz w:val="28"/>
                <w:szCs w:val="28"/>
              </w:rPr>
              <w:t>DĚDA</w:t>
            </w:r>
          </w:p>
        </w:tc>
        <w:tc>
          <w:tcPr>
            <w:tcW w:w="1842" w:type="dxa"/>
          </w:tcPr>
          <w:p w:rsidR="00825167" w:rsidRPr="00DD18A9" w:rsidRDefault="00825167" w:rsidP="001D460B">
            <w:pPr>
              <w:rPr>
                <w:b/>
                <w:sz w:val="28"/>
                <w:szCs w:val="28"/>
              </w:rPr>
            </w:pPr>
            <w:r w:rsidRPr="00DD18A9">
              <w:rPr>
                <w:b/>
                <w:color w:val="FF0000"/>
                <w:sz w:val="28"/>
                <w:szCs w:val="28"/>
              </w:rPr>
              <w:t>BABIČKA</w:t>
            </w:r>
          </w:p>
        </w:tc>
        <w:tc>
          <w:tcPr>
            <w:tcW w:w="1842" w:type="dxa"/>
          </w:tcPr>
          <w:p w:rsidR="00825167" w:rsidRPr="00DD18A9" w:rsidRDefault="00825167" w:rsidP="001D460B">
            <w:pPr>
              <w:rPr>
                <w:b/>
                <w:sz w:val="28"/>
                <w:szCs w:val="28"/>
              </w:rPr>
            </w:pPr>
            <w:r w:rsidRPr="00DD18A9">
              <w:rPr>
                <w:b/>
                <w:color w:val="FF0000"/>
                <w:sz w:val="28"/>
                <w:szCs w:val="28"/>
              </w:rPr>
              <w:t>TÁTA</w:t>
            </w:r>
          </w:p>
        </w:tc>
        <w:tc>
          <w:tcPr>
            <w:tcW w:w="1843" w:type="dxa"/>
          </w:tcPr>
          <w:p w:rsidR="00825167" w:rsidRPr="00DD18A9" w:rsidRDefault="00825167" w:rsidP="001D460B">
            <w:pPr>
              <w:rPr>
                <w:b/>
                <w:sz w:val="28"/>
                <w:szCs w:val="28"/>
              </w:rPr>
            </w:pPr>
            <w:r w:rsidRPr="00DD18A9">
              <w:rPr>
                <w:b/>
                <w:sz w:val="28"/>
                <w:szCs w:val="28"/>
              </w:rPr>
              <w:t>MÁMA</w:t>
            </w:r>
          </w:p>
        </w:tc>
        <w:tc>
          <w:tcPr>
            <w:tcW w:w="1843" w:type="dxa"/>
          </w:tcPr>
          <w:p w:rsidR="00825167" w:rsidRPr="00DD18A9" w:rsidRDefault="00825167" w:rsidP="001D460B">
            <w:pPr>
              <w:rPr>
                <w:b/>
                <w:sz w:val="28"/>
                <w:szCs w:val="28"/>
              </w:rPr>
            </w:pPr>
            <w:r w:rsidRPr="00DD18A9">
              <w:rPr>
                <w:b/>
                <w:sz w:val="28"/>
                <w:szCs w:val="28"/>
              </w:rPr>
              <w:t>TETA</w:t>
            </w:r>
          </w:p>
        </w:tc>
      </w:tr>
      <w:tr w:rsidR="00825167" w:rsidTr="00DD18A9">
        <w:tc>
          <w:tcPr>
            <w:tcW w:w="1842" w:type="dxa"/>
          </w:tcPr>
          <w:p w:rsidR="00825167" w:rsidRPr="00DD18A9" w:rsidRDefault="00825167" w:rsidP="001D460B">
            <w:pPr>
              <w:rPr>
                <w:b/>
                <w:sz w:val="28"/>
                <w:szCs w:val="28"/>
              </w:rPr>
            </w:pPr>
            <w:r w:rsidRPr="00DD18A9">
              <w:rPr>
                <w:b/>
                <w:sz w:val="28"/>
                <w:szCs w:val="28"/>
              </w:rPr>
              <w:t>TÁTA</w:t>
            </w:r>
          </w:p>
        </w:tc>
        <w:tc>
          <w:tcPr>
            <w:tcW w:w="1842" w:type="dxa"/>
          </w:tcPr>
          <w:p w:rsidR="00825167" w:rsidRPr="00DD18A9" w:rsidRDefault="00825167" w:rsidP="001D460B">
            <w:pPr>
              <w:rPr>
                <w:b/>
                <w:sz w:val="28"/>
                <w:szCs w:val="28"/>
              </w:rPr>
            </w:pPr>
            <w:r w:rsidRPr="00DD18A9">
              <w:rPr>
                <w:b/>
                <w:sz w:val="28"/>
                <w:szCs w:val="28"/>
              </w:rPr>
              <w:t>MÁMA</w:t>
            </w:r>
          </w:p>
        </w:tc>
        <w:tc>
          <w:tcPr>
            <w:tcW w:w="1842" w:type="dxa"/>
          </w:tcPr>
          <w:p w:rsidR="00825167" w:rsidRPr="00DD18A9" w:rsidRDefault="00825167" w:rsidP="001D460B">
            <w:pPr>
              <w:rPr>
                <w:b/>
                <w:sz w:val="28"/>
                <w:szCs w:val="28"/>
              </w:rPr>
            </w:pPr>
            <w:r w:rsidRPr="00DD18A9">
              <w:rPr>
                <w:b/>
                <w:sz w:val="28"/>
                <w:szCs w:val="28"/>
              </w:rPr>
              <w:t>BRATR</w:t>
            </w:r>
          </w:p>
        </w:tc>
        <w:tc>
          <w:tcPr>
            <w:tcW w:w="1843" w:type="dxa"/>
          </w:tcPr>
          <w:p w:rsidR="00825167" w:rsidRPr="00DD18A9" w:rsidRDefault="00825167" w:rsidP="001D460B">
            <w:pPr>
              <w:rPr>
                <w:b/>
                <w:color w:val="FF0000"/>
                <w:sz w:val="28"/>
                <w:szCs w:val="28"/>
              </w:rPr>
            </w:pPr>
            <w:r w:rsidRPr="00DD18A9">
              <w:rPr>
                <w:b/>
                <w:color w:val="FF0000"/>
                <w:sz w:val="28"/>
                <w:szCs w:val="28"/>
              </w:rPr>
              <w:t>DCERA</w:t>
            </w:r>
          </w:p>
        </w:tc>
        <w:tc>
          <w:tcPr>
            <w:tcW w:w="1843" w:type="dxa"/>
          </w:tcPr>
          <w:p w:rsidR="00825167" w:rsidRPr="00DD18A9" w:rsidRDefault="00825167" w:rsidP="001D460B">
            <w:pPr>
              <w:rPr>
                <w:b/>
                <w:sz w:val="28"/>
                <w:szCs w:val="28"/>
              </w:rPr>
            </w:pPr>
            <w:r w:rsidRPr="00DD18A9">
              <w:rPr>
                <w:b/>
                <w:sz w:val="28"/>
                <w:szCs w:val="28"/>
              </w:rPr>
              <w:t>SESTŘENICE</w:t>
            </w:r>
          </w:p>
        </w:tc>
      </w:tr>
    </w:tbl>
    <w:p w:rsidR="00825167" w:rsidRDefault="00825167" w:rsidP="0069684C">
      <w:pPr>
        <w:rPr>
          <w:b/>
          <w:sz w:val="28"/>
          <w:szCs w:val="28"/>
        </w:rPr>
      </w:pPr>
    </w:p>
    <w:p w:rsidR="00825167" w:rsidRDefault="00825167" w:rsidP="0069684C">
      <w:pPr>
        <w:rPr>
          <w:b/>
          <w:sz w:val="28"/>
          <w:szCs w:val="28"/>
        </w:rPr>
      </w:pPr>
    </w:p>
    <w:p w:rsidR="00825167" w:rsidRDefault="00825167" w:rsidP="0069684C">
      <w:pPr>
        <w:numPr>
          <w:ilvl w:val="0"/>
          <w:numId w:val="2"/>
        </w:numPr>
      </w:pPr>
      <w:r>
        <w:t>DOPLŇ DO KRUHŮ  ZKRATKY ČLENŮ RODINY TAK, ABY PLATIL TENTO GRAF.</w:t>
      </w:r>
    </w:p>
    <w:p w:rsidR="00825167" w:rsidRPr="00594D33" w:rsidRDefault="00825167" w:rsidP="0069684C">
      <w:r>
        <w:t xml:space="preserve">(Dědeček </w:t>
      </w:r>
      <w:r w:rsidRPr="00E51312">
        <w:rPr>
          <w:b/>
        </w:rPr>
        <w:t>DĚ</w:t>
      </w:r>
      <w:r>
        <w:t xml:space="preserve">, BABIČKA </w:t>
      </w:r>
      <w:r w:rsidRPr="00E51312">
        <w:rPr>
          <w:b/>
        </w:rPr>
        <w:t>BA</w:t>
      </w:r>
      <w:r>
        <w:t xml:space="preserve">, MATKA </w:t>
      </w:r>
      <w:r w:rsidRPr="00E51312">
        <w:rPr>
          <w:b/>
        </w:rPr>
        <w:t>MA</w:t>
      </w:r>
      <w:r>
        <w:t xml:space="preserve">, OTEC </w:t>
      </w:r>
      <w:r w:rsidRPr="00E51312">
        <w:rPr>
          <w:b/>
        </w:rPr>
        <w:t>O</w:t>
      </w:r>
      <w:r>
        <w:t xml:space="preserve">, DCERA </w:t>
      </w:r>
      <w:r w:rsidRPr="00E51312">
        <w:rPr>
          <w:b/>
        </w:rPr>
        <w:t>D</w:t>
      </w:r>
      <w:r>
        <w:t xml:space="preserve">, SYN </w:t>
      </w:r>
      <w:r w:rsidRPr="00E51312">
        <w:rPr>
          <w:b/>
        </w:rPr>
        <w:t>S</w:t>
      </w:r>
      <w:r>
        <w:t xml:space="preserve">)                                                                                                     </w:t>
      </w:r>
    </w:p>
    <w:p w:rsidR="00825167" w:rsidRPr="00594D33" w:rsidRDefault="00825167" w:rsidP="0069684C">
      <w:r>
        <w:t>JDE O TŘI GENERACE.</w:t>
      </w:r>
    </w:p>
    <w:p w:rsidR="00825167" w:rsidRPr="00594D33" w:rsidRDefault="00825167" w:rsidP="0069684C"/>
    <w:p w:rsidR="00825167" w:rsidRPr="001B7733" w:rsidRDefault="00825167" w:rsidP="0069684C">
      <w:pPr>
        <w:rPr>
          <w:b/>
          <w:sz w:val="28"/>
          <w:szCs w:val="28"/>
        </w:rPr>
      </w:pPr>
      <w:r>
        <w:rPr>
          <w:noProof/>
        </w:rPr>
        <w:pict>
          <v:shape id="Text Box 59" o:spid="_x0000_s1065" type="#_x0000_t202" style="position:absolute;margin-left:-17.85pt;margin-top:6.8pt;width:162pt;height:180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" stroked="f">
            <v:textbox>
              <w:txbxContent>
                <w:p w:rsidR="00825167" w:rsidRDefault="00825167" w:rsidP="0069684C">
                  <w:r>
                    <w:t>1.GENERACE</w:t>
                  </w:r>
                </w:p>
                <w:p w:rsidR="00825167" w:rsidRDefault="00825167" w:rsidP="0069684C"/>
                <w:p w:rsidR="00825167" w:rsidRDefault="00825167" w:rsidP="0069684C"/>
                <w:p w:rsidR="00825167" w:rsidRDefault="00825167" w:rsidP="0069684C"/>
                <w:p w:rsidR="00825167" w:rsidRDefault="00825167" w:rsidP="0069684C"/>
                <w:p w:rsidR="00825167" w:rsidRDefault="00825167" w:rsidP="0069684C">
                  <w:r>
                    <w:t>2.GENERACE</w:t>
                  </w:r>
                </w:p>
                <w:p w:rsidR="00825167" w:rsidRDefault="00825167" w:rsidP="0069684C"/>
                <w:p w:rsidR="00825167" w:rsidRDefault="00825167" w:rsidP="0069684C"/>
                <w:p w:rsidR="00825167" w:rsidRDefault="00825167" w:rsidP="0069684C"/>
                <w:p w:rsidR="00825167" w:rsidRDefault="00825167" w:rsidP="0069684C"/>
                <w:p w:rsidR="00825167" w:rsidRDefault="00825167" w:rsidP="0069684C"/>
                <w:p w:rsidR="00825167" w:rsidRDefault="00825167" w:rsidP="0069684C">
                  <w:r>
                    <w:t>3.GENERACE</w:t>
                  </w:r>
                </w:p>
              </w:txbxContent>
            </v:textbox>
          </v:shape>
        </w:pict>
      </w:r>
      <w:r>
        <w:rPr>
          <w:noProof/>
        </w:rPr>
        <w:pict>
          <v:group id="Plátno 43" o:spid="_x0000_s1066" editas="canvas" style="position:absolute;margin-left:171pt;margin-top:2.6pt;width:261pt;height:191.05pt;z-index:-251658240" coordsize="33147,24263" wrapcoords="3848 0 3414 169 2421 1186 2110 2711 2234 4151 2917 5421 2979 5760 5834 6776 6641 6776 6952 8132 6641 9064 6579 9741 6766 10842 7945 12198 6517 14908 4531 16264 4159 16348 3041 17449 2855 18805 2855 19144 3290 20499 4345 21261 4531 21261 14772 21261 15021 21261 16076 20329 16510 18974 16324 16264 17752 13553 18434 13553 20483 12536 20545 12198 20979 10842 20731 9318 19614 8216 19366 8132 18869 8047 14090 5591 14834 4151 14959 2711 14710 1186 13717 254 13221 0 384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">
            <v:shape id="_x0000_s1067" type="#_x0000_t75" style="position:absolute;width:33147;height:24263;visibility:visible">
              <v:fill o:detectmouseclick="t"/>
              <v:path o:connecttype="none"/>
            </v:shape>
            <v:oval id="Oval 45" o:spid="_x0000_s1068" style="position:absolute;left:3429;width:6858;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hg6sMA&#10;AADbAAAADwAAAGRycy9kb3ducmV2LnhtbESPQWvCQBSE7wX/w/IEb3WjqSLRVUQp6KGHpvX+yD6T&#10;YPZtyL7G+O/dQqHHYWa+YTa7wTWqpy7Ung3Mpgko4sLbmksD31/vrytQQZAtNp7JwIMC7Lajlw1m&#10;1t/5k/pcShUhHDI0UIm0mdahqMhhmPqWOHpX3zmUKLtS2w7vEe4aPU+SpXZYc1yosKVDRcUt/3EG&#10;juU+X/Y6lUV6PZ5kcbt8nNOZMZPxsF+DEhrkP/zXPlkD8zf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hg6sMAAADbAAAADwAAAAAAAAAAAAAAAACYAgAAZHJzL2Rv&#10;d25yZXYueG1sUEsFBgAAAAAEAAQA9QAAAIgDAAAAAA==&#10;">
              <v:textbox>
                <w:txbxContent>
                  <w:p w:rsidR="00825167" w:rsidRPr="00C615B1" w:rsidRDefault="00825167" w:rsidP="00C615B1">
                    <w:pPr>
                      <w:jc w:val="center"/>
                      <w:rPr>
                        <w:color w:val="FF0000"/>
                      </w:rPr>
                    </w:pPr>
                    <w:r w:rsidRPr="00C615B1">
                      <w:rPr>
                        <w:color w:val="FF0000"/>
                      </w:rPr>
                      <w:t>BA</w:t>
                    </w:r>
                  </w:p>
                </w:txbxContent>
              </v:textbox>
            </v:oval>
            <v:oval id="Oval 46" o:spid="_x0000_s1069" style="position:absolute;left:16002;width:6858;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TFccMA&#10;AADbAAAADwAAAGRycy9kb3ducmV2LnhtbESPQWvCQBSE74L/YXlCb7rRECmpq0iloIceGtv7I/tM&#10;gtm3Ifsa4793hUKPw8x8w2x2o2vVQH1oPBtYLhJQxKW3DVcGvs8f81dQQZAttp7JwJ0C7LbTyQZz&#10;62/8RUMhlYoQDjkaqEW6XOtQ1uQwLHxHHL2L7x1KlH2lbY+3CHetXiXJWjtsOC7U2NF7TeW1+HUG&#10;DtW+WA86lSy9HI6SXX8+T+nSmJfZuH8DJTTKf/ivfbQGVhk8v8Qfo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TFccMAAADbAAAADwAAAAAAAAAAAAAAAACYAgAAZHJzL2Rv&#10;d25yZXYueG1sUEsFBgAAAAAEAAQA9QAAAIgDAAAAAA==&#10;">
              <v:textbox>
                <w:txbxContent>
                  <w:p w:rsidR="00825167" w:rsidRPr="00C615B1" w:rsidRDefault="00825167" w:rsidP="00C615B1">
                    <w:pPr>
                      <w:jc w:val="center"/>
                      <w:rPr>
                        <w:color w:val="FF0000"/>
                      </w:rPr>
                    </w:pPr>
                    <w:r w:rsidRPr="00C615B1">
                      <w:rPr>
                        <w:color w:val="FF0000"/>
                      </w:rPr>
                      <w:t>DĚ</w:t>
                    </w:r>
                  </w:p>
                </w:txbxContent>
              </v:textbox>
            </v:oval>
            <v:oval id="Oval 47" o:spid="_x0000_s1070" style="position:absolute;left:10287;top:8000;width:6858;height:5715;flip:y;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7mrMMA&#10;AADbAAAADwAAAGRycy9kb3ducmV2LnhtbESPQWvCQBSE7wX/w/KE3upGC0FSVxFBiOTSqJfeXrLP&#10;ZDH7NmRXk/77bqHQ4zAz3zCb3WQ78aTBG8cKlosEBHHttOFGwfVyfFuD8AFZY+eYFHyTh9129rLB&#10;TLuRS3qeQyMihH2GCtoQ+kxKX7dk0S9cTxy9mxsshiiHRuoBxwi3nVwlSSotGo4LLfZ0aKm+nx9W&#10;wenzZJEqU9jqPc/L5KsweKuUep1P+w8QgabwH/5r51rBKoXfL/E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7mrMMAAADbAAAADwAAAAAAAAAAAAAAAACYAgAAZHJzL2Rv&#10;d25yZXYueG1sUEsFBgAAAAAEAAQA9QAAAIgDAAAAAA==&#10;">
              <v:textbox>
                <w:txbxContent>
                  <w:p w:rsidR="00825167" w:rsidRPr="00C615B1" w:rsidRDefault="00825167" w:rsidP="006E47A0">
                    <w:pPr>
                      <w:jc w:val="center"/>
                      <w:rPr>
                        <w:color w:val="FF0000"/>
                      </w:rPr>
                    </w:pPr>
                    <w:r w:rsidRPr="00C615B1">
                      <w:rPr>
                        <w:color w:val="FF0000"/>
                      </w:rPr>
                      <w:t>MA</w:t>
                    </w:r>
                  </w:p>
                </w:txbxContent>
              </v:textbox>
            </v:oval>
            <v:oval id="Oval 48" o:spid="_x0000_s1071" style="position:absolute;left:25146;top:9143;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ncMA&#10;AADbAAAADwAAAGRycy9kb3ducmV2LnhtbESPT2vCQBTE70K/w/IKvelGg3+IriKVgh56MLb3R/aZ&#10;BLNvQ/Y1pt++KxQ8DjPzG2azG1yjeupC7dnAdJKAIi68rbk08HX5GK9ABUG22HgmA78UYLd9GW0w&#10;s/7OZ+pzKVWEcMjQQCXSZlqHoiKHYeJb4uhdfedQouxKbTu8R7hr9CxJFtphzXGhwpbeKypu+Y8z&#10;cCj3+aLXqczT6+Eo89v35ymdGvP2OuzXoIQGeYb/20drYLaE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r+ncMAAADbAAAADwAAAAAAAAAAAAAAAACYAgAAZHJzL2Rv&#10;d25yZXYueG1sUEsFBgAAAAAEAAQA9QAAAIgDAAAAAA==&#10;">
              <v:textbox>
                <w:txbxContent>
                  <w:p w:rsidR="00825167" w:rsidRPr="00C615B1" w:rsidRDefault="00825167" w:rsidP="00C615B1">
                    <w:pPr>
                      <w:jc w:val="center"/>
                      <w:rPr>
                        <w:color w:val="FF0000"/>
                      </w:rPr>
                    </w:pPr>
                    <w:r w:rsidRPr="00C615B1">
                      <w:rPr>
                        <w:color w:val="FF0000"/>
                      </w:rPr>
                      <w:t>O</w:t>
                    </w:r>
                  </w:p>
                </w:txbxContent>
              </v:textbox>
            </v:oval>
            <v:oval id="Oval 49" o:spid="_x0000_s1072" style="position:absolute;left:18288;top:18286;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Vq778A&#10;AADbAAAADwAAAGRycy9kb3ducmV2LnhtbERPTYvCMBC9C/6HMII3TbUoUo0iyoJ78LDd9T40Y1ts&#10;JqWZrfXfbw7CHh/ve3cYXKN66kLt2cBinoAiLrytuTTw8/0x24AKgmyx8UwGXhTgsB+PdphZ/+Qv&#10;6nMpVQzhkKGBSqTNtA5FRQ7D3LfEkbv7zqFE2JXadviM4a7RyyRZa4c1x4YKWzpVVDzyX2fgXB7z&#10;da9TWaX380VWj9v1M10YM50Mxy0ooUH+xW/3xRpYxrHxS/wBe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pWrvvwAAANsAAAAPAAAAAAAAAAAAAAAAAJgCAABkcnMvZG93bnJl&#10;di54bWxQSwUGAAAAAAQABAD1AAAAhAMAAAAA&#10;">
              <v:textbox>
                <w:txbxContent>
                  <w:p w:rsidR="00825167" w:rsidRPr="00C615B1" w:rsidRDefault="00825167" w:rsidP="00C615B1">
                    <w:pPr>
                      <w:jc w:val="center"/>
                      <w:rPr>
                        <w:color w:val="FF0000"/>
                      </w:rPr>
                    </w:pPr>
                    <w:r w:rsidRPr="00C615B1">
                      <w:rPr>
                        <w:color w:val="FF0000"/>
                      </w:rPr>
                      <w:t>S</w:t>
                    </w:r>
                  </w:p>
                </w:txbxContent>
              </v:textbox>
            </v:oval>
            <v:oval id="Oval 50" o:spid="_x0000_s1073" style="position:absolute;left:4572;top:18286;width:685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dMMA&#10;AADbAAAADwAAAGRycy9kb3ducmV2LnhtbESPQWvCQBSE70L/w/IKvelGg6LRVaRS0EMPxvb+yD6T&#10;YPZtyL7G9N93hYLHYWa+YTa7wTWqpy7Ung1MJwko4sLbmksDX5eP8RJUEGSLjWcy8EsBdtuX0QYz&#10;6+98pj6XUkUIhwwNVCJtpnUoKnIYJr4ljt7Vdw4lyq7UtsN7hLtGz5JkoR3WHBcqbOm9ouKW/zgD&#10;h3KfL3qdyjy9Ho4yv31/ntKpMW+vw34NSmiQZ/i/fbQGZit4fIk/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PdMMAAADbAAAADwAAAAAAAAAAAAAAAACYAgAAZHJzL2Rv&#10;d25yZXYueG1sUEsFBgAAAAAEAAQA9QAAAIgDAAAAAA==&#10;">
              <v:textbox>
                <w:txbxContent>
                  <w:p w:rsidR="00825167" w:rsidRPr="00C615B1" w:rsidRDefault="00825167" w:rsidP="00C615B1">
                    <w:pPr>
                      <w:jc w:val="center"/>
                      <w:rPr>
                        <w:color w:val="FF0000"/>
                      </w:rPr>
                    </w:pPr>
                    <w:r w:rsidRPr="00C615B1">
                      <w:rPr>
                        <w:color w:val="FF0000"/>
                      </w:rPr>
                      <w:t>D</w:t>
                    </w:r>
                  </w:p>
                </w:txbxContent>
              </v:textbox>
            </v:oval>
            <v:line id="Line 51" o:spid="_x0000_s1074" style="position:absolute;visibility:visible" from="9144,5714" to="11430,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52" o:spid="_x0000_s1075" style="position:absolute;flip:x;visibility:visible" from="16002,6857" to="18288,9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7rbmMUAAADbAAAADwAAAAAAAAAA&#10;AAAAAAChAgAAZHJzL2Rvd25yZXYueG1sUEsFBgAAAAAEAAQA+QAAAJMDAAAAAA==&#10;"/>
            <v:line id="Line 53" o:spid="_x0000_s1076" style="position:absolute;visibility:visible" from="17145,11429" to="25146,11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54" o:spid="_x0000_s1077" style="position:absolute;flip:y;visibility:visible" from="9144,13715" to="12573,1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Line 55" o:spid="_x0000_s1078" style="position:absolute;visibility:visible" from="16002,13715" to="16002,13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56" o:spid="_x0000_s1079" style="position:absolute;visibility:visible" from="16002,12572" to="20574,18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57" o:spid="_x0000_s1080" style="position:absolute;flip:y;visibility:visible" from="10239,13627" to="26241,19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Line 58" o:spid="_x0000_s1081" style="position:absolute;flip:x;visibility:visible" from="24003,14858" to="27432,19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md8YAAADbAAAADwAAAGRycy9kb3ducmV2LnhtbESPQUvDQBSE74X+h+UVvIjd1IrWNJtS&#10;BKGHXqyS4u2ZfWZDsm/j7trGf+8KQo/DzHzDFJvR9uJEPrSOFSzmGQji2umWGwVvr883KxAhImvs&#10;HZOCHwqwKaeTAnPtzvxCp0NsRIJwyFGBiXHIpQy1IYth7gbi5H06bzEm6RupPZ4T3PbyNsvupcWW&#10;04LBgZ4M1d3h2yqQq/31l99+3HVVdzw+mqquhve9UlezcbsGEWmMl/B/e6cVLB/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f5nfGAAAA2wAAAA8AAAAAAAAA&#10;AAAAAAAAoQIAAGRycy9kb3ducmV2LnhtbFBLBQYAAAAABAAEAPkAAACUAwAAAAA=&#10;"/>
            <w10:wrap type="tight"/>
          </v:group>
        </w:pict>
      </w: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Pr="00830271" w:rsidRDefault="00825167" w:rsidP="0069684C">
      <w:pPr>
        <w:rPr>
          <w:sz w:val="28"/>
          <w:szCs w:val="28"/>
        </w:rPr>
      </w:pPr>
    </w:p>
    <w:p w:rsidR="00825167" w:rsidRDefault="00825167" w:rsidP="0069684C">
      <w:pPr>
        <w:jc w:val="right"/>
        <w:rPr>
          <w:sz w:val="28"/>
          <w:szCs w:val="28"/>
        </w:rPr>
      </w:pPr>
    </w:p>
    <w:p w:rsidR="00825167" w:rsidRDefault="00825167" w:rsidP="0069684C">
      <w:pPr>
        <w:numPr>
          <w:ilvl w:val="0"/>
          <w:numId w:val="2"/>
        </w:numPr>
        <w:rPr>
          <w:sz w:val="28"/>
          <w:szCs w:val="28"/>
        </w:rPr>
      </w:pPr>
      <w:r>
        <w:rPr>
          <w:sz w:val="28"/>
          <w:szCs w:val="28"/>
        </w:rPr>
        <w:t>DOPLŇ VĚTY:</w:t>
      </w:r>
    </w:p>
    <w:p w:rsidR="00825167" w:rsidRPr="00C615B1" w:rsidRDefault="00825167" w:rsidP="00C615B1">
      <w:pPr>
        <w:rPr>
          <w:color w:val="FF0000"/>
          <w:sz w:val="28"/>
          <w:szCs w:val="28"/>
        </w:rPr>
      </w:pPr>
      <w:r>
        <w:rPr>
          <w:sz w:val="28"/>
          <w:szCs w:val="28"/>
        </w:rPr>
        <w:t xml:space="preserve">SESTRA MÉ MATKY MÁ SYNA, JE TO MŮJ </w:t>
      </w:r>
      <w:r w:rsidRPr="00C615B1">
        <w:rPr>
          <w:color w:val="FF0000"/>
          <w:sz w:val="28"/>
          <w:szCs w:val="28"/>
        </w:rPr>
        <w:t>BRATRANEC</w:t>
      </w:r>
    </w:p>
    <w:p w:rsidR="00825167" w:rsidRPr="00C615B1" w:rsidRDefault="00825167" w:rsidP="00C615B1">
      <w:pPr>
        <w:rPr>
          <w:color w:val="FF0000"/>
          <w:sz w:val="28"/>
          <w:szCs w:val="28"/>
        </w:rPr>
      </w:pPr>
      <w:r>
        <w:rPr>
          <w:sz w:val="28"/>
          <w:szCs w:val="28"/>
        </w:rPr>
        <w:t xml:space="preserve">BABIČKY MANŽEL JE MŮJ </w:t>
      </w:r>
      <w:r w:rsidRPr="00C615B1">
        <w:rPr>
          <w:color w:val="FF0000"/>
          <w:sz w:val="28"/>
          <w:szCs w:val="28"/>
        </w:rPr>
        <w:t>DĚDEČEK</w:t>
      </w:r>
    </w:p>
    <w:p w:rsidR="00825167" w:rsidRDefault="00825167" w:rsidP="0069684C">
      <w:pPr>
        <w:rPr>
          <w:sz w:val="28"/>
          <w:szCs w:val="28"/>
        </w:rPr>
      </w:pPr>
      <w:r>
        <w:rPr>
          <w:sz w:val="28"/>
          <w:szCs w:val="28"/>
        </w:rPr>
        <w:t xml:space="preserve">STRÝC JE </w:t>
      </w:r>
      <w:r w:rsidRPr="00C615B1">
        <w:rPr>
          <w:color w:val="FF0000"/>
          <w:sz w:val="28"/>
          <w:szCs w:val="28"/>
        </w:rPr>
        <w:t>MATČIN NEBO OTCŮV BRATR</w:t>
      </w:r>
    </w:p>
    <w:p w:rsidR="00825167" w:rsidRPr="00C615B1" w:rsidRDefault="00825167" w:rsidP="0069684C">
      <w:pPr>
        <w:rPr>
          <w:color w:val="FF0000"/>
          <w:sz w:val="28"/>
          <w:szCs w:val="28"/>
        </w:rPr>
      </w:pPr>
      <w:r>
        <w:rPr>
          <w:sz w:val="28"/>
          <w:szCs w:val="28"/>
        </w:rPr>
        <w:t xml:space="preserve">BRATRA SYN JE MŮJ </w:t>
      </w:r>
      <w:r w:rsidRPr="00C615B1">
        <w:rPr>
          <w:color w:val="FF0000"/>
          <w:sz w:val="28"/>
          <w:szCs w:val="28"/>
        </w:rPr>
        <w:t>SYNOVEC</w:t>
      </w:r>
    </w:p>
    <w:p w:rsidR="00825167" w:rsidRPr="00C615B1" w:rsidRDefault="00825167" w:rsidP="0069684C">
      <w:pPr>
        <w:rPr>
          <w:color w:val="FF0000"/>
          <w:sz w:val="28"/>
          <w:szCs w:val="28"/>
        </w:rPr>
      </w:pPr>
      <w:r>
        <w:rPr>
          <w:sz w:val="28"/>
          <w:szCs w:val="28"/>
        </w:rPr>
        <w:t xml:space="preserve">MAMINKA MÉ MANŽELKY JE MOJE </w:t>
      </w:r>
      <w:r w:rsidRPr="00C615B1">
        <w:rPr>
          <w:color w:val="FF0000"/>
          <w:sz w:val="28"/>
          <w:szCs w:val="28"/>
        </w:rPr>
        <w:t>TCHÝNĚ</w:t>
      </w:r>
    </w:p>
    <w:p w:rsidR="00825167" w:rsidRDefault="00825167" w:rsidP="0069684C">
      <w:pPr>
        <w:rPr>
          <w:color w:val="FF0000"/>
          <w:sz w:val="28"/>
          <w:szCs w:val="28"/>
        </w:rPr>
      </w:pPr>
      <w:r>
        <w:rPr>
          <w:sz w:val="28"/>
          <w:szCs w:val="28"/>
        </w:rPr>
        <w:t xml:space="preserve">SESTRA MÉ MANŽELKY JE MOJE </w:t>
      </w:r>
      <w:r w:rsidRPr="00C615B1">
        <w:rPr>
          <w:color w:val="FF0000"/>
          <w:sz w:val="28"/>
          <w:szCs w:val="28"/>
        </w:rPr>
        <w:t>ŠVAGROVÁ</w:t>
      </w:r>
    </w:p>
    <w:p w:rsidR="00825167" w:rsidRPr="00C615B1" w:rsidRDefault="00825167" w:rsidP="0069684C">
      <w:pPr>
        <w:rPr>
          <w:color w:val="FF0000"/>
          <w:sz w:val="28"/>
          <w:szCs w:val="28"/>
        </w:rPr>
      </w:pPr>
    </w:p>
    <w:p w:rsidR="00825167" w:rsidRDefault="00825167" w:rsidP="003F3DEE">
      <w:pPr>
        <w:rPr>
          <w:sz w:val="28"/>
          <w:szCs w:val="28"/>
        </w:rPr>
      </w:pPr>
      <w:r>
        <w:rPr>
          <w:sz w:val="28"/>
          <w:szCs w:val="28"/>
        </w:rPr>
        <w:t xml:space="preserve">Autorem tohoto materiálu a všech jeho částí, není-li uvedeno jinak, je </w:t>
      </w:r>
    </w:p>
    <w:p w:rsidR="00825167" w:rsidRPr="00AA6AE6" w:rsidRDefault="00825167" w:rsidP="003F3DEE">
      <w:pPr>
        <w:rPr>
          <w:sz w:val="28"/>
          <w:szCs w:val="28"/>
        </w:rPr>
      </w:pPr>
      <w:r>
        <w:rPr>
          <w:sz w:val="28"/>
          <w:szCs w:val="28"/>
        </w:rPr>
        <w:t>Mgr. Alena Mertlíková</w:t>
      </w:r>
    </w:p>
    <w:p w:rsidR="00825167" w:rsidRPr="00C615B1" w:rsidRDefault="00825167" w:rsidP="0069684C">
      <w:pPr>
        <w:rPr>
          <w:color w:val="FF0000"/>
        </w:rPr>
      </w:pPr>
    </w:p>
    <w:sectPr w:rsidR="00825167" w:rsidRPr="00C615B1" w:rsidSect="005128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C22E5"/>
    <w:multiLevelType w:val="hybridMultilevel"/>
    <w:tmpl w:val="0D4C6C2A"/>
    <w:lvl w:ilvl="0" w:tplc="F68AB7E4">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F7F3C7E"/>
    <w:multiLevelType w:val="hybridMultilevel"/>
    <w:tmpl w:val="BEC42102"/>
    <w:lvl w:ilvl="0" w:tplc="B0DA06AA">
      <w:start w:val="5"/>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1C9A6BBA"/>
    <w:multiLevelType w:val="hybridMultilevel"/>
    <w:tmpl w:val="1EA4BE06"/>
    <w:lvl w:ilvl="0" w:tplc="04050011">
      <w:start w:val="1"/>
      <w:numFmt w:val="decimal"/>
      <w:lvlText w:val="%1)"/>
      <w:lvlJc w:val="left"/>
      <w:pPr>
        <w:tabs>
          <w:tab w:val="num" w:pos="720"/>
        </w:tabs>
        <w:ind w:left="720" w:hanging="360"/>
      </w:pPr>
      <w:rPr>
        <w:rFonts w:cs="Times New Roman" w:hint="default"/>
        <w:b w:val="0"/>
        <w:sz w:val="24"/>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0264"/>
    <w:rsid w:val="000A5BB7"/>
    <w:rsid w:val="00120264"/>
    <w:rsid w:val="00171BBA"/>
    <w:rsid w:val="00176E99"/>
    <w:rsid w:val="001A08EB"/>
    <w:rsid w:val="001A2DF1"/>
    <w:rsid w:val="001B7733"/>
    <w:rsid w:val="001D460B"/>
    <w:rsid w:val="001F33A6"/>
    <w:rsid w:val="00262182"/>
    <w:rsid w:val="002768CA"/>
    <w:rsid w:val="002F6374"/>
    <w:rsid w:val="003F3DEE"/>
    <w:rsid w:val="004109B5"/>
    <w:rsid w:val="00501041"/>
    <w:rsid w:val="005128EB"/>
    <w:rsid w:val="00520DF5"/>
    <w:rsid w:val="00572BEA"/>
    <w:rsid w:val="00594D33"/>
    <w:rsid w:val="005C1744"/>
    <w:rsid w:val="00604553"/>
    <w:rsid w:val="00613534"/>
    <w:rsid w:val="0069684C"/>
    <w:rsid w:val="006A7863"/>
    <w:rsid w:val="006E47A0"/>
    <w:rsid w:val="007446F2"/>
    <w:rsid w:val="007771ED"/>
    <w:rsid w:val="00825167"/>
    <w:rsid w:val="00830271"/>
    <w:rsid w:val="008F1CB7"/>
    <w:rsid w:val="009C49E2"/>
    <w:rsid w:val="00A579B2"/>
    <w:rsid w:val="00AA6AE6"/>
    <w:rsid w:val="00B21C94"/>
    <w:rsid w:val="00B90823"/>
    <w:rsid w:val="00BA42C4"/>
    <w:rsid w:val="00C615B1"/>
    <w:rsid w:val="00DD18A9"/>
    <w:rsid w:val="00E51312"/>
    <w:rsid w:val="00EB755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B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A579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9C49E2"/>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ListParagraph">
    <w:name w:val="List Paragraph"/>
    <w:basedOn w:val="Normal"/>
    <w:uiPriority w:val="99"/>
    <w:qFormat/>
    <w:rsid w:val="0026218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5</Pages>
  <Words>524</Words>
  <Characters>3096</Characters>
  <Application>Microsoft Office Outlook</Application>
  <DocSecurity>0</DocSecurity>
  <Lines>0</Lines>
  <Paragraphs>0</Paragraphs>
  <ScaleCrop>false</ScaleCrop>
  <Company>DOMA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JUDr. Václav Froněk</dc:creator>
  <cp:keywords/>
  <dc:description/>
  <cp:lastModifiedBy>Učitel</cp:lastModifiedBy>
  <cp:revision>9</cp:revision>
  <cp:lastPrinted>2011-09-13T05:28:00Z</cp:lastPrinted>
  <dcterms:created xsi:type="dcterms:W3CDTF">2012-05-16T17:23:00Z</dcterms:created>
  <dcterms:modified xsi:type="dcterms:W3CDTF">2012-05-28T13:32:00Z</dcterms:modified>
</cp:coreProperties>
</file>