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7C6" w:rsidRDefault="007417C6" w:rsidP="00091632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8pt;margin-top:17.7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7417C6" w:rsidRDefault="007417C6" w:rsidP="00091632"/>
    <w:p w:rsidR="007417C6" w:rsidRDefault="007417C6" w:rsidP="00091632"/>
    <w:p w:rsidR="007417C6" w:rsidRDefault="007417C6" w:rsidP="00091632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EVROPSKÉ STÁTY A JEJICH HLAVNÍ MĚSTA</w:t>
      </w:r>
    </w:p>
    <w:p w:rsidR="007417C6" w:rsidRDefault="007417C6" w:rsidP="00091632">
      <w:pPr>
        <w:rPr>
          <w:sz w:val="28"/>
          <w:szCs w:val="28"/>
        </w:rPr>
      </w:pPr>
    </w:p>
    <w:p w:rsidR="007417C6" w:rsidRDefault="007417C6" w:rsidP="00091632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bCs/>
          <w:sz w:val="28"/>
          <w:szCs w:val="28"/>
        </w:rPr>
        <w:t>Základní škola a Mateřská škola Kokory</w:t>
      </w:r>
    </w:p>
    <w:p w:rsidR="007417C6" w:rsidRPr="00C21A2E" w:rsidRDefault="007417C6" w:rsidP="00091632">
      <w:pPr>
        <w:rPr>
          <w:sz w:val="28"/>
          <w:szCs w:val="28"/>
        </w:rPr>
      </w:pPr>
      <w:r w:rsidRPr="00C21A2E">
        <w:rPr>
          <w:sz w:val="28"/>
          <w:szCs w:val="28"/>
        </w:rPr>
        <w:t xml:space="preserve">Číslo projektu: </w:t>
      </w:r>
      <w:r>
        <w:rPr>
          <w:b/>
          <w:bCs/>
        </w:rPr>
        <w:t>CZ.1.07/1.</w:t>
      </w:r>
      <w:bookmarkStart w:id="0" w:name="_GoBack"/>
      <w:bookmarkEnd w:id="0"/>
      <w:r>
        <w:rPr>
          <w:b/>
          <w:bCs/>
        </w:rPr>
        <w:t>4.00/21.2149</w:t>
      </w:r>
    </w:p>
    <w:p w:rsidR="007417C6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Pr="00BA619A">
        <w:rPr>
          <w:b/>
          <w:bCs/>
          <w:sz w:val="28"/>
          <w:szCs w:val="28"/>
        </w:rPr>
        <w:t>15</w:t>
      </w:r>
      <w:r>
        <w:rPr>
          <w:b/>
          <w:bCs/>
          <w:sz w:val="28"/>
          <w:szCs w:val="28"/>
        </w:rPr>
        <w:t>.9.2012</w:t>
      </w:r>
    </w:p>
    <w:p w:rsidR="007417C6" w:rsidRPr="00A7419C" w:rsidRDefault="007417C6" w:rsidP="00091632">
      <w:pPr>
        <w:rPr>
          <w:b/>
          <w:bCs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bCs/>
          <w:sz w:val="28"/>
          <w:szCs w:val="28"/>
        </w:rPr>
        <w:t>: Mgr. Miroslava Pospíšilová</w:t>
      </w:r>
    </w:p>
    <w:p w:rsidR="007417C6" w:rsidRPr="00A7419C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bCs/>
          <w:sz w:val="28"/>
          <w:szCs w:val="28"/>
        </w:rPr>
        <w:t>VY</w:t>
      </w:r>
      <w:r w:rsidRPr="00A7419C">
        <w:rPr>
          <w:b/>
          <w:bCs/>
          <w:sz w:val="28"/>
          <w:szCs w:val="28"/>
        </w:rPr>
        <w:t>_32_INOVACE_</w:t>
      </w:r>
      <w:r>
        <w:rPr>
          <w:b/>
          <w:bCs/>
          <w:sz w:val="28"/>
          <w:szCs w:val="28"/>
        </w:rPr>
        <w:t>12_Z_HLAVNÍ MĚSTA EVROPSKÝCH ZEMÍ</w:t>
      </w:r>
    </w:p>
    <w:p w:rsidR="007417C6" w:rsidRPr="00A7419C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 w:rsidRPr="00091632">
        <w:rPr>
          <w:b/>
          <w:bCs/>
          <w:sz w:val="28"/>
          <w:szCs w:val="28"/>
        </w:rPr>
        <w:t>Evropská hlavní města</w:t>
      </w:r>
    </w:p>
    <w:p w:rsidR="007417C6" w:rsidRDefault="007417C6" w:rsidP="00091632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 xml:space="preserve">racovní list do zeměpisu zaměřený na poznávání hlavních měst evropských zemí. </w:t>
      </w:r>
      <w:r w:rsidRPr="00A7419C">
        <w:rPr>
          <w:b/>
          <w:bCs/>
          <w:sz w:val="28"/>
          <w:szCs w:val="28"/>
        </w:rPr>
        <w:t>V materiálu jsou požity doplňovací  a přiřazovací typ</w:t>
      </w:r>
      <w:r>
        <w:rPr>
          <w:b/>
          <w:bCs/>
          <w:sz w:val="28"/>
          <w:szCs w:val="28"/>
        </w:rPr>
        <w:t>y úkolů a cvičení. Lze použít také jako test při ověřování znalostí. Materiál podporuje schopnost žáka třídit a uspořádávat informace.</w:t>
      </w:r>
    </w:p>
    <w:p w:rsidR="007417C6" w:rsidRPr="00A7419C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 w:rsidRPr="000628E9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.ročník</w:t>
      </w:r>
    </w:p>
    <w:p w:rsidR="007417C6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bCs/>
          <w:sz w:val="28"/>
          <w:szCs w:val="28"/>
        </w:rPr>
        <w:t>Člověk a příroda</w:t>
      </w:r>
    </w:p>
    <w:p w:rsidR="007417C6" w:rsidRPr="00135B3F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bCs/>
          <w:sz w:val="28"/>
          <w:szCs w:val="28"/>
        </w:rPr>
        <w:t>Zeměpis</w:t>
      </w:r>
    </w:p>
    <w:p w:rsidR="007417C6" w:rsidRPr="00135B3F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bCs/>
          <w:sz w:val="28"/>
          <w:szCs w:val="28"/>
        </w:rPr>
        <w:t>zdroj materiálů</w:t>
      </w:r>
    </w:p>
    <w:p w:rsidR="007417C6" w:rsidRDefault="007417C6" w:rsidP="002311B5">
      <w:pPr>
        <w:jc w:val="center"/>
        <w:rPr>
          <w:b/>
          <w:bCs/>
          <w:sz w:val="40"/>
          <w:szCs w:val="40"/>
          <w:u w:val="single"/>
        </w:rPr>
      </w:pPr>
    </w:p>
    <w:p w:rsidR="007417C6" w:rsidRDefault="007417C6" w:rsidP="002038A7">
      <w:pPr>
        <w:rPr>
          <w:b/>
          <w:bCs/>
          <w:sz w:val="40"/>
          <w:szCs w:val="40"/>
          <w:u w:val="single"/>
        </w:rPr>
      </w:pPr>
    </w:p>
    <w:p w:rsidR="007417C6" w:rsidRDefault="007417C6" w:rsidP="002311B5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EVROPSKÉ STÁTY A JEJICH HLAVNÍ MĚSTA</w:t>
      </w:r>
    </w:p>
    <w:p w:rsidR="007417C6" w:rsidRDefault="007417C6" w:rsidP="002311B5">
      <w:pPr>
        <w:rPr>
          <w:sz w:val="24"/>
          <w:szCs w:val="24"/>
        </w:rPr>
      </w:pPr>
    </w:p>
    <w:p w:rsidR="007417C6" w:rsidRPr="00091632" w:rsidRDefault="007417C6" w:rsidP="002311B5">
      <w:pPr>
        <w:pStyle w:val="ListParagraph"/>
        <w:numPr>
          <w:ilvl w:val="0"/>
          <w:numId w:val="1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Spoj čarou  hlavní město se  zemí</w:t>
      </w:r>
      <w:r w:rsidRPr="00091632">
        <w:rPr>
          <w:b/>
          <w:bCs/>
          <w:i/>
          <w:iCs/>
          <w:sz w:val="28"/>
          <w:szCs w:val="28"/>
          <w:u w:val="single"/>
        </w:rPr>
        <w:t>, ve které se nachází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Helsinky                                    Anglie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Brusel                                        Finsko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Řím                                            Řecko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Londýn                                     Švýcarsko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Lublaň                                      Itálie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Atény                                       Švédsko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Paříž                                         Španělsko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Lisabon                                    Rusko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Kodaň                                      Norsko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Praha                                        Portugalsko</w:t>
      </w:r>
    </w:p>
    <w:p w:rsidR="007417C6" w:rsidRDefault="007417C6" w:rsidP="002311B5">
      <w:pPr>
        <w:rPr>
          <w:sz w:val="24"/>
          <w:szCs w:val="24"/>
        </w:rPr>
      </w:pPr>
      <w:r>
        <w:rPr>
          <w:sz w:val="24"/>
          <w:szCs w:val="24"/>
        </w:rPr>
        <w:t>Varšava                                    Dánsko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>Stockholm                               Polsko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>Bratislava                                 Česká republika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>Berlín                                        Francie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>Bern                                          Chorvatsko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>Vídeň                                         Slovinsko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>Oslo                                            Belgie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Slovensko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Irsko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Rakousko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Německo</w:t>
      </w: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</w:p>
    <w:p w:rsidR="007417C6" w:rsidRDefault="007417C6" w:rsidP="002311B5">
      <w:pPr>
        <w:tabs>
          <w:tab w:val="left" w:pos="2790"/>
        </w:tabs>
        <w:rPr>
          <w:sz w:val="24"/>
          <w:szCs w:val="24"/>
        </w:rPr>
      </w:pPr>
    </w:p>
    <w:p w:rsidR="007417C6" w:rsidRPr="00763B37" w:rsidRDefault="007417C6" w:rsidP="00763B37">
      <w:pPr>
        <w:pStyle w:val="ListParagraph"/>
        <w:numPr>
          <w:ilvl w:val="0"/>
          <w:numId w:val="1"/>
        </w:numPr>
        <w:tabs>
          <w:tab w:val="left" w:pos="2790"/>
        </w:tabs>
        <w:rPr>
          <w:sz w:val="28"/>
          <w:szCs w:val="28"/>
        </w:rPr>
      </w:pPr>
      <w:r w:rsidRPr="00763B37">
        <w:rPr>
          <w:sz w:val="28"/>
          <w:szCs w:val="28"/>
        </w:rPr>
        <w:t xml:space="preserve">Pokud jsi správně spojoval(a), zůstanou 4 volná jména států. </w:t>
      </w:r>
    </w:p>
    <w:p w:rsidR="007417C6" w:rsidRPr="00763B37" w:rsidRDefault="007417C6" w:rsidP="00763B37">
      <w:pPr>
        <w:pStyle w:val="ListParagraph"/>
        <w:tabs>
          <w:tab w:val="left" w:pos="2790"/>
        </w:tabs>
        <w:rPr>
          <w:sz w:val="28"/>
          <w:szCs w:val="28"/>
        </w:rPr>
      </w:pPr>
      <w:r w:rsidRPr="00763B37">
        <w:rPr>
          <w:sz w:val="28"/>
          <w:szCs w:val="28"/>
        </w:rPr>
        <w:t>Vypiš je a urči jejich hlavní města</w:t>
      </w:r>
    </w:p>
    <w:p w:rsidR="007417C6" w:rsidRDefault="007417C6" w:rsidP="002311B5">
      <w:pPr>
        <w:pStyle w:val="ListParagraph"/>
        <w:rPr>
          <w:sz w:val="28"/>
          <w:szCs w:val="28"/>
        </w:rPr>
      </w:pPr>
    </w:p>
    <w:p w:rsidR="007417C6" w:rsidRDefault="007417C6" w:rsidP="002311B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a)………………………………….  -…………………………………</w:t>
      </w:r>
    </w:p>
    <w:p w:rsidR="007417C6" w:rsidRDefault="007417C6" w:rsidP="002311B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b)…………………………………. - …………………………………</w:t>
      </w:r>
    </w:p>
    <w:p w:rsidR="007417C6" w:rsidRDefault="007417C6" w:rsidP="002311B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c)………………………………….  - ………………………………….</w:t>
      </w:r>
    </w:p>
    <w:p w:rsidR="007417C6" w:rsidRDefault="007417C6" w:rsidP="002311B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d)………………………………….  -…………………………………..</w:t>
      </w:r>
    </w:p>
    <w:p w:rsidR="007417C6" w:rsidRDefault="007417C6" w:rsidP="002311B5">
      <w:pPr>
        <w:pStyle w:val="ListParagraph"/>
        <w:rPr>
          <w:sz w:val="28"/>
          <w:szCs w:val="28"/>
        </w:rPr>
      </w:pPr>
    </w:p>
    <w:p w:rsidR="007417C6" w:rsidRDefault="007417C6" w:rsidP="00763B3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Seřaď tyto 4 země podle velikosti od nejmenší po největší (použij mapu, popř. internet)</w:t>
      </w:r>
    </w:p>
    <w:p w:rsidR="007417C6" w:rsidRDefault="007417C6" w:rsidP="00763B3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1…………………………2……………………3……………………..4………………………..</w:t>
      </w:r>
    </w:p>
    <w:p w:rsidR="007417C6" w:rsidRDefault="007417C6" w:rsidP="00763B37">
      <w:pPr>
        <w:pStyle w:val="ListParagraph"/>
        <w:rPr>
          <w:sz w:val="28"/>
          <w:szCs w:val="28"/>
        </w:rPr>
      </w:pPr>
    </w:p>
    <w:p w:rsidR="007417C6" w:rsidRDefault="007417C6" w:rsidP="00763B37">
      <w:pPr>
        <w:pStyle w:val="ListParagraph"/>
        <w:rPr>
          <w:sz w:val="28"/>
          <w:szCs w:val="28"/>
        </w:rPr>
      </w:pPr>
    </w:p>
    <w:p w:rsidR="007417C6" w:rsidRPr="00C27E9C" w:rsidRDefault="007417C6" w:rsidP="00763B37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 w:rsidRPr="00C27E9C">
        <w:rPr>
          <w:b/>
          <w:bCs/>
          <w:sz w:val="28"/>
          <w:szCs w:val="28"/>
          <w:u w:val="single"/>
        </w:rPr>
        <w:t>Uhodneš podle indicií jméno hlavního města?</w:t>
      </w:r>
    </w:p>
    <w:p w:rsidR="007417C6" w:rsidRDefault="007417C6" w:rsidP="00763B37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Toto město se může pochlubit jednou z nejslavnějších evropských památek – Eiffelovou věží                   </w:t>
      </w:r>
    </w:p>
    <w:p w:rsidR="007417C6" w:rsidRDefault="007417C6" w:rsidP="00763B3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…………………………………………….</w:t>
      </w:r>
    </w:p>
    <w:p w:rsidR="007417C6" w:rsidRDefault="007417C6" w:rsidP="00763B37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Symbolem tohoto města je MALÁ MOŘSKÁ VÍLA</w:t>
      </w:r>
    </w:p>
    <w:p w:rsidR="007417C6" w:rsidRDefault="007417C6" w:rsidP="00763B3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…………………………....................</w:t>
      </w:r>
    </w:p>
    <w:p w:rsidR="007417C6" w:rsidRDefault="007417C6" w:rsidP="00763B37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Toto město je unikátní tím, že v jeho středu se nachází malý stát</w:t>
      </w:r>
    </w:p>
    <w:p w:rsidR="007417C6" w:rsidRDefault="007417C6" w:rsidP="00C27E9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</w:t>
      </w:r>
    </w:p>
    <w:p w:rsidR="007417C6" w:rsidRDefault="007417C6" w:rsidP="00C27E9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 tomto městě sídlí Evropská komise</w:t>
      </w:r>
    </w:p>
    <w:p w:rsidR="007417C6" w:rsidRDefault="007417C6" w:rsidP="00C27E9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:rsidR="007417C6" w:rsidRDefault="007417C6" w:rsidP="00C27E9C">
      <w:pPr>
        <w:pStyle w:val="ListParagraph"/>
        <w:rPr>
          <w:sz w:val="28"/>
          <w:szCs w:val="28"/>
        </w:rPr>
      </w:pPr>
    </w:p>
    <w:p w:rsidR="007417C6" w:rsidRDefault="007417C6" w:rsidP="00C27E9C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 w:rsidRPr="00C27E9C">
        <w:rPr>
          <w:b/>
          <w:bCs/>
          <w:sz w:val="28"/>
          <w:szCs w:val="28"/>
          <w:u w:val="single"/>
        </w:rPr>
        <w:t>Poznáš podle uvedených symbolů, o který stát se jedná?</w:t>
      </w:r>
    </w:p>
    <w:p w:rsidR="007417C6" w:rsidRDefault="007417C6" w:rsidP="00C27E9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425B5">
        <w:rPr>
          <w:noProof/>
          <w:sz w:val="28"/>
          <w:szCs w:val="28"/>
          <w:lang w:eastAsia="cs-CZ"/>
        </w:rPr>
        <w:pict>
          <v:shape id="Obrázek 4" o:spid="_x0000_i1025" type="#_x0000_t75" style="width:144.75pt;height:120pt;visibility:visible">
            <v:imagedata r:id="rId6" o:title=""/>
          </v:shape>
        </w:pict>
      </w:r>
      <w:r>
        <w:rPr>
          <w:sz w:val="28"/>
          <w:szCs w:val="28"/>
        </w:rPr>
        <w:t>……………………………….</w:t>
      </w:r>
    </w:p>
    <w:p w:rsidR="007417C6" w:rsidRDefault="007417C6" w:rsidP="00C27E9C">
      <w:pPr>
        <w:rPr>
          <w:sz w:val="28"/>
          <w:szCs w:val="28"/>
        </w:rPr>
      </w:pPr>
    </w:p>
    <w:p w:rsidR="007417C6" w:rsidRDefault="007417C6" w:rsidP="00C27E9C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Pr="002425B5">
        <w:rPr>
          <w:noProof/>
          <w:sz w:val="28"/>
          <w:szCs w:val="28"/>
          <w:lang w:eastAsia="cs-CZ"/>
        </w:rPr>
        <w:pict>
          <v:shape id="Obrázek 5" o:spid="_x0000_i1026" type="#_x0000_t75" style="width:114pt;height:76.5pt;visibility:visible">
            <v:imagedata r:id="rId7" o:title=""/>
          </v:shape>
        </w:pict>
      </w:r>
      <w:r>
        <w:rPr>
          <w:sz w:val="28"/>
          <w:szCs w:val="28"/>
        </w:rPr>
        <w:t xml:space="preserve">  </w:t>
      </w:r>
      <w:r w:rsidRPr="002425B5">
        <w:rPr>
          <w:noProof/>
          <w:sz w:val="28"/>
          <w:szCs w:val="28"/>
          <w:lang w:eastAsia="cs-CZ"/>
        </w:rPr>
        <w:pict>
          <v:shape id="Obrázek 6" o:spid="_x0000_i1027" type="#_x0000_t75" style="width:112.5pt;height:75pt;visibility:visible">
            <v:imagedata r:id="rId8" o:title=""/>
          </v:shape>
        </w:pict>
      </w:r>
      <w:r>
        <w:rPr>
          <w:sz w:val="28"/>
          <w:szCs w:val="28"/>
        </w:rPr>
        <w:t xml:space="preserve">  </w:t>
      </w:r>
      <w:r w:rsidRPr="002425B5">
        <w:rPr>
          <w:noProof/>
          <w:sz w:val="28"/>
          <w:szCs w:val="28"/>
          <w:lang w:eastAsia="cs-CZ"/>
        </w:rPr>
        <w:pict>
          <v:shape id="Obrázek 7" o:spid="_x0000_i1028" type="#_x0000_t75" style="width:115.5pt;height:74.25pt;visibility:visible">
            <v:imagedata r:id="rId9" o:title=""/>
          </v:shape>
        </w:pict>
      </w:r>
      <w:r>
        <w:rPr>
          <w:sz w:val="28"/>
          <w:szCs w:val="28"/>
        </w:rPr>
        <w:t>…………………</w:t>
      </w:r>
    </w:p>
    <w:p w:rsidR="007417C6" w:rsidRDefault="007417C6" w:rsidP="00C27E9C">
      <w:pPr>
        <w:rPr>
          <w:sz w:val="28"/>
          <w:szCs w:val="28"/>
        </w:rPr>
      </w:pPr>
      <w:r>
        <w:rPr>
          <w:sz w:val="28"/>
          <w:szCs w:val="28"/>
        </w:rPr>
        <w:t xml:space="preserve">c)   </w:t>
      </w:r>
      <w:r w:rsidRPr="002425B5">
        <w:rPr>
          <w:noProof/>
          <w:sz w:val="28"/>
          <w:szCs w:val="28"/>
          <w:lang w:eastAsia="cs-CZ"/>
        </w:rPr>
        <w:pict>
          <v:shape id="Obrázek 8" o:spid="_x0000_i1029" type="#_x0000_t75" style="width:80.25pt;height:126.75pt;visibility:visible">
            <v:imagedata r:id="rId10" o:title=""/>
          </v:shape>
        </w:pict>
      </w:r>
      <w:r>
        <w:rPr>
          <w:sz w:val="28"/>
          <w:szCs w:val="28"/>
        </w:rPr>
        <w:t xml:space="preserve">  </w:t>
      </w:r>
      <w:r w:rsidRPr="002425B5">
        <w:rPr>
          <w:noProof/>
          <w:sz w:val="28"/>
          <w:szCs w:val="28"/>
          <w:lang w:eastAsia="cs-CZ"/>
        </w:rPr>
        <w:pict>
          <v:shape id="Obrázek 9" o:spid="_x0000_i1030" type="#_x0000_t75" style="width:82.5pt;height:126pt;visibility:visible">
            <v:imagedata r:id="rId11" o:title=""/>
          </v:shape>
        </w:pict>
      </w:r>
      <w:r>
        <w:rPr>
          <w:sz w:val="28"/>
          <w:szCs w:val="28"/>
        </w:rPr>
        <w:t xml:space="preserve">  </w:t>
      </w:r>
      <w:r w:rsidRPr="002425B5">
        <w:rPr>
          <w:noProof/>
          <w:sz w:val="28"/>
          <w:szCs w:val="28"/>
          <w:lang w:eastAsia="cs-CZ"/>
        </w:rPr>
        <w:pict>
          <v:shape id="Obrázek 10" o:spid="_x0000_i1031" type="#_x0000_t75" style="width:155.25pt;height:103.5pt;visibility:visible">
            <v:imagedata r:id="rId12" o:title=""/>
          </v:shape>
        </w:pict>
      </w:r>
      <w:r>
        <w:rPr>
          <w:sz w:val="28"/>
          <w:szCs w:val="28"/>
        </w:rPr>
        <w:t>………………………..</w:t>
      </w:r>
    </w:p>
    <w:p w:rsidR="007417C6" w:rsidRDefault="007417C6" w:rsidP="00C27E9C">
      <w:pPr>
        <w:rPr>
          <w:sz w:val="28"/>
          <w:szCs w:val="28"/>
        </w:rPr>
      </w:pPr>
    </w:p>
    <w:p w:rsidR="007417C6" w:rsidRDefault="007417C6" w:rsidP="00C27E9C">
      <w:pPr>
        <w:rPr>
          <w:sz w:val="28"/>
          <w:szCs w:val="28"/>
        </w:rPr>
      </w:pPr>
      <w:r>
        <w:rPr>
          <w:sz w:val="28"/>
          <w:szCs w:val="28"/>
        </w:rPr>
        <w:t>d)</w:t>
      </w:r>
      <w:r w:rsidRPr="002425B5">
        <w:rPr>
          <w:noProof/>
          <w:sz w:val="28"/>
          <w:szCs w:val="28"/>
          <w:lang w:eastAsia="cs-CZ"/>
        </w:rPr>
        <w:pict>
          <v:shape id="Obrázek 12" o:spid="_x0000_i1032" type="#_x0000_t75" style="width:120.75pt;height:90pt;visibility:visible">
            <v:imagedata r:id="rId13" o:title=""/>
          </v:shape>
        </w:pict>
      </w:r>
      <w:r>
        <w:rPr>
          <w:sz w:val="28"/>
          <w:szCs w:val="28"/>
        </w:rPr>
        <w:t xml:space="preserve"> </w:t>
      </w:r>
      <w:r w:rsidRPr="002425B5">
        <w:rPr>
          <w:noProof/>
          <w:sz w:val="28"/>
          <w:szCs w:val="28"/>
          <w:lang w:eastAsia="cs-CZ"/>
        </w:rPr>
        <w:pict>
          <v:shape id="Obrázek 15" o:spid="_x0000_i1033" type="#_x0000_t75" style="width:101.25pt;height:103.5pt;visibility:visible">
            <v:imagedata r:id="rId14" o:title=""/>
          </v:shape>
        </w:pict>
      </w:r>
      <w:r>
        <w:rPr>
          <w:sz w:val="28"/>
          <w:szCs w:val="28"/>
        </w:rPr>
        <w:t>............................................</w:t>
      </w:r>
    </w:p>
    <w:p w:rsidR="007417C6" w:rsidRDefault="007417C6" w:rsidP="00C27E9C">
      <w:pPr>
        <w:rPr>
          <w:sz w:val="28"/>
          <w:szCs w:val="28"/>
        </w:rPr>
      </w:pPr>
    </w:p>
    <w:p w:rsidR="007417C6" w:rsidRDefault="007417C6" w:rsidP="007C369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425B5">
        <w:rPr>
          <w:noProof/>
          <w:sz w:val="28"/>
          <w:szCs w:val="28"/>
          <w:lang w:eastAsia="cs-CZ"/>
        </w:rPr>
        <w:pict>
          <v:shape id="Obrázek 17" o:spid="_x0000_i1034" type="#_x0000_t75" style="width:117.75pt;height:94.5pt;visibility:visible">
            <v:imagedata r:id="rId15" o:title=""/>
          </v:shape>
        </w:pict>
      </w:r>
      <w:r>
        <w:rPr>
          <w:sz w:val="28"/>
          <w:szCs w:val="28"/>
        </w:rPr>
        <w:t xml:space="preserve">  </w:t>
      </w:r>
      <w:r w:rsidRPr="002425B5">
        <w:rPr>
          <w:noProof/>
          <w:sz w:val="28"/>
          <w:szCs w:val="28"/>
          <w:lang w:eastAsia="cs-CZ"/>
        </w:rPr>
        <w:pict>
          <v:shape id="Obrázek 19" o:spid="_x0000_i1035" type="#_x0000_t75" style="width:114pt;height:113.25pt;visibility:visible">
            <v:imagedata r:id="rId16" o:title=""/>
          </v:shape>
        </w:pict>
      </w:r>
      <w:r>
        <w:rPr>
          <w:sz w:val="28"/>
          <w:szCs w:val="28"/>
        </w:rPr>
        <w:t>……………………………………</w:t>
      </w:r>
    </w:p>
    <w:p w:rsidR="007417C6" w:rsidRDefault="007417C6" w:rsidP="007C369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425B5">
        <w:rPr>
          <w:noProof/>
          <w:sz w:val="28"/>
          <w:szCs w:val="28"/>
          <w:lang w:eastAsia="cs-CZ"/>
        </w:rPr>
        <w:pict>
          <v:shape id="Obrázek 20" o:spid="_x0000_i1036" type="#_x0000_t75" style="width:90.75pt;height:90.75pt;visibility:visible">
            <v:imagedata r:id="rId17" o:title=""/>
          </v:shape>
        </w:pict>
      </w:r>
      <w:r>
        <w:rPr>
          <w:sz w:val="28"/>
          <w:szCs w:val="28"/>
        </w:rPr>
        <w:t xml:space="preserve">    </w:t>
      </w:r>
      <w:r w:rsidRPr="002425B5">
        <w:rPr>
          <w:noProof/>
          <w:sz w:val="28"/>
          <w:szCs w:val="28"/>
          <w:lang w:eastAsia="cs-CZ"/>
        </w:rPr>
        <w:pict>
          <v:shape id="Obrázek 21" o:spid="_x0000_i1037" type="#_x0000_t75" style="width:64.5pt;height:96.75pt;visibility:visible">
            <v:imagedata r:id="rId18" o:title=""/>
          </v:shape>
        </w:pict>
      </w:r>
      <w:r>
        <w:rPr>
          <w:sz w:val="28"/>
          <w:szCs w:val="28"/>
        </w:rPr>
        <w:t xml:space="preserve">     </w:t>
      </w:r>
      <w:r w:rsidRPr="002425B5">
        <w:rPr>
          <w:noProof/>
          <w:sz w:val="28"/>
          <w:szCs w:val="28"/>
          <w:lang w:eastAsia="cs-CZ"/>
        </w:rPr>
        <w:pict>
          <v:shape id="Obrázek 22" o:spid="_x0000_i1038" type="#_x0000_t75" style="width:98.25pt;height:96.75pt;visibility:visible">
            <v:imagedata r:id="rId19" o:title=""/>
          </v:shape>
        </w:pict>
      </w:r>
      <w:r>
        <w:rPr>
          <w:sz w:val="28"/>
          <w:szCs w:val="28"/>
        </w:rPr>
        <w:t>…………………………..</w:t>
      </w:r>
    </w:p>
    <w:p w:rsidR="007417C6" w:rsidRDefault="007417C6" w:rsidP="00091632">
      <w:pPr>
        <w:rPr>
          <w:sz w:val="28"/>
          <w:szCs w:val="28"/>
        </w:rPr>
      </w:pPr>
    </w:p>
    <w:p w:rsidR="007417C6" w:rsidRDefault="007417C6" w:rsidP="00091632">
      <w:pPr>
        <w:rPr>
          <w:sz w:val="28"/>
          <w:szCs w:val="28"/>
        </w:rPr>
      </w:pPr>
    </w:p>
    <w:p w:rsidR="007417C6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>Přílohy:</w:t>
      </w:r>
    </w:p>
    <w:p w:rsidR="007417C6" w:rsidRDefault="007417C6" w:rsidP="00091632">
      <w:pPr>
        <w:rPr>
          <w:sz w:val="28"/>
          <w:szCs w:val="28"/>
        </w:rPr>
      </w:pPr>
      <w:r>
        <w:rPr>
          <w:sz w:val="28"/>
          <w:szCs w:val="28"/>
        </w:rPr>
        <w:t xml:space="preserve">Zdroj obrázků: </w:t>
      </w:r>
    </w:p>
    <w:p w:rsidR="007417C6" w:rsidRDefault="007417C6" w:rsidP="00091632">
      <w:pPr>
        <w:rPr>
          <w:rStyle w:val="Hyperlink"/>
          <w:b/>
          <w:bCs/>
          <w:sz w:val="36"/>
          <w:szCs w:val="36"/>
        </w:rPr>
      </w:pPr>
      <w:hyperlink r:id="rId20" w:history="1">
        <w:r w:rsidRPr="000628E9">
          <w:rPr>
            <w:rStyle w:val="Hyperlink"/>
            <w:b/>
            <w:bCs/>
            <w:sz w:val="36"/>
            <w:szCs w:val="36"/>
          </w:rPr>
          <w:t>www.office.microsoft.com</w:t>
        </w:r>
      </w:hyperlink>
    </w:p>
    <w:p w:rsidR="007417C6" w:rsidRPr="002038A7" w:rsidRDefault="007417C6" w:rsidP="00091632">
      <w:pPr>
        <w:rPr>
          <w:sz w:val="28"/>
          <w:szCs w:val="28"/>
        </w:rPr>
      </w:pPr>
      <w:r w:rsidRPr="002038A7">
        <w:rPr>
          <w:rStyle w:val="Hyperlink"/>
          <w:color w:val="auto"/>
          <w:sz w:val="36"/>
          <w:szCs w:val="36"/>
          <w:u w:val="none"/>
        </w:rPr>
        <w:t>Materiál je vlastní prací autorky</w:t>
      </w:r>
    </w:p>
    <w:sectPr w:rsidR="007417C6" w:rsidRPr="002038A7" w:rsidSect="00036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0A35"/>
    <w:multiLevelType w:val="hybridMultilevel"/>
    <w:tmpl w:val="D9EA64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52940"/>
    <w:multiLevelType w:val="hybridMultilevel"/>
    <w:tmpl w:val="1F8C9B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B085A"/>
    <w:multiLevelType w:val="hybridMultilevel"/>
    <w:tmpl w:val="A0F09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34B1D"/>
    <w:multiLevelType w:val="hybridMultilevel"/>
    <w:tmpl w:val="8A72B1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1B5"/>
    <w:rsid w:val="00034811"/>
    <w:rsid w:val="00036B1A"/>
    <w:rsid w:val="000628E9"/>
    <w:rsid w:val="00091632"/>
    <w:rsid w:val="000C4EC9"/>
    <w:rsid w:val="00135B3F"/>
    <w:rsid w:val="001E4668"/>
    <w:rsid w:val="002038A7"/>
    <w:rsid w:val="002311B5"/>
    <w:rsid w:val="002425B5"/>
    <w:rsid w:val="005E7ACB"/>
    <w:rsid w:val="007417C6"/>
    <w:rsid w:val="00763B37"/>
    <w:rsid w:val="007C3696"/>
    <w:rsid w:val="007D0529"/>
    <w:rsid w:val="008A4065"/>
    <w:rsid w:val="00A7419C"/>
    <w:rsid w:val="00B817B0"/>
    <w:rsid w:val="00BA619A"/>
    <w:rsid w:val="00C21A2E"/>
    <w:rsid w:val="00C27E9C"/>
    <w:rsid w:val="00ED4362"/>
    <w:rsid w:val="00FD3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B1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11B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27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7E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0916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www.office.microsoft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jpe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5</Pages>
  <Words>438</Words>
  <Characters>2590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Mirecka_PC</dc:creator>
  <cp:keywords/>
  <dc:description/>
  <cp:lastModifiedBy>Uzivatel</cp:lastModifiedBy>
  <cp:revision>12</cp:revision>
  <dcterms:created xsi:type="dcterms:W3CDTF">2012-10-21T07:42:00Z</dcterms:created>
  <dcterms:modified xsi:type="dcterms:W3CDTF">2012-11-04T17:35:00Z</dcterms:modified>
</cp:coreProperties>
</file>