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 námi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vás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od tebe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k němu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mne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pro něj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431127" w:rsidRDefault="00431127" w:rsidP="004F2398"/>
    <w:p w:rsidR="00A900E3" w:rsidRDefault="00A900E3" w:rsidP="004F2398"/>
    <w:tbl>
      <w:tblPr>
        <w:tblW w:w="7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 námi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vás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od tebe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k němu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mne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pro něj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900E3" w:rsidRDefault="00A900E3" w:rsidP="004F2398"/>
    <w:p w:rsidR="00A900E3" w:rsidRDefault="00A900E3" w:rsidP="004F2398"/>
    <w:tbl>
      <w:tblPr>
        <w:tblW w:w="7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 námi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vás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od tebe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k němu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mne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pro něj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900E3" w:rsidRDefault="00A900E3" w:rsidP="004F2398"/>
    <w:p w:rsidR="00A900E3" w:rsidRDefault="00A900E3" w:rsidP="004F2398"/>
    <w:tbl>
      <w:tblPr>
        <w:tblW w:w="7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 námi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vás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od tebe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k němu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mne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A900E3" w:rsidRPr="00A900E3" w:rsidTr="00A900E3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pro něj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900E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A900E3" w:rsidRDefault="00A900E3" w:rsidP="004F2398"/>
    <w:p w:rsidR="00A900E3" w:rsidRDefault="00A900E3" w:rsidP="004F2398"/>
    <w:p w:rsidR="00A900E3" w:rsidRDefault="00A900E3" w:rsidP="004F2398"/>
    <w:p w:rsidR="00A900E3" w:rsidRDefault="00A900E3" w:rsidP="004F2398"/>
    <w:p w:rsidR="00A900E3" w:rsidRDefault="00A900E3" w:rsidP="004F2398">
      <w:r>
        <w:lastRenderedPageBreak/>
        <w:t xml:space="preserve">Řešení, k učebnici </w:t>
      </w:r>
      <w:proofErr w:type="spellStart"/>
      <w:r>
        <w:t>Spass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Max 2, lekce </w:t>
      </w:r>
      <w:proofErr w:type="spellStart"/>
      <w:r>
        <w:t>Kommunikationsmittel</w:t>
      </w:r>
      <w:proofErr w:type="spellEnd"/>
      <w:r>
        <w:t xml:space="preserve">, řešení křížovky </w:t>
      </w:r>
      <w:r w:rsidR="00B10E0C">
        <w:t>(</w:t>
      </w:r>
      <w:proofErr w:type="spellStart"/>
      <w:r w:rsidR="00B10E0C">
        <w:t>die</w:t>
      </w:r>
      <w:proofErr w:type="spellEnd"/>
      <w:r w:rsidR="00B10E0C">
        <w:t xml:space="preserve">) </w:t>
      </w:r>
      <w:proofErr w:type="spellStart"/>
      <w:r>
        <w:t>Medien</w:t>
      </w:r>
      <w:proofErr w:type="spellEnd"/>
    </w:p>
    <w:tbl>
      <w:tblPr>
        <w:tblW w:w="7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 námi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s</w:t>
            </w:r>
          </w:p>
        </w:tc>
      </w:tr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vás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od tebe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k němu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u mne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A900E3" w:rsidRPr="00A900E3" w:rsidTr="00A900E3">
        <w:trPr>
          <w:trHeight w:val="28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pro něj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ü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900E3">
              <w:rPr>
                <w:rFonts w:ascii="Arial" w:eastAsia="Times New Roman" w:hAnsi="Arial" w:cs="Arial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0E3" w:rsidRPr="00A900E3" w:rsidRDefault="00A900E3" w:rsidP="00A900E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A900E3" w:rsidRPr="004F2398" w:rsidRDefault="00A900E3" w:rsidP="004F2398"/>
    <w:sectPr w:rsidR="00A900E3" w:rsidRPr="004F2398" w:rsidSect="00B455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A900E3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DD7BC4">
            <w:rPr>
              <w:bCs/>
              <w:sz w:val="20"/>
              <w:szCs w:val="20"/>
              <w:lang w:val="de-DE"/>
            </w:rPr>
            <w:t>1</w:t>
          </w:r>
          <w:r w:rsidR="00A900E3">
            <w:rPr>
              <w:bCs/>
              <w:sz w:val="20"/>
              <w:szCs w:val="20"/>
              <w:lang w:val="de-DE"/>
            </w:rPr>
            <w:t>6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A900E3">
            <w:rPr>
              <w:bCs/>
              <w:sz w:val="20"/>
              <w:szCs w:val="20"/>
              <w:lang w:val="de-DE"/>
            </w:rPr>
            <w:t>Křížovka</w:t>
          </w:r>
          <w:proofErr w:type="spellEnd"/>
          <w:r w:rsidR="00A900E3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A900E3">
            <w:rPr>
              <w:bCs/>
              <w:sz w:val="20"/>
              <w:szCs w:val="20"/>
              <w:lang w:val="de-DE"/>
            </w:rPr>
            <w:t>osobní</w:t>
          </w:r>
          <w:proofErr w:type="spellEnd"/>
          <w:r w:rsidR="00A900E3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A900E3">
            <w:rPr>
              <w:bCs/>
              <w:sz w:val="20"/>
              <w:szCs w:val="20"/>
              <w:lang w:val="de-DE"/>
            </w:rPr>
            <w:t>zájmena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A900E3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1426BD"/>
    <w:rsid w:val="00407D53"/>
    <w:rsid w:val="00431127"/>
    <w:rsid w:val="004F2398"/>
    <w:rsid w:val="006738DC"/>
    <w:rsid w:val="007B2015"/>
    <w:rsid w:val="007B632F"/>
    <w:rsid w:val="00A900E3"/>
    <w:rsid w:val="00B10E0C"/>
    <w:rsid w:val="00B45559"/>
    <w:rsid w:val="00C33041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8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0</TotalTime>
  <Pages>2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2011-07-06T12:15:00Z</dcterms:created>
  <dcterms:modified xsi:type="dcterms:W3CDTF">2011-07-06T12:15:00Z</dcterms:modified>
</cp:coreProperties>
</file>