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130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mne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ni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k tobě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z nich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 nás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telefonuju jí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miluji tě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 vámi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637C7F" w:rsidRDefault="00637C7F" w:rsidP="00A54986"/>
    <w:p w:rsidR="00A54986" w:rsidRDefault="00A54986" w:rsidP="00A54986"/>
    <w:tbl>
      <w:tblPr>
        <w:tblW w:w="12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130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mne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ni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k tobě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z nich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 nás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telefonuju jí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miluji tě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 vámi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A54986" w:rsidRDefault="00A54986" w:rsidP="00A54986"/>
    <w:p w:rsidR="00A54986" w:rsidRDefault="00A54986" w:rsidP="00A54986"/>
    <w:p w:rsidR="00A54986" w:rsidRDefault="00A54986" w:rsidP="00A54986"/>
    <w:tbl>
      <w:tblPr>
        <w:tblW w:w="12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130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mne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f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pro ni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f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k tobě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z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d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z nich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a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 nás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b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telefonuju jí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f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o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r</w:t>
            </w: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miluji tě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54986" w:rsidRPr="00A54986" w:rsidTr="00A54986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s vámi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4986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986" w:rsidRPr="00A54986" w:rsidRDefault="00A54986" w:rsidP="00A5498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A54986" w:rsidRDefault="00A54986" w:rsidP="00A54986"/>
    <w:p w:rsidR="00415487" w:rsidRPr="00A54986" w:rsidRDefault="00415487" w:rsidP="00A54986">
      <w:r>
        <w:t xml:space="preserve">K učebnici </w:t>
      </w:r>
      <w:proofErr w:type="spellStart"/>
      <w:r>
        <w:t>Spass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Max 2 lekce Sport, v křížovce je (</w:t>
      </w:r>
      <w:proofErr w:type="spellStart"/>
      <w:r>
        <w:t>die</w:t>
      </w:r>
      <w:proofErr w:type="spellEnd"/>
      <w:r>
        <w:t xml:space="preserve">)  </w:t>
      </w:r>
      <w:proofErr w:type="spellStart"/>
      <w:r>
        <w:t>Medaille</w:t>
      </w:r>
      <w:proofErr w:type="spellEnd"/>
    </w:p>
    <w:sectPr w:rsidR="00415487" w:rsidRPr="00A54986" w:rsidSect="00637C7F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637C7F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DD7BC4">
            <w:rPr>
              <w:bCs/>
              <w:sz w:val="20"/>
              <w:szCs w:val="20"/>
              <w:lang w:val="de-DE"/>
            </w:rPr>
            <w:t>1</w:t>
          </w:r>
          <w:r w:rsidR="00637C7F">
            <w:rPr>
              <w:bCs/>
              <w:sz w:val="20"/>
              <w:szCs w:val="20"/>
              <w:lang w:val="de-DE"/>
            </w:rPr>
            <w:t>7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637C7F">
            <w:rPr>
              <w:bCs/>
              <w:sz w:val="20"/>
              <w:szCs w:val="20"/>
              <w:lang w:val="de-DE"/>
            </w:rPr>
            <w:t>Křížovka</w:t>
          </w:r>
          <w:proofErr w:type="spellEnd"/>
          <w:r w:rsidR="00637C7F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637C7F">
            <w:rPr>
              <w:bCs/>
              <w:sz w:val="20"/>
              <w:szCs w:val="20"/>
              <w:lang w:val="de-DE"/>
            </w:rPr>
            <w:t>osobní</w:t>
          </w:r>
          <w:proofErr w:type="spellEnd"/>
          <w:r w:rsidR="00637C7F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637C7F">
            <w:rPr>
              <w:bCs/>
              <w:sz w:val="20"/>
              <w:szCs w:val="20"/>
              <w:lang w:val="de-DE"/>
            </w:rPr>
            <w:t>zájmena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637C7F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15487"/>
    <w:rsid w:val="00431127"/>
    <w:rsid w:val="0046126B"/>
    <w:rsid w:val="004F2398"/>
    <w:rsid w:val="00637C7F"/>
    <w:rsid w:val="006738DC"/>
    <w:rsid w:val="007B2015"/>
    <w:rsid w:val="007B632F"/>
    <w:rsid w:val="00A54986"/>
    <w:rsid w:val="00B45559"/>
    <w:rsid w:val="00C33041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2</TotalTime>
  <Pages>2</Pages>
  <Words>135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2011-07-06T12:04:00Z</dcterms:created>
  <dcterms:modified xsi:type="dcterms:W3CDTF">2011-07-06T12:04:00Z</dcterms:modified>
</cp:coreProperties>
</file>