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08B" w:rsidRPr="008C315E" w:rsidRDefault="00FE408B" w:rsidP="00630737">
      <w:pPr>
        <w:rPr>
          <w:sz w:val="28"/>
          <w:szCs w:val="28"/>
        </w:rPr>
      </w:pPr>
      <w:r w:rsidRPr="008E11DA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4" o:title=""/>
          </v:shape>
        </w:pict>
      </w:r>
    </w:p>
    <w:p w:rsidR="00FE408B" w:rsidRDefault="00FE408B" w:rsidP="00630737"/>
    <w:p w:rsidR="00FE408B" w:rsidRDefault="00FE408B" w:rsidP="00630737"/>
    <w:p w:rsidR="00FE408B" w:rsidRDefault="00FE408B" w:rsidP="00630737"/>
    <w:p w:rsidR="00FE408B" w:rsidRDefault="00FE408B" w:rsidP="00630737"/>
    <w:p w:rsidR="00FE408B" w:rsidRDefault="00FE408B" w:rsidP="00630737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VY_52_INOVACE_02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e obec a jej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okol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í</w:t>
      </w:r>
    </w:p>
    <w:p w:rsidR="00FE408B" w:rsidRPr="009A0440" w:rsidRDefault="00FE408B" w:rsidP="00630737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</w:p>
    <w:p w:rsidR="00FE408B" w:rsidRPr="00C01B65" w:rsidRDefault="00FE408B" w:rsidP="00630737">
      <w:pPr>
        <w:pStyle w:val="Normal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FE408B" w:rsidRPr="00C01B65" w:rsidRDefault="00FE408B" w:rsidP="00630737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FE408B" w:rsidRPr="00C01B65" w:rsidRDefault="00FE408B" w:rsidP="00630737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FE408B" w:rsidRPr="00C01B65" w:rsidRDefault="00FE408B" w:rsidP="00630737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FE408B" w:rsidRPr="009A0440" w:rsidRDefault="00FE408B" w:rsidP="00630737">
      <w:pPr>
        <w:rPr>
          <w:sz w:val="28"/>
        </w:rPr>
      </w:pPr>
    </w:p>
    <w:p w:rsidR="00FE408B" w:rsidRPr="009A0440" w:rsidRDefault="00FE408B" w:rsidP="00630737">
      <w:pPr>
        <w:rPr>
          <w:sz w:val="28"/>
        </w:rPr>
      </w:pPr>
    </w:p>
    <w:p w:rsidR="00FE408B" w:rsidRDefault="00FE408B" w:rsidP="00630737">
      <w:pPr>
        <w:rPr>
          <w:sz w:val="28"/>
          <w:szCs w:val="28"/>
        </w:rPr>
      </w:pPr>
    </w:p>
    <w:p w:rsidR="00FE408B" w:rsidRPr="008C315E" w:rsidRDefault="00FE408B" w:rsidP="00630737">
      <w:pPr>
        <w:rPr>
          <w:sz w:val="28"/>
          <w:szCs w:val="28"/>
        </w:rPr>
      </w:pPr>
    </w:p>
    <w:p w:rsidR="00FE408B" w:rsidRPr="009A0440" w:rsidRDefault="00FE408B" w:rsidP="00630737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FE408B" w:rsidRPr="009A0440" w:rsidRDefault="00FE408B" w:rsidP="00723007">
      <w:pPr>
        <w:rPr>
          <w:sz w:val="28"/>
          <w:szCs w:val="24"/>
        </w:rPr>
      </w:pPr>
    </w:p>
    <w:p w:rsidR="00FE408B" w:rsidRDefault="00FE408B" w:rsidP="00723007">
      <w:pPr>
        <w:jc w:val="center"/>
        <w:rPr>
          <w:sz w:val="56"/>
          <w:szCs w:val="56"/>
        </w:rPr>
      </w:pPr>
      <w:r w:rsidRPr="00063E01">
        <w:rPr>
          <w:sz w:val="56"/>
          <w:szCs w:val="56"/>
        </w:rPr>
        <w:t>Metodika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Kterou z těchto dvou vzdáleností (</w:t>
      </w:r>
      <w:smartTag w:uri="urn:schemas-microsoft-com:office:smarttags" w:element="metricconverter">
        <w:smartTagPr>
          <w:attr w:name="ProductID" w:val="5 km"/>
        </w:smartTagPr>
        <w:r>
          <w:rPr>
            <w:sz w:val="28"/>
            <w:szCs w:val="28"/>
          </w:rPr>
          <w:t>5 km</w:t>
        </w:r>
      </w:smartTag>
      <w:r>
        <w:rPr>
          <w:sz w:val="28"/>
          <w:szCs w:val="28"/>
        </w:rPr>
        <w:t xml:space="preserve"> a </w:t>
      </w:r>
      <w:smartTag w:uri="urn:schemas-microsoft-com:office:smarttags" w:element="metricconverter">
        <w:smartTagPr>
          <w:attr w:name="ProductID" w:val="12 km"/>
        </w:smartTagPr>
        <w:r>
          <w:rPr>
            <w:sz w:val="28"/>
            <w:szCs w:val="28"/>
          </w:rPr>
          <w:t>12 km</w:t>
        </w:r>
      </w:smartTag>
      <w:r>
        <w:rPr>
          <w:sz w:val="28"/>
          <w:szCs w:val="28"/>
        </w:rPr>
        <w:t>) bys dokázal ujít pěšky?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Povídej, jestli už jsi byl v těchto obcích?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Vypočítej příklad.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Povídejme si o těchto obcích, co víte zajímavého?</w:t>
      </w: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jc w:val="center"/>
        <w:rPr>
          <w:color w:val="404040"/>
          <w:kern w:val="24"/>
        </w:rPr>
      </w:pPr>
      <w:r>
        <w:rPr>
          <w:color w:val="404040"/>
          <w:kern w:val="24"/>
        </w:rPr>
        <w:t>EU peníze školám CZ.1.07/1.4.00/21.1610</w:t>
      </w: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 xml:space="preserve">Z naší obce je do sousední obce Zahájí </w:t>
      </w:r>
      <w:smartTag w:uri="urn:schemas-microsoft-com:office:smarttags" w:element="metricconverter">
        <w:smartTagPr>
          <w:attr w:name="ProductID" w:val="5 km"/>
        </w:smartTagPr>
        <w:r>
          <w:rPr>
            <w:sz w:val="28"/>
            <w:szCs w:val="28"/>
          </w:rPr>
          <w:t>5 km</w:t>
        </w:r>
      </w:smartTag>
      <w:r>
        <w:rPr>
          <w:sz w:val="28"/>
          <w:szCs w:val="28"/>
        </w:rPr>
        <w:t xml:space="preserve">, do další sousední obce 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 xml:space="preserve">Dřítně je to </w:t>
      </w:r>
      <w:smartTag w:uri="urn:schemas-microsoft-com:office:smarttags" w:element="metricconverter">
        <w:smartTagPr>
          <w:attr w:name="ProductID" w:val="12 km"/>
        </w:smartTagPr>
        <w:r>
          <w:rPr>
            <w:sz w:val="28"/>
            <w:szCs w:val="28"/>
          </w:rPr>
          <w:t>12 km</w:t>
        </w:r>
      </w:smartTag>
      <w:r>
        <w:rPr>
          <w:sz w:val="28"/>
          <w:szCs w:val="28"/>
        </w:rPr>
        <w:t>. O kolik více je z Olešníka do Dřítně než do Zahájí?</w:t>
      </w: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Default="00FE408B" w:rsidP="00723007">
      <w:pPr>
        <w:rPr>
          <w:color w:val="000000"/>
          <w:kern w:val="24"/>
          <w:sz w:val="28"/>
        </w:rPr>
      </w:pPr>
    </w:p>
    <w:p w:rsidR="00FE408B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rPr>
          <w:color w:val="000000"/>
          <w:kern w:val="24"/>
          <w:sz w:val="28"/>
        </w:rPr>
      </w:pPr>
    </w:p>
    <w:p w:rsidR="00FE408B" w:rsidRPr="00A325B6" w:rsidRDefault="00FE408B" w:rsidP="00723007">
      <w:pPr>
        <w:jc w:val="center"/>
        <w:rPr>
          <w:color w:val="404040"/>
          <w:kern w:val="24"/>
        </w:rPr>
      </w:pPr>
      <w:r>
        <w:rPr>
          <w:color w:val="404040"/>
          <w:kern w:val="24"/>
        </w:rPr>
        <w:t>EU peníze školám CZ.1.07/1.4.00/21.1610</w:t>
      </w:r>
    </w:p>
    <w:p w:rsidR="00FE408B" w:rsidRPr="009A0440" w:rsidRDefault="00FE408B" w:rsidP="00723007">
      <w:pPr>
        <w:rPr>
          <w:sz w:val="28"/>
          <w:szCs w:val="24"/>
        </w:rPr>
      </w:pPr>
    </w:p>
    <w:p w:rsidR="00FE408B" w:rsidRDefault="00FE408B" w:rsidP="00723007">
      <w:pPr>
        <w:jc w:val="center"/>
        <w:rPr>
          <w:sz w:val="56"/>
          <w:szCs w:val="56"/>
        </w:rPr>
      </w:pPr>
      <w:r w:rsidRPr="00063E01">
        <w:rPr>
          <w:sz w:val="56"/>
          <w:szCs w:val="56"/>
        </w:rPr>
        <w:t>Řešení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12 – 5 = 7</w:t>
      </w:r>
    </w:p>
    <w:p w:rsidR="00FE408B" w:rsidRDefault="00FE408B" w:rsidP="00723007">
      <w:pPr>
        <w:rPr>
          <w:sz w:val="28"/>
          <w:szCs w:val="28"/>
        </w:rPr>
      </w:pPr>
      <w:r>
        <w:rPr>
          <w:sz w:val="28"/>
          <w:szCs w:val="28"/>
        </w:rPr>
        <w:t>Do Dřítně je to o 7 km více než do Zahájí.</w:t>
      </w: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Default="00FE408B" w:rsidP="00723007">
      <w:pPr>
        <w:rPr>
          <w:sz w:val="28"/>
          <w:szCs w:val="28"/>
        </w:rPr>
      </w:pPr>
    </w:p>
    <w:p w:rsidR="00FE408B" w:rsidRPr="00976E4F" w:rsidRDefault="00FE408B" w:rsidP="00723007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E408B" w:rsidRPr="00976E4F" w:rsidSect="00F36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E4F"/>
    <w:rsid w:val="00063E01"/>
    <w:rsid w:val="00123029"/>
    <w:rsid w:val="001D2464"/>
    <w:rsid w:val="00276AD4"/>
    <w:rsid w:val="004A724B"/>
    <w:rsid w:val="00601F4F"/>
    <w:rsid w:val="00630737"/>
    <w:rsid w:val="00723007"/>
    <w:rsid w:val="008706FD"/>
    <w:rsid w:val="00880B42"/>
    <w:rsid w:val="008B24CC"/>
    <w:rsid w:val="008C315E"/>
    <w:rsid w:val="008E11DA"/>
    <w:rsid w:val="00976E4F"/>
    <w:rsid w:val="009A0440"/>
    <w:rsid w:val="009C1634"/>
    <w:rsid w:val="00A325B6"/>
    <w:rsid w:val="00BE3F5D"/>
    <w:rsid w:val="00C01B65"/>
    <w:rsid w:val="00E46FA4"/>
    <w:rsid w:val="00F36D60"/>
    <w:rsid w:val="00FE39B0"/>
    <w:rsid w:val="00FE4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E4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76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976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6E4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106</Words>
  <Characters>632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Iva</dc:creator>
  <cp:keywords/>
  <dc:description/>
  <cp:lastModifiedBy>DUM</cp:lastModifiedBy>
  <cp:revision>2</cp:revision>
  <dcterms:created xsi:type="dcterms:W3CDTF">2012-03-09T10:51:00Z</dcterms:created>
  <dcterms:modified xsi:type="dcterms:W3CDTF">2012-03-09T10:51:00Z</dcterms:modified>
</cp:coreProperties>
</file>