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597" w:rsidRPr="008C315E" w:rsidRDefault="001E1597" w:rsidP="00156DBE">
      <w:pPr>
        <w:rPr>
          <w:sz w:val="28"/>
          <w:szCs w:val="28"/>
        </w:rPr>
      </w:pPr>
      <w:r w:rsidRPr="00773DAB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6pt;height:81.75pt;visibility:visible">
            <v:imagedata r:id="rId4" o:title=""/>
          </v:shape>
        </w:pict>
      </w:r>
    </w:p>
    <w:p w:rsidR="001E1597" w:rsidRDefault="001E1597" w:rsidP="00156DBE"/>
    <w:p w:rsidR="001E1597" w:rsidRDefault="001E1597" w:rsidP="00156DBE"/>
    <w:p w:rsidR="001E1597" w:rsidRDefault="001E1597" w:rsidP="00156DBE"/>
    <w:p w:rsidR="001E1597" w:rsidRDefault="001E1597" w:rsidP="00156DBE"/>
    <w:p w:rsidR="001E1597" w:rsidRDefault="001E1597" w:rsidP="00156DBE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VY_52_INOVACE_04</w:t>
      </w:r>
      <w:r>
        <w:rPr>
          <w:rFonts w:ascii="Cambria"/>
          <w:color w:val="000000"/>
          <w:kern w:val="24"/>
          <w:sz w:val="88"/>
          <w:szCs w:val="88"/>
        </w:rPr>
        <w:br/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Na na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ší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 xml:space="preserve"> farm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ě</w:t>
      </w:r>
    </w:p>
    <w:p w:rsidR="001E1597" w:rsidRPr="009A0440" w:rsidRDefault="001E1597" w:rsidP="00156DBE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</w:p>
    <w:p w:rsidR="001E1597" w:rsidRPr="00C01B65" w:rsidRDefault="001E1597" w:rsidP="00156DBE">
      <w:pPr>
        <w:pStyle w:val="Normal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Sada 2</w:t>
      </w:r>
    </w:p>
    <w:p w:rsidR="001E1597" w:rsidRPr="00C01B65" w:rsidRDefault="001E1597" w:rsidP="00156DBE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Místo kde žijeme</w:t>
      </w:r>
    </w:p>
    <w:p w:rsidR="001E1597" w:rsidRPr="00C01B65" w:rsidRDefault="001E1597" w:rsidP="00156DBE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1E1597" w:rsidRPr="00C01B65" w:rsidRDefault="001E1597" w:rsidP="00156DBE">
      <w:pPr>
        <w:pStyle w:val="Normal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1E1597" w:rsidRPr="008C2BAA" w:rsidRDefault="001E1597" w:rsidP="00156DBE">
      <w:pPr>
        <w:rPr>
          <w:sz w:val="28"/>
        </w:rPr>
      </w:pPr>
    </w:p>
    <w:p w:rsidR="001E1597" w:rsidRPr="008C2BAA" w:rsidRDefault="001E1597" w:rsidP="00156DBE">
      <w:pPr>
        <w:rPr>
          <w:sz w:val="28"/>
        </w:rPr>
      </w:pPr>
    </w:p>
    <w:p w:rsidR="001E1597" w:rsidRPr="008C2BAA" w:rsidRDefault="001E1597" w:rsidP="00156DBE">
      <w:pPr>
        <w:rPr>
          <w:sz w:val="28"/>
        </w:rPr>
      </w:pPr>
    </w:p>
    <w:p w:rsidR="001E1597" w:rsidRPr="008C2BAA" w:rsidRDefault="001E1597" w:rsidP="00156DBE">
      <w:pPr>
        <w:rPr>
          <w:color w:val="000000"/>
          <w:kern w:val="24"/>
          <w:sz w:val="28"/>
        </w:rPr>
      </w:pPr>
    </w:p>
    <w:p w:rsidR="001E1597" w:rsidRDefault="001E1597" w:rsidP="00156DBE">
      <w:pPr>
        <w:jc w:val="center"/>
        <w:rPr>
          <w:color w:val="404040"/>
          <w:kern w:val="24"/>
        </w:rPr>
      </w:pPr>
      <w:r>
        <w:rPr>
          <w:color w:val="404040"/>
          <w:kern w:val="24"/>
        </w:rPr>
        <w:t>EU peníze školám CZ.1.07/1.4.00/21.1610</w:t>
      </w:r>
    </w:p>
    <w:p w:rsidR="001E1597" w:rsidRPr="007A3594" w:rsidRDefault="001E1597" w:rsidP="00156DBE">
      <w:pPr>
        <w:rPr>
          <w:sz w:val="28"/>
          <w:szCs w:val="56"/>
        </w:rPr>
      </w:pPr>
    </w:p>
    <w:p w:rsidR="001E1597" w:rsidRDefault="001E1597" w:rsidP="00156DBE">
      <w:pPr>
        <w:jc w:val="center"/>
        <w:rPr>
          <w:sz w:val="56"/>
          <w:szCs w:val="56"/>
        </w:rPr>
      </w:pPr>
      <w:r w:rsidRPr="006A5DD1">
        <w:rPr>
          <w:sz w:val="56"/>
          <w:szCs w:val="56"/>
        </w:rPr>
        <w:t>Metodika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Podtrhni zvířata, která najdeš na naší farmě (v naší vesnici).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  zvířatům přikresli obrázek.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Na tabuli si připevníme kartičky s obrázky. Jedno zvíře na farmu (dvůr) nepatří, které?</w:t>
      </w: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1E1597" w:rsidRDefault="001E1597" w:rsidP="00156DBE">
      <w:pPr>
        <w:rPr>
          <w:caps/>
          <w:sz w:val="28"/>
          <w:szCs w:val="28"/>
        </w:rPr>
      </w:pPr>
    </w:p>
    <w:p w:rsidR="001E1597" w:rsidRPr="008C315E" w:rsidRDefault="001E1597" w:rsidP="00156DBE">
      <w:pPr>
        <w:rPr>
          <w:caps/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PRASE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KŮŇ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KRÁVA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PES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KOČKA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SLEPICE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KUŘE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KOHOUT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OVCE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KACHNA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HUSA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RYBA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KRÁLÍK</w:t>
      </w: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jc w:val="center"/>
        <w:rPr>
          <w:sz w:val="56"/>
          <w:szCs w:val="56"/>
        </w:rPr>
      </w:pPr>
      <w:r w:rsidRPr="00A12936">
        <w:rPr>
          <w:sz w:val="56"/>
          <w:szCs w:val="56"/>
        </w:rPr>
        <w:t>Řešení</w:t>
      </w:r>
    </w:p>
    <w:p w:rsidR="001E1597" w:rsidRPr="00C742BE" w:rsidRDefault="001E1597" w:rsidP="00156DBE">
      <w:pPr>
        <w:rPr>
          <w:sz w:val="28"/>
          <w:szCs w:val="28"/>
          <w:u w:val="single"/>
        </w:rPr>
      </w:pPr>
      <w:r w:rsidRPr="00C742BE">
        <w:rPr>
          <w:sz w:val="28"/>
          <w:szCs w:val="28"/>
          <w:u w:val="single"/>
        </w:rPr>
        <w:t>PRASE</w:t>
      </w:r>
    </w:p>
    <w:p w:rsidR="001E1597" w:rsidRPr="00C742BE" w:rsidRDefault="001E1597" w:rsidP="00156DBE">
      <w:pPr>
        <w:rPr>
          <w:sz w:val="28"/>
          <w:szCs w:val="28"/>
          <w:u w:val="single"/>
        </w:rPr>
      </w:pPr>
      <w:r w:rsidRPr="00C742BE">
        <w:rPr>
          <w:sz w:val="28"/>
          <w:szCs w:val="28"/>
          <w:u w:val="single"/>
        </w:rPr>
        <w:t>KŮŇ</w:t>
      </w:r>
    </w:p>
    <w:p w:rsidR="001E1597" w:rsidRPr="00C742BE" w:rsidRDefault="001E1597" w:rsidP="00156DBE">
      <w:pPr>
        <w:rPr>
          <w:sz w:val="28"/>
          <w:szCs w:val="28"/>
          <w:u w:val="single"/>
        </w:rPr>
      </w:pPr>
      <w:r w:rsidRPr="00C742BE">
        <w:rPr>
          <w:sz w:val="28"/>
          <w:szCs w:val="28"/>
          <w:u w:val="single"/>
        </w:rPr>
        <w:t>KRÁVA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PES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KOČKA</w:t>
      </w:r>
    </w:p>
    <w:p w:rsidR="001E1597" w:rsidRPr="00C742BE" w:rsidRDefault="001E1597" w:rsidP="00156DBE">
      <w:pPr>
        <w:rPr>
          <w:sz w:val="28"/>
          <w:szCs w:val="28"/>
          <w:u w:val="single"/>
        </w:rPr>
      </w:pPr>
      <w:r w:rsidRPr="00C742BE">
        <w:rPr>
          <w:sz w:val="28"/>
          <w:szCs w:val="28"/>
          <w:u w:val="single"/>
        </w:rPr>
        <w:t>SLEPICE</w:t>
      </w:r>
    </w:p>
    <w:p w:rsidR="001E1597" w:rsidRPr="00C742BE" w:rsidRDefault="001E1597" w:rsidP="00156DBE">
      <w:pPr>
        <w:rPr>
          <w:sz w:val="28"/>
          <w:szCs w:val="28"/>
          <w:u w:val="single"/>
        </w:rPr>
      </w:pPr>
      <w:r w:rsidRPr="00C742BE">
        <w:rPr>
          <w:sz w:val="28"/>
          <w:szCs w:val="28"/>
          <w:u w:val="single"/>
        </w:rPr>
        <w:t>KUŘE</w:t>
      </w:r>
    </w:p>
    <w:p w:rsidR="001E1597" w:rsidRPr="00C742BE" w:rsidRDefault="001E1597" w:rsidP="00156DBE">
      <w:pPr>
        <w:rPr>
          <w:sz w:val="28"/>
          <w:szCs w:val="28"/>
          <w:u w:val="single"/>
        </w:rPr>
      </w:pPr>
      <w:r w:rsidRPr="00C742BE">
        <w:rPr>
          <w:sz w:val="28"/>
          <w:szCs w:val="28"/>
          <w:u w:val="single"/>
        </w:rPr>
        <w:t>KOHOUT</w:t>
      </w:r>
    </w:p>
    <w:p w:rsidR="001E1597" w:rsidRPr="00C742BE" w:rsidRDefault="001E1597" w:rsidP="00156DBE">
      <w:pPr>
        <w:rPr>
          <w:sz w:val="28"/>
          <w:szCs w:val="28"/>
          <w:u w:val="single"/>
        </w:rPr>
      </w:pPr>
      <w:r w:rsidRPr="00C742BE">
        <w:rPr>
          <w:sz w:val="28"/>
          <w:szCs w:val="28"/>
          <w:u w:val="single"/>
        </w:rPr>
        <w:t>OVCE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KACHNA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HUSA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RYBA</w:t>
      </w: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KRÁLÍK</w:t>
      </w: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  <w:r>
        <w:rPr>
          <w:sz w:val="28"/>
          <w:szCs w:val="28"/>
        </w:rPr>
        <w:t>Na farmu (dvůr) nepatří ryba.</w:t>
      </w: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Default="001E1597" w:rsidP="00156DBE">
      <w:pPr>
        <w:rPr>
          <w:sz w:val="28"/>
          <w:szCs w:val="28"/>
        </w:rPr>
      </w:pPr>
    </w:p>
    <w:p w:rsidR="001E1597" w:rsidRPr="005F2347" w:rsidRDefault="001E1597" w:rsidP="00156DBE">
      <w:pPr>
        <w:jc w:val="center"/>
        <w:rPr>
          <w:sz w:val="28"/>
          <w:szCs w:val="28"/>
        </w:rPr>
      </w:pPr>
      <w:r>
        <w:rPr>
          <w:color w:val="404040"/>
          <w:kern w:val="24"/>
        </w:rPr>
        <w:t>EU peníze školám CZ.1.07/1.4.00/21.1610</w:t>
      </w:r>
    </w:p>
    <w:sectPr w:rsidR="001E1597" w:rsidRPr="005F2347" w:rsidSect="00F36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2347"/>
    <w:rsid w:val="00002C13"/>
    <w:rsid w:val="00123029"/>
    <w:rsid w:val="00156DBE"/>
    <w:rsid w:val="001D2464"/>
    <w:rsid w:val="001E1597"/>
    <w:rsid w:val="004A211B"/>
    <w:rsid w:val="005F2347"/>
    <w:rsid w:val="00601F4F"/>
    <w:rsid w:val="006A5DD1"/>
    <w:rsid w:val="00773DAB"/>
    <w:rsid w:val="007A3594"/>
    <w:rsid w:val="008C2BAA"/>
    <w:rsid w:val="008C315E"/>
    <w:rsid w:val="008F168B"/>
    <w:rsid w:val="009A0440"/>
    <w:rsid w:val="00A12936"/>
    <w:rsid w:val="00A1389D"/>
    <w:rsid w:val="00B83AA3"/>
    <w:rsid w:val="00C01B65"/>
    <w:rsid w:val="00C742BE"/>
    <w:rsid w:val="00F36D60"/>
    <w:rsid w:val="00FE3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34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F2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5F2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234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99</Words>
  <Characters>589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Iva</dc:creator>
  <cp:keywords/>
  <dc:description/>
  <cp:lastModifiedBy>DUM</cp:lastModifiedBy>
  <cp:revision>2</cp:revision>
  <dcterms:created xsi:type="dcterms:W3CDTF">2012-03-09T11:01:00Z</dcterms:created>
  <dcterms:modified xsi:type="dcterms:W3CDTF">2012-03-09T11:01:00Z</dcterms:modified>
</cp:coreProperties>
</file>