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73" w:rsidRPr="00116F02" w:rsidRDefault="00066873" w:rsidP="00377CFD">
      <w:pPr>
        <w:rPr>
          <w:sz w:val="28"/>
          <w:szCs w:val="28"/>
        </w:rPr>
      </w:pPr>
      <w:r w:rsidRPr="00615E35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pt;height:81.75pt;visibility:visible">
            <v:imagedata r:id="rId6" o:title=""/>
          </v:shape>
        </w:pict>
      </w:r>
    </w:p>
    <w:p w:rsidR="00066873" w:rsidRDefault="00066873" w:rsidP="00377CFD"/>
    <w:p w:rsidR="00066873" w:rsidRDefault="00066873" w:rsidP="00377CFD"/>
    <w:p w:rsidR="00066873" w:rsidRDefault="00066873" w:rsidP="00377CFD"/>
    <w:p w:rsidR="00066873" w:rsidRDefault="00066873" w:rsidP="00377CFD"/>
    <w:p w:rsidR="00066873" w:rsidRDefault="00066873" w:rsidP="00377CFD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VY_52_INOVACE_07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Dopravn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prost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ř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edky</w:t>
      </w:r>
    </w:p>
    <w:p w:rsidR="00066873" w:rsidRPr="009A0440" w:rsidRDefault="00066873" w:rsidP="00377CFD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</w:p>
    <w:p w:rsidR="00066873" w:rsidRPr="00C01B65" w:rsidRDefault="00066873" w:rsidP="00377CFD">
      <w:pPr>
        <w:pStyle w:val="Normal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066873" w:rsidRPr="00C01B65" w:rsidRDefault="00066873" w:rsidP="00377CFD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066873" w:rsidRPr="00C01B65" w:rsidRDefault="00066873" w:rsidP="00377CFD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066873" w:rsidRPr="00C01B65" w:rsidRDefault="00066873" w:rsidP="00377CFD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Najdi nejdelší slovo.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Složíš z nabídky slov název našeho státu?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Najdi slova, která označují dopravní prostředky.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Které dopravní prostředky používá vaše rodina?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Používáš ty sám také nějaký dopravní prostředek?</w:t>
      </w: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066873" w:rsidRDefault="00066873" w:rsidP="00377CFD">
      <w:pPr>
        <w:rPr>
          <w:sz w:val="28"/>
          <w:szCs w:val="28"/>
        </w:rPr>
      </w:pPr>
    </w:p>
    <w:p w:rsidR="00066873" w:rsidRPr="00116F02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ZEMĚ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PĚNA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METRO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KOLO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ČESKÁ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LOĎ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VLNKA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VLAK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PARNÍK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HROCH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REPUBLIKA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AUTO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AUTOBUS</w:t>
      </w: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jc w:val="center"/>
        <w:rPr>
          <w:sz w:val="56"/>
          <w:szCs w:val="56"/>
        </w:rPr>
      </w:pPr>
      <w:r w:rsidRPr="00C9581A">
        <w:rPr>
          <w:sz w:val="56"/>
          <w:szCs w:val="56"/>
        </w:rPr>
        <w:t>Řešení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Dopravní prostředky: metro, kolo, loď, vlak, parník, auto, autobus.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Naše rodina používá např. auto, kolo, vlak, autobus.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Já používám: kolo.</w:t>
      </w: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Nejdelším slovem je slovo republika.</w:t>
      </w:r>
    </w:p>
    <w:p w:rsidR="00066873" w:rsidRDefault="00066873" w:rsidP="00377CFD">
      <w:pPr>
        <w:rPr>
          <w:sz w:val="28"/>
          <w:szCs w:val="28"/>
        </w:rPr>
      </w:pPr>
      <w:r>
        <w:rPr>
          <w:sz w:val="28"/>
          <w:szCs w:val="28"/>
        </w:rPr>
        <w:t>Ze slov Česká a republika složíme název našeho státu.</w:t>
      </w: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Default="00066873" w:rsidP="00377CFD">
      <w:pPr>
        <w:rPr>
          <w:sz w:val="28"/>
          <w:szCs w:val="28"/>
        </w:rPr>
      </w:pPr>
    </w:p>
    <w:p w:rsidR="00066873" w:rsidRPr="00C019A9" w:rsidRDefault="00066873" w:rsidP="00377CF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066873" w:rsidRPr="00C019A9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873" w:rsidRDefault="00066873" w:rsidP="00F167FA">
      <w:pPr>
        <w:spacing w:after="0" w:line="240" w:lineRule="auto"/>
      </w:pPr>
      <w:r>
        <w:separator/>
      </w:r>
    </w:p>
  </w:endnote>
  <w:endnote w:type="continuationSeparator" w:id="0">
    <w:p w:rsidR="00066873" w:rsidRDefault="00066873" w:rsidP="00F16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873" w:rsidRDefault="00066873" w:rsidP="008C2BAA">
    <w:pPr>
      <w:pStyle w:val="Normal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873" w:rsidRDefault="00066873" w:rsidP="00F167FA">
      <w:pPr>
        <w:spacing w:after="0" w:line="240" w:lineRule="auto"/>
      </w:pPr>
      <w:r>
        <w:separator/>
      </w:r>
    </w:p>
  </w:footnote>
  <w:footnote w:type="continuationSeparator" w:id="0">
    <w:p w:rsidR="00066873" w:rsidRDefault="00066873" w:rsidP="00F167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19A9"/>
    <w:rsid w:val="00066873"/>
    <w:rsid w:val="00116F02"/>
    <w:rsid w:val="00123029"/>
    <w:rsid w:val="001D2464"/>
    <w:rsid w:val="00377CFD"/>
    <w:rsid w:val="005E24AC"/>
    <w:rsid w:val="00601F4F"/>
    <w:rsid w:val="00615E35"/>
    <w:rsid w:val="008C2BAA"/>
    <w:rsid w:val="009234FB"/>
    <w:rsid w:val="009A0440"/>
    <w:rsid w:val="00A05338"/>
    <w:rsid w:val="00A36A99"/>
    <w:rsid w:val="00AF03DF"/>
    <w:rsid w:val="00B46E0C"/>
    <w:rsid w:val="00C019A9"/>
    <w:rsid w:val="00C01B65"/>
    <w:rsid w:val="00C9581A"/>
    <w:rsid w:val="00F167FA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9A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0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C0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19A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123</Words>
  <Characters>726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Iva</dc:creator>
  <cp:keywords/>
  <dc:description/>
  <cp:lastModifiedBy>DUM</cp:lastModifiedBy>
  <cp:revision>2</cp:revision>
  <dcterms:created xsi:type="dcterms:W3CDTF">2012-03-09T11:36:00Z</dcterms:created>
  <dcterms:modified xsi:type="dcterms:W3CDTF">2012-03-09T11:36:00Z</dcterms:modified>
</cp:coreProperties>
</file>