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C8" w:rsidRPr="00212C74" w:rsidRDefault="0004134B">
      <w:pPr>
        <w:rPr>
          <w:sz w:val="24"/>
          <w:szCs w:val="24"/>
        </w:rPr>
      </w:pPr>
      <w:r>
        <w:rPr>
          <w:noProof/>
          <w:sz w:val="24"/>
          <w:szCs w:val="24"/>
          <w:lang w:val="en-US" w:eastAsia="en-US"/>
        </w:rPr>
        <w:drawing>
          <wp:inline distT="0" distB="0" distL="0" distR="0">
            <wp:extent cx="5756910" cy="12484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4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B85" w:rsidRPr="00212C74" w:rsidRDefault="00D80B85" w:rsidP="00212C74">
      <w:pPr>
        <w:spacing w:before="312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projektu: </w:t>
      </w:r>
      <w:r w:rsidR="00E66027" w:rsidRPr="00212C74">
        <w:rPr>
          <w:rStyle w:val="datalabelstring"/>
          <w:rFonts w:cs="Calibri"/>
          <w:sz w:val="24"/>
          <w:szCs w:val="24"/>
        </w:rPr>
        <w:t>Podpora výuky v technických oborech</w:t>
      </w:r>
    </w:p>
    <w:p w:rsidR="00E66027" w:rsidRPr="00212C74" w:rsidRDefault="00D80B85" w:rsidP="00D80B85">
      <w:pPr>
        <w:jc w:val="center"/>
        <w:rPr>
          <w:rStyle w:val="datalabelstring"/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Registrační číslo projektu</w:t>
      </w:r>
      <w:r w:rsidR="001E123E" w:rsidRPr="00212C74">
        <w:rPr>
          <w:rFonts w:cs="Calibri"/>
          <w:sz w:val="24"/>
          <w:szCs w:val="24"/>
        </w:rPr>
        <w:t xml:space="preserve">: </w:t>
      </w:r>
      <w:r w:rsidR="00E66027" w:rsidRPr="00212C74">
        <w:rPr>
          <w:rStyle w:val="datalabelstring"/>
          <w:rFonts w:cs="Calibri"/>
          <w:sz w:val="24"/>
          <w:szCs w:val="24"/>
        </w:rPr>
        <w:t>CZ.1.07/1.5.00/34.0458</w:t>
      </w:r>
    </w:p>
    <w:p w:rsidR="00D80B85" w:rsidRPr="00212C74" w:rsidRDefault="00D80B85" w:rsidP="00D80B85">
      <w:pPr>
        <w:jc w:val="center"/>
        <w:rPr>
          <w:rFonts w:cs="Calibri"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>Název šablony</w:t>
      </w:r>
      <w:r w:rsidR="00E66027" w:rsidRPr="00212C74">
        <w:rPr>
          <w:rFonts w:cs="Calibri"/>
          <w:sz w:val="24"/>
          <w:szCs w:val="24"/>
        </w:rPr>
        <w:t xml:space="preserve">: </w:t>
      </w:r>
      <w:r w:rsidR="002D68A9" w:rsidRPr="00212C74">
        <w:rPr>
          <w:rFonts w:cs="Calibri"/>
          <w:sz w:val="24"/>
          <w:szCs w:val="24"/>
        </w:rPr>
        <w:t>II</w:t>
      </w:r>
      <w:r w:rsidR="001E123E" w:rsidRPr="00212C74">
        <w:rPr>
          <w:rFonts w:cs="Calibri"/>
          <w:sz w:val="24"/>
          <w:szCs w:val="24"/>
        </w:rPr>
        <w:t>I</w:t>
      </w:r>
      <w:r w:rsidR="002D68A9" w:rsidRPr="00212C74">
        <w:rPr>
          <w:rFonts w:cs="Calibri"/>
          <w:sz w:val="24"/>
          <w:szCs w:val="24"/>
        </w:rPr>
        <w:t xml:space="preserve">/2 – Inovace a zkvalitnění výuky </w:t>
      </w:r>
      <w:r w:rsidR="001E123E" w:rsidRPr="00212C74">
        <w:rPr>
          <w:rFonts w:cs="Calibri"/>
          <w:sz w:val="24"/>
          <w:szCs w:val="24"/>
        </w:rPr>
        <w:t>prostřednictvím ICT</w:t>
      </w:r>
    </w:p>
    <w:p w:rsidR="00D80B85" w:rsidRPr="00212C74" w:rsidRDefault="00D80B85" w:rsidP="00212C74">
      <w:pPr>
        <w:spacing w:before="6840"/>
        <w:jc w:val="center"/>
        <w:rPr>
          <w:rFonts w:cs="Calibri"/>
          <w:b/>
          <w:sz w:val="24"/>
          <w:szCs w:val="24"/>
        </w:rPr>
      </w:pPr>
      <w:r w:rsidRPr="00212C74">
        <w:rPr>
          <w:rFonts w:cs="Calibri"/>
          <w:b/>
          <w:sz w:val="24"/>
          <w:szCs w:val="24"/>
        </w:rPr>
        <w:t xml:space="preserve">Název školy: </w:t>
      </w:r>
      <w:r w:rsidR="00E66027" w:rsidRPr="00212C74">
        <w:rPr>
          <w:rStyle w:val="datalabelstring"/>
          <w:rFonts w:cs="Calibri"/>
          <w:sz w:val="24"/>
          <w:szCs w:val="24"/>
        </w:rPr>
        <w:t>Střední odborná škola NET OFFICE Orlová, spol. s r.o.</w:t>
      </w:r>
    </w:p>
    <w:p w:rsidR="00E74162" w:rsidRPr="00212C74" w:rsidRDefault="00E74162" w:rsidP="00E66027">
      <w:pPr>
        <w:jc w:val="center"/>
        <w:rPr>
          <w:rFonts w:cs="Calibri"/>
          <w:sz w:val="24"/>
          <w:szCs w:val="24"/>
        </w:rPr>
        <w:sectPr w:rsidR="00E74162" w:rsidRPr="00212C74" w:rsidSect="00212C74">
          <w:footerReference w:type="default" r:id="rId9"/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212C74">
        <w:rPr>
          <w:rFonts w:cs="Calibri"/>
          <w:b/>
          <w:sz w:val="24"/>
          <w:szCs w:val="24"/>
        </w:rPr>
        <w:t>Vypracoval</w:t>
      </w:r>
      <w:r w:rsidR="00D80B85" w:rsidRPr="00212C74">
        <w:rPr>
          <w:rFonts w:cs="Calibri"/>
          <w:b/>
          <w:sz w:val="24"/>
          <w:szCs w:val="24"/>
        </w:rPr>
        <w:t>a:</w:t>
      </w:r>
      <w:r w:rsidRPr="00212C74">
        <w:rPr>
          <w:rFonts w:cs="Calibri"/>
          <w:b/>
          <w:sz w:val="24"/>
          <w:szCs w:val="24"/>
        </w:rPr>
        <w:t xml:space="preserve"> </w:t>
      </w:r>
      <w:r w:rsidRPr="00212C74">
        <w:rPr>
          <w:rFonts w:cs="Calibri"/>
          <w:sz w:val="24"/>
          <w:szCs w:val="24"/>
        </w:rPr>
        <w:t>Ing. Adéla Tomalová</w:t>
      </w:r>
    </w:p>
    <w:p w:rsidR="00D80B85" w:rsidRDefault="008132E2" w:rsidP="008132E2">
      <w:pPr>
        <w:pStyle w:val="Nadpis1"/>
      </w:pPr>
      <w:r>
        <w:lastRenderedPageBreak/>
        <w:t xml:space="preserve">Materiál č. </w:t>
      </w:r>
      <w:r w:rsidR="00DA4AA4">
        <w:t xml:space="preserve">3 </w:t>
      </w:r>
      <w:r>
        <w:t>–</w:t>
      </w:r>
      <w:r w:rsidR="00DA4AA4">
        <w:t xml:space="preserve"> </w:t>
      </w:r>
      <w:r w:rsidR="0032638F">
        <w:t>propojený</w:t>
      </w:r>
      <w:r w:rsidR="00DA4AA4">
        <w:t xml:space="preserve"> stylu znaku </w:t>
      </w:r>
      <w:r w:rsidR="0032638F">
        <w:t>a</w:t>
      </w:r>
      <w:r w:rsidR="00DA4AA4">
        <w:t xml:space="preserve"> odstavce</w:t>
      </w:r>
      <w:r>
        <w:t xml:space="preserve"> </w:t>
      </w:r>
    </w:p>
    <w:p w:rsidR="008132E2" w:rsidRDefault="008132E2" w:rsidP="008132E2">
      <w:pPr>
        <w:pStyle w:val="podNadpis"/>
      </w:pPr>
      <w:r w:rsidRPr="008132E2">
        <w:t>Teorie</w:t>
      </w:r>
    </w:p>
    <w:p w:rsidR="00DA4AA4" w:rsidRPr="00DA4AA4" w:rsidRDefault="00DA4AA4" w:rsidP="00DA4AA4">
      <w:pPr>
        <w:rPr>
          <w:lang w:val="en-US"/>
        </w:rPr>
      </w:pPr>
      <w:r w:rsidRPr="00DA4AA4">
        <w:rPr>
          <w:lang w:val="en-US"/>
        </w:rPr>
        <w:t>Linked styles</w:t>
      </w:r>
    </w:p>
    <w:p w:rsidR="00DA4AA4" w:rsidRPr="00DA4AA4" w:rsidRDefault="00DA4AA4" w:rsidP="00DA4AA4">
      <w:pPr>
        <w:ind w:left="357" w:firstLine="0"/>
        <w:rPr>
          <w:lang w:val="en-US"/>
        </w:rPr>
      </w:pPr>
      <w:r w:rsidRPr="00DA4AA4">
        <w:rPr>
          <w:lang w:val="en-US"/>
        </w:rPr>
        <w:t>A linked style behaves as either a character style or a paragraph style, depending on what you select.</w:t>
      </w:r>
    </w:p>
    <w:p w:rsidR="00DA4AA4" w:rsidRPr="00DA4AA4" w:rsidRDefault="00DA4AA4" w:rsidP="00DA4AA4">
      <w:pPr>
        <w:ind w:left="357" w:firstLine="0"/>
        <w:rPr>
          <w:lang w:val="en-US"/>
        </w:rPr>
      </w:pPr>
      <w:r w:rsidRPr="00DA4AA4">
        <w:rPr>
          <w:lang w:val="en-US"/>
        </w:rPr>
        <w:t>If you click in a paragraph or select a paragraph and then apply a linked style, the style is applied as a paragraph style. However, if you select a word or phrase in the paragraph and then apply a linked style, the style is applied as a character style, with no effect on the paragraph as a whole.</w:t>
      </w:r>
    </w:p>
    <w:p w:rsidR="00DA4AA4" w:rsidRPr="00DA4AA4" w:rsidRDefault="00DA4AA4" w:rsidP="00DA4AA4">
      <w:pPr>
        <w:ind w:left="357" w:firstLine="0"/>
        <w:rPr>
          <w:lang w:val="en-US"/>
        </w:rPr>
      </w:pPr>
      <w:r w:rsidRPr="00DA4AA4">
        <w:rPr>
          <w:lang w:val="en-US"/>
        </w:rPr>
        <w:t>When you select or click in a paragraph and apply a linked style, the style is applied to the whole paragraph.</w:t>
      </w:r>
    </w:p>
    <w:p w:rsidR="00DA4AA4" w:rsidRPr="00DA4AA4" w:rsidRDefault="00DA4AA4" w:rsidP="00DA4AA4">
      <w:r w:rsidRPr="00DA4AA4">
        <w:rPr>
          <w:lang w:val="en-US"/>
        </w:rPr>
        <w:t>When you select a word or phrase and apply a linked style, the style is applied only to the selected text</w:t>
      </w:r>
      <w:r w:rsidRPr="00DA4AA4">
        <w:t>.</w:t>
      </w:r>
    </w:p>
    <w:p w:rsidR="008132E2" w:rsidRDefault="00DA4AA4" w:rsidP="00DA4AA4">
      <w:pPr>
        <w:pStyle w:val="podNadpis"/>
      </w:pPr>
      <w:r>
        <w:t xml:space="preserve"> </w:t>
      </w:r>
      <w:r w:rsidR="008132E2">
        <w:t>Příklad</w:t>
      </w:r>
    </w:p>
    <w:p w:rsidR="00885357" w:rsidRDefault="00885357" w:rsidP="00885357">
      <w:r>
        <w:t>Nakopírujte si soubor rama do adresáře AS/WORD/Styly.</w:t>
      </w:r>
    </w:p>
    <w:p w:rsidR="008132E2" w:rsidRDefault="00885357" w:rsidP="00885357">
      <w:r>
        <w:rPr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231140</wp:posOffset>
            </wp:positionH>
            <wp:positionV relativeFrom="paragraph">
              <wp:posOffset>142875</wp:posOffset>
            </wp:positionV>
            <wp:extent cx="1476375" cy="628650"/>
            <wp:effectExtent l="0" t="0" r="952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a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Vytvořte nový styl propojený znak a odstavec a nazvěte jej rama. Písmo: Calibri, tučné, Podtržení slov, Barva písma: Tmavě červená, rozšířené o 1 bod, výplň – červená, zvýraznění 2, velmi světlá 60%. Řádkování:  Násobky 1,15 řádku, Mezera </w:t>
      </w:r>
      <w:proofErr w:type="gramStart"/>
      <w:r>
        <w:t>před</w:t>
      </w:r>
      <w:proofErr w:type="gramEnd"/>
      <w:r>
        <w:t>: 6 bodů,</w:t>
      </w:r>
      <w:r>
        <w:br/>
        <w:t xml:space="preserve"> </w:t>
      </w:r>
      <w:proofErr w:type="gramStart"/>
      <w:r>
        <w:t>za</w:t>
      </w:r>
      <w:proofErr w:type="gramEnd"/>
      <w:r>
        <w:t>: 3 bod</w:t>
      </w:r>
      <w:r w:rsidR="008C2826">
        <w:t>y</w:t>
      </w:r>
      <w:r>
        <w:t>.</w:t>
      </w:r>
      <w:r w:rsidR="000B3736">
        <w:br w:type="textWrapping" w:clear="all"/>
      </w:r>
    </w:p>
    <w:p w:rsidR="00885357" w:rsidRDefault="00885357" w:rsidP="000B3736">
      <w:pPr>
        <w:pStyle w:val="Odstavecseseznamem"/>
        <w:numPr>
          <w:ilvl w:val="0"/>
          <w:numId w:val="3"/>
        </w:numPr>
        <w:ind w:left="709"/>
      </w:pPr>
      <w:r>
        <w:t>Použijte styl podle předlohy na celý odstavec i na jednotlivé znaky.</w:t>
      </w:r>
    </w:p>
    <w:p w:rsidR="00BA2E46" w:rsidRDefault="00BA2E46" w:rsidP="000B3736">
      <w:pPr>
        <w:pStyle w:val="Odstavecseseznamem"/>
        <w:numPr>
          <w:ilvl w:val="0"/>
          <w:numId w:val="3"/>
        </w:numPr>
        <w:ind w:left="709"/>
      </w:pPr>
      <w:r>
        <w:t>Změňte ve stylu rama</w:t>
      </w:r>
    </w:p>
    <w:p w:rsidR="000B3736" w:rsidRDefault="000B3736" w:rsidP="000B3736">
      <w:pPr>
        <w:pStyle w:val="Odstavecseseznamem"/>
        <w:numPr>
          <w:ilvl w:val="0"/>
          <w:numId w:val="3"/>
        </w:numPr>
        <w:ind w:left="709"/>
      </w:pPr>
      <w:r>
        <w:t xml:space="preserve"> barvu písma na tmavě modrou</w:t>
      </w:r>
    </w:p>
    <w:p w:rsidR="000B3736" w:rsidRDefault="000B3736" w:rsidP="000B3736">
      <w:pPr>
        <w:pStyle w:val="Odstavecseseznamem"/>
        <w:numPr>
          <w:ilvl w:val="0"/>
          <w:numId w:val="3"/>
        </w:numPr>
        <w:ind w:left="709"/>
      </w:pPr>
      <w:r>
        <w:t xml:space="preserve">barvu podtržení na </w:t>
      </w:r>
      <w:r w:rsidR="0032638F">
        <w:t>tmavěšedou.</w:t>
      </w:r>
    </w:p>
    <w:p w:rsidR="0032638F" w:rsidRDefault="0032638F" w:rsidP="000B3736">
      <w:pPr>
        <w:pStyle w:val="Odstavecseseznamem"/>
        <w:numPr>
          <w:ilvl w:val="0"/>
          <w:numId w:val="3"/>
        </w:numPr>
        <w:ind w:left="709"/>
      </w:pPr>
      <w:bookmarkStart w:id="0" w:name="_GoBack"/>
      <w:bookmarkEnd w:id="0"/>
      <w:r>
        <w:t>styl písma na kapitálky</w:t>
      </w:r>
    </w:p>
    <w:p w:rsidR="000B3736" w:rsidRDefault="000B3736" w:rsidP="00885357"/>
    <w:p w:rsidR="00885357" w:rsidRDefault="00885357" w:rsidP="00885357">
      <w:r>
        <w:rPr>
          <w:noProof/>
          <w:lang w:val="en-US" w:eastAsia="en-US"/>
        </w:rPr>
        <w:lastRenderedPageBreak/>
        <w:drawing>
          <wp:inline distT="0" distB="0" distL="0" distR="0">
            <wp:extent cx="6172200" cy="63150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ma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5357" w:rsidRDefault="00885357" w:rsidP="00885357"/>
    <w:p w:rsidR="008132E2" w:rsidRDefault="008132E2" w:rsidP="008132E2">
      <w:pPr>
        <w:pStyle w:val="podNadpis"/>
      </w:pPr>
      <w:r>
        <w:t>Řešení</w:t>
      </w:r>
    </w:p>
    <w:p w:rsidR="00B119C3" w:rsidRPr="00B119C3" w:rsidRDefault="00B119C3" w:rsidP="00B119C3">
      <w:pPr>
        <w:rPr>
          <w:b/>
        </w:rPr>
      </w:pPr>
      <w:proofErr w:type="gramStart"/>
      <w:r w:rsidRPr="00B119C3">
        <w:rPr>
          <w:b/>
        </w:rPr>
        <w:t>Překlad :</w:t>
      </w:r>
      <w:proofErr w:type="gramEnd"/>
    </w:p>
    <w:p w:rsidR="00B119C3" w:rsidRDefault="00B119C3" w:rsidP="008132E2">
      <w:r>
        <w:t>Spojené styly fungují jako styl znaku i styl odstavce, v závislosti na tom, co vyberete.</w:t>
      </w:r>
    </w:p>
    <w:p w:rsidR="00B119C3" w:rsidRDefault="00B119C3" w:rsidP="008132E2">
      <w:r>
        <w:t xml:space="preserve">Když kliknete do odstavce nebo vyberete odstavec, je styl aplikován jako styl odstavce. Ale když vyberete slovo nebo slovní spojení v odstavci, a pak aplikujete propojený styl jako styl znaku, bez nastavených efektů formátování odstavce. </w:t>
      </w:r>
    </w:p>
    <w:p w:rsidR="00B119C3" w:rsidRDefault="00B119C3" w:rsidP="008132E2">
      <w:r>
        <w:t>Když vyberete celý odstavec nebo kliknete do odstavce a aplikujete propojený styl, styl je aplikován na celý odstavec.</w:t>
      </w:r>
    </w:p>
    <w:p w:rsidR="00B119C3" w:rsidRDefault="00B119C3" w:rsidP="008132E2">
      <w:r>
        <w:t>Když vyberete slovo nebo spojen více slov, a aplikujete propojený styl, styl je aplikován pouze na propojený styl.</w:t>
      </w:r>
    </w:p>
    <w:p w:rsidR="00B119C3" w:rsidRDefault="00B119C3" w:rsidP="00B119C3">
      <w:pPr>
        <w:rPr>
          <w:b/>
          <w:noProof/>
        </w:rPr>
      </w:pPr>
      <w:r>
        <w:rPr>
          <w:b/>
          <w:noProof/>
        </w:rPr>
        <w:t>Postup:</w:t>
      </w:r>
    </w:p>
    <w:p w:rsidR="00B119C3" w:rsidRPr="00936D11" w:rsidRDefault="00B119C3" w:rsidP="00936D11">
      <w:pPr>
        <w:pStyle w:val="Styl1"/>
      </w:pPr>
      <w:r>
        <w:t xml:space="preserve">Vytvořte nový styl propojený znak a odstavec a nazvěte jej rama. </w:t>
      </w:r>
      <w:r w:rsidR="00936D11">
        <w:t>–</w:t>
      </w:r>
      <w:r>
        <w:t xml:space="preserve"> </w:t>
      </w:r>
      <w:r w:rsidR="00936D11" w:rsidRPr="00936D11">
        <w:rPr>
          <w:rStyle w:val="Zdraznnjemn"/>
          <w:b w:val="0"/>
        </w:rPr>
        <w:t>Zobrazte okno styly a klikněte na tlačítko</w:t>
      </w:r>
      <w:r w:rsidR="00936D11">
        <w:rPr>
          <w:rStyle w:val="Zdraznnjemn"/>
        </w:rPr>
        <w:t xml:space="preserve"> </w:t>
      </w:r>
      <w:r w:rsidR="00936D11" w:rsidRPr="00936D11">
        <w:rPr>
          <w:rStyle w:val="Zdraznnjemn"/>
        </w:rPr>
        <w:t>Nový styl.</w:t>
      </w:r>
      <w:r w:rsidR="00936D11">
        <w:rPr>
          <w:rStyle w:val="Zdraznnjemn"/>
          <w:b w:val="0"/>
        </w:rPr>
        <w:t xml:space="preserve"> Název stylu – </w:t>
      </w:r>
      <w:r w:rsidR="00936D11" w:rsidRPr="00936D11">
        <w:rPr>
          <w:rStyle w:val="Zdraznnjemn"/>
        </w:rPr>
        <w:t>rama</w:t>
      </w:r>
      <w:r w:rsidR="00936D11">
        <w:rPr>
          <w:rStyle w:val="Zdraznnjemn"/>
          <w:b w:val="0"/>
        </w:rPr>
        <w:t xml:space="preserve">, typ stylu – </w:t>
      </w:r>
      <w:r w:rsidR="00936D11" w:rsidRPr="00936D11">
        <w:rPr>
          <w:rStyle w:val="Zdraznnjemn"/>
        </w:rPr>
        <w:t>propojený</w:t>
      </w:r>
      <w:r w:rsidR="00936D11">
        <w:rPr>
          <w:rStyle w:val="Zdraznnjemn"/>
          <w:b w:val="0"/>
        </w:rPr>
        <w:t xml:space="preserve"> (odstavec a znak).</w:t>
      </w:r>
    </w:p>
    <w:p w:rsidR="00936D11" w:rsidRPr="00936D11" w:rsidRDefault="00B119C3" w:rsidP="00B119C3">
      <w:r>
        <w:lastRenderedPageBreak/>
        <w:t>Písmo: Calibri, tučné, Podtržení slov, Barva písma: Tmavě červená, rozšířené o 1 bod,</w:t>
      </w:r>
      <w:r w:rsidR="00936D11">
        <w:t xml:space="preserve"> - </w:t>
      </w:r>
      <w:r w:rsidR="00936D11" w:rsidRPr="00936D11">
        <w:rPr>
          <w:rStyle w:val="Zdraznnjemn"/>
        </w:rPr>
        <w:t>Kliknete na tlačítko</w:t>
      </w:r>
      <w:r w:rsidR="00936D11">
        <w:rPr>
          <w:rStyle w:val="Zdraznnjemn"/>
          <w:b/>
        </w:rPr>
        <w:t xml:space="preserve"> Formát </w:t>
      </w:r>
      <w:r w:rsidR="00936D11" w:rsidRPr="00936D11">
        <w:rPr>
          <w:rStyle w:val="Zdraznnjemn"/>
        </w:rPr>
        <w:t>a vyberte položku</w:t>
      </w:r>
      <w:r w:rsidR="00936D11">
        <w:rPr>
          <w:rStyle w:val="Zdraznnjemn"/>
          <w:b/>
        </w:rPr>
        <w:t xml:space="preserve"> Písmo. </w:t>
      </w:r>
      <w:r w:rsidR="00936D11">
        <w:rPr>
          <w:rStyle w:val="Zdraznnjemn"/>
        </w:rPr>
        <w:t>Nastavte jednotlivé položky podle zadání.</w:t>
      </w:r>
    </w:p>
    <w:p w:rsidR="00936D11" w:rsidRDefault="00936D11" w:rsidP="00B119C3">
      <w:r>
        <w:t>V</w:t>
      </w:r>
      <w:r w:rsidR="00B119C3">
        <w:t>ýplň – červená, zvýraznění 2, velmi světlá 60%.</w:t>
      </w:r>
      <w:r w:rsidRPr="00936D11">
        <w:rPr>
          <w:rStyle w:val="Zdraznnjemn"/>
        </w:rPr>
        <w:t xml:space="preserve"> Kliknete na tlačítko</w:t>
      </w:r>
      <w:r>
        <w:rPr>
          <w:rStyle w:val="Zdraznnjemn"/>
          <w:b/>
        </w:rPr>
        <w:t xml:space="preserve"> Formát </w:t>
      </w:r>
      <w:r w:rsidRPr="00936D11">
        <w:rPr>
          <w:rStyle w:val="Zdraznnjemn"/>
        </w:rPr>
        <w:t>a vyberte položku</w:t>
      </w:r>
      <w:r>
        <w:rPr>
          <w:rStyle w:val="Zdraznnjemn"/>
          <w:b/>
        </w:rPr>
        <w:t xml:space="preserve"> Ohraničení. </w:t>
      </w:r>
      <w:r w:rsidRPr="00936D11">
        <w:rPr>
          <w:rStyle w:val="Zdraznnjemn"/>
        </w:rPr>
        <w:t xml:space="preserve">Přejděte na katru </w:t>
      </w:r>
      <w:r w:rsidR="00A158AA" w:rsidRPr="00A158AA">
        <w:rPr>
          <w:rStyle w:val="Zdraznnjemn"/>
          <w:b/>
        </w:rPr>
        <w:t>S</w:t>
      </w:r>
      <w:r>
        <w:rPr>
          <w:rStyle w:val="Zdraznnjemn"/>
          <w:b/>
        </w:rPr>
        <w:t xml:space="preserve">tínování </w:t>
      </w:r>
      <w:r w:rsidRPr="00A158AA">
        <w:rPr>
          <w:rStyle w:val="Zdraznnjemn"/>
        </w:rPr>
        <w:t>a</w:t>
      </w:r>
      <w:r w:rsidR="00A158AA" w:rsidRPr="00A158AA">
        <w:rPr>
          <w:rStyle w:val="Zdraznnjemn"/>
        </w:rPr>
        <w:t xml:space="preserve"> </w:t>
      </w:r>
      <w:r w:rsidRPr="00A158AA">
        <w:rPr>
          <w:rStyle w:val="Zdraznnjemn"/>
        </w:rPr>
        <w:t>n</w:t>
      </w:r>
      <w:r>
        <w:rPr>
          <w:rStyle w:val="Zdraznnjemn"/>
        </w:rPr>
        <w:t>astavte jednotlivé položky podle zadání.</w:t>
      </w:r>
    </w:p>
    <w:p w:rsidR="00B119C3" w:rsidRDefault="00B119C3" w:rsidP="00B119C3">
      <w:r>
        <w:t xml:space="preserve">Řádkování:  </w:t>
      </w:r>
      <w:r w:rsidR="008C2826">
        <w:t>Násobky 1,15 řádku, Mezera před odstavcem je</w:t>
      </w:r>
      <w:r>
        <w:t xml:space="preserve"> 6 bodů, za</w:t>
      </w:r>
      <w:r w:rsidR="008C2826" w:rsidRPr="008C2826">
        <w:t xml:space="preserve"> </w:t>
      </w:r>
      <w:r w:rsidR="008C2826">
        <w:t xml:space="preserve">odstavcem je </w:t>
      </w:r>
      <w:r>
        <w:t>3 bod</w:t>
      </w:r>
      <w:r w:rsidR="008C2826">
        <w:t>y</w:t>
      </w:r>
      <w:r>
        <w:t>.</w:t>
      </w:r>
      <w:r w:rsidR="00936D11" w:rsidRPr="00936D11">
        <w:rPr>
          <w:rStyle w:val="Zdraznnjemn"/>
        </w:rPr>
        <w:t xml:space="preserve"> Kliknete na tlačítko</w:t>
      </w:r>
      <w:r w:rsidR="00936D11">
        <w:rPr>
          <w:rStyle w:val="Zdraznnjemn"/>
          <w:b/>
        </w:rPr>
        <w:t xml:space="preserve"> Formát </w:t>
      </w:r>
      <w:r w:rsidR="00936D11" w:rsidRPr="00936D11">
        <w:rPr>
          <w:rStyle w:val="Zdraznnjemn"/>
        </w:rPr>
        <w:t>a vyberte položku</w:t>
      </w:r>
      <w:r w:rsidR="00936D11">
        <w:rPr>
          <w:rStyle w:val="Zdraznnjemn"/>
          <w:b/>
        </w:rPr>
        <w:t xml:space="preserve"> </w:t>
      </w:r>
      <w:r w:rsidR="00A158AA">
        <w:rPr>
          <w:rStyle w:val="Zdraznnjemn"/>
          <w:b/>
        </w:rPr>
        <w:t>Odstavec</w:t>
      </w:r>
      <w:r w:rsidR="00936D11">
        <w:rPr>
          <w:rStyle w:val="Zdraznnjemn"/>
          <w:b/>
        </w:rPr>
        <w:t xml:space="preserve">. </w:t>
      </w:r>
      <w:r w:rsidR="00936D11">
        <w:rPr>
          <w:rStyle w:val="Zdraznnjemn"/>
        </w:rPr>
        <w:t>Nastavte jednotlivé položky podle zadání.</w:t>
      </w:r>
    </w:p>
    <w:p w:rsidR="00B119C3" w:rsidRDefault="00B119C3" w:rsidP="00B119C3">
      <w:r>
        <w:t>Použijte styl podle předlohy na celý odstavec i na jednotlivé znaky.</w:t>
      </w:r>
      <w:r w:rsidR="00A158AA">
        <w:t xml:space="preserve"> </w:t>
      </w:r>
      <w:r w:rsidR="00A158AA">
        <w:rPr>
          <w:rStyle w:val="Zdraznnjemn"/>
        </w:rPr>
        <w:t xml:space="preserve">Vybírejte celé odstavce – v případě nadpisů nebo jednotlivá slova – v ostatních případech a na výběry nastavte styl rama.   </w:t>
      </w:r>
    </w:p>
    <w:p w:rsidR="008132E2" w:rsidRPr="008C2826" w:rsidRDefault="00921E16" w:rsidP="008132E2">
      <w:pPr>
        <w:ind w:firstLine="0"/>
        <w:rPr>
          <w:rStyle w:val="Zdraznnintenzivn"/>
          <w:b w:val="0"/>
          <w:i w:val="0"/>
          <w:u w:val="none"/>
        </w:rPr>
      </w:pPr>
      <w:r>
        <w:rPr>
          <w:rStyle w:val="Zdraznnintenzivn"/>
        </w:rPr>
        <w:t>Anotace a cíl:</w:t>
      </w:r>
      <w:r w:rsidRPr="008C2826">
        <w:rPr>
          <w:rStyle w:val="Zdraznnintenzivn"/>
          <w:b w:val="0"/>
          <w:i w:val="0"/>
          <w:u w:val="none"/>
        </w:rPr>
        <w:t xml:space="preserve"> </w:t>
      </w:r>
      <w:r w:rsidR="008C2826" w:rsidRPr="008C2826">
        <w:rPr>
          <w:rStyle w:val="Zdraznnintenzivn"/>
          <w:b w:val="0"/>
          <w:i w:val="0"/>
          <w:u w:val="none"/>
        </w:rPr>
        <w:t xml:space="preserve">  </w:t>
      </w:r>
      <w:r w:rsidR="008C2826">
        <w:rPr>
          <w:rStyle w:val="Zdraznnintenzivn"/>
          <w:b w:val="0"/>
          <w:i w:val="0"/>
          <w:u w:val="none"/>
        </w:rPr>
        <w:t>Žáci poznají jiný způsob vytváření vlastních stylů a jejich aplikaci na formátovaný text.</w:t>
      </w:r>
      <w:r w:rsidR="0032638F">
        <w:rPr>
          <w:rStyle w:val="Zdraznnintenzivn"/>
          <w:b w:val="0"/>
          <w:i w:val="0"/>
          <w:u w:val="none"/>
        </w:rPr>
        <w:t xml:space="preserve"> Procvičí si formátování písma i odstavce.</w:t>
      </w:r>
    </w:p>
    <w:p w:rsidR="008132E2" w:rsidRPr="008C2826" w:rsidRDefault="008132E2" w:rsidP="008C2826">
      <w:pPr>
        <w:ind w:left="2552" w:hanging="2552"/>
        <w:jc w:val="both"/>
        <w:rPr>
          <w:rStyle w:val="Zdraznnintenzivn"/>
          <w:b w:val="0"/>
          <w:i w:val="0"/>
          <w:u w:val="none"/>
        </w:rPr>
      </w:pPr>
      <w:r w:rsidRPr="00921E16">
        <w:rPr>
          <w:rStyle w:val="Zdraznnintenzivn"/>
        </w:rPr>
        <w:t xml:space="preserve">Předpokládaný přínos (výstup): </w:t>
      </w:r>
      <w:r w:rsidR="008C2826" w:rsidRPr="008C2826">
        <w:rPr>
          <w:rStyle w:val="Zdraznnintenzivn"/>
          <w:b w:val="0"/>
          <w:i w:val="0"/>
          <w:u w:val="none"/>
        </w:rPr>
        <w:t xml:space="preserve">Žáci </w:t>
      </w:r>
      <w:r w:rsidR="008C2826">
        <w:rPr>
          <w:rStyle w:val="Zdraznnintenzivn"/>
          <w:b w:val="0"/>
          <w:i w:val="0"/>
          <w:u w:val="none"/>
        </w:rPr>
        <w:t>mají možnost zvolit způsob práce, který jim více vyhovuje, a tím zefektivnit svou práci při formátování dokumentů.</w:t>
      </w:r>
    </w:p>
    <w:p w:rsidR="008132E2" w:rsidRPr="008C2826" w:rsidRDefault="008132E2" w:rsidP="008132E2">
      <w:pPr>
        <w:ind w:firstLine="0"/>
        <w:jc w:val="both"/>
        <w:rPr>
          <w:rStyle w:val="Zdraznnintenzivn"/>
          <w:b w:val="0"/>
          <w:i w:val="0"/>
          <w:u w:val="none"/>
        </w:rPr>
      </w:pPr>
      <w:r w:rsidRPr="00921E16">
        <w:rPr>
          <w:rStyle w:val="Zdraznnintenzivn"/>
        </w:rPr>
        <w:t>Předpokládaný čas:</w:t>
      </w:r>
      <w:r w:rsidR="008C2826" w:rsidRPr="008C2826">
        <w:rPr>
          <w:rStyle w:val="Zdraznnintenzivn"/>
          <w:b w:val="0"/>
          <w:i w:val="0"/>
          <w:u w:val="none"/>
        </w:rPr>
        <w:t xml:space="preserve"> 15 minut</w:t>
      </w:r>
      <w:r w:rsidR="008C2826">
        <w:rPr>
          <w:rStyle w:val="Zdraznnintenzivn"/>
          <w:b w:val="0"/>
          <w:i w:val="0"/>
          <w:u w:val="none"/>
        </w:rPr>
        <w:t>.</w:t>
      </w:r>
    </w:p>
    <w:p w:rsidR="008132E2" w:rsidRDefault="00921E16" w:rsidP="00921E16">
      <w:pPr>
        <w:pStyle w:val="podNadpis"/>
      </w:pPr>
      <w:r>
        <w:t>Citace</w:t>
      </w:r>
    </w:p>
    <w:p w:rsidR="00921E16" w:rsidRPr="00CF0D95" w:rsidRDefault="00921E16" w:rsidP="00921E16">
      <w:pPr>
        <w:tabs>
          <w:tab w:val="left" w:pos="3480"/>
        </w:tabs>
      </w:pPr>
      <w:r w:rsidRPr="00250B2F">
        <w:rPr>
          <w:b/>
        </w:rPr>
        <w:t>Zdroje citovaného materiálu:</w:t>
      </w:r>
    </w:p>
    <w:p w:rsidR="00921E16" w:rsidRDefault="00921E16" w:rsidP="00921E16">
      <w:r w:rsidRPr="00921E16">
        <w:t xml:space="preserve">Oficiální support Microsoft Office, </w:t>
      </w:r>
      <w:r w:rsidRPr="00921E16">
        <w:rPr>
          <w:lang w:val="en-US"/>
        </w:rPr>
        <w:t>Style basics in Word</w:t>
      </w:r>
      <w:r>
        <w:t xml:space="preserve"> [online]</w:t>
      </w:r>
      <w:r w:rsidR="00AB6713">
        <w:t>,</w:t>
      </w:r>
      <w:r>
        <w:t xml:space="preserve"> [cit. 201</w:t>
      </w:r>
      <w:r w:rsidR="00AB6713">
        <w:t>2</w:t>
      </w:r>
      <w:r>
        <w:t>-</w:t>
      </w:r>
      <w:r w:rsidR="00AB6713">
        <w:t>9</w:t>
      </w:r>
      <w:r>
        <w:t>-</w:t>
      </w:r>
      <w:r w:rsidR="00AB6713">
        <w:t>3</w:t>
      </w:r>
      <w:r>
        <w:t>]. Dostupný z WWW: &lt;</w:t>
      </w:r>
      <w:hyperlink r:id="rId12" w:history="1">
        <w:r w:rsidR="00AB6713" w:rsidRPr="006065B2">
          <w:rPr>
            <w:rStyle w:val="Hypertextovodkaz"/>
          </w:rPr>
          <w:t>http://office.microsoft.com/en-us/word-help/style-basics-in-word-HA102647012.aspx?CTT=1</w:t>
        </w:r>
      </w:hyperlink>
      <w:r>
        <w:t>&gt;</w:t>
      </w:r>
    </w:p>
    <w:p w:rsidR="00C6049C" w:rsidRPr="00C57052" w:rsidRDefault="00C6049C" w:rsidP="00C6049C">
      <w:r w:rsidRPr="00EB7060">
        <w:t xml:space="preserve">Internetový deník aktuálně, </w:t>
      </w:r>
      <w:r w:rsidRPr="009D28A1">
        <w:t>Rama není všude stejná, přiznává výrobce.</w:t>
      </w:r>
      <w:r>
        <w:t>,</w:t>
      </w:r>
      <w:r w:rsidRPr="004D6446">
        <w:t xml:space="preserve"> </w:t>
      </w:r>
      <w:r>
        <w:t xml:space="preserve">[online], 2012-08-18 [cit. 2012-9-3].  </w:t>
      </w:r>
      <w:r>
        <w:br/>
      </w:r>
      <w:r w:rsidRPr="004D6446">
        <w:t>Dostupný z WWW:</w:t>
      </w:r>
      <w:r>
        <w:t>&lt;</w:t>
      </w:r>
      <w:hyperlink r:id="rId13" w:history="1">
        <w:r w:rsidRPr="00C57052">
          <w:rPr>
            <w:rStyle w:val="Hypertextovodkaz"/>
            <w:color w:val="auto"/>
          </w:rPr>
          <w:t>http://aktualne.centrum.cz/ekonomika/nakupy/clanek.phtml?id=756077</w:t>
        </w:r>
      </w:hyperlink>
      <w:r>
        <w:rPr>
          <w:rStyle w:val="Hypertextovodkaz"/>
          <w:color w:val="auto"/>
        </w:rPr>
        <w:t>&gt;</w:t>
      </w:r>
    </w:p>
    <w:p w:rsidR="00C6049C" w:rsidRDefault="00C6049C" w:rsidP="00921E16"/>
    <w:p w:rsidR="00921E16" w:rsidRPr="00921E16" w:rsidRDefault="00921E16" w:rsidP="00921E16"/>
    <w:sectPr w:rsidR="00921E16" w:rsidRPr="00921E16" w:rsidSect="008132E2">
      <w:headerReference w:type="default" r:id="rId14"/>
      <w:footerReference w:type="default" r:id="rId15"/>
      <w:pgSz w:w="11906" w:h="16838"/>
      <w:pgMar w:top="1134" w:right="851" w:bottom="1134" w:left="851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656" w:rsidRDefault="00C77656" w:rsidP="00212C74">
      <w:pPr>
        <w:spacing w:after="0" w:line="240" w:lineRule="auto"/>
      </w:pPr>
      <w:r>
        <w:separator/>
      </w:r>
    </w:p>
  </w:endnote>
  <w:endnote w:type="continuationSeparator" w:id="0">
    <w:p w:rsidR="00C77656" w:rsidRDefault="00C77656" w:rsidP="00212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AA" w:rsidRDefault="00A158AA">
    <w:pPr>
      <w:pStyle w:val="Zpat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AA" w:rsidRDefault="00A158AA" w:rsidP="00212C74">
    <w:pPr>
      <w:pStyle w:val="Zpat"/>
      <w:pBdr>
        <w:top w:val="single" w:sz="4" w:space="1" w:color="auto"/>
      </w:pBd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2E46">
      <w:rPr>
        <w:noProof/>
      </w:rPr>
      <w:t>2</w:t>
    </w:r>
    <w:r>
      <w:fldChar w:fldCharType="end"/>
    </w:r>
    <w:r>
      <w:t>/</w:t>
    </w:r>
    <w:fldSimple w:instr=" SECTIONPAGES   \* MERGEFORMAT ">
      <w:r w:rsidR="00BA2E46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656" w:rsidRDefault="00C77656" w:rsidP="00212C74">
      <w:pPr>
        <w:spacing w:after="0" w:line="240" w:lineRule="auto"/>
      </w:pPr>
      <w:r>
        <w:separator/>
      </w:r>
    </w:p>
  </w:footnote>
  <w:footnote w:type="continuationSeparator" w:id="0">
    <w:p w:rsidR="00C77656" w:rsidRDefault="00C77656" w:rsidP="00212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8AA" w:rsidRDefault="00A158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27061"/>
    <w:multiLevelType w:val="hybridMultilevel"/>
    <w:tmpl w:val="01465504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4D1E3514"/>
    <w:multiLevelType w:val="hybridMultilevel"/>
    <w:tmpl w:val="1A488D1E"/>
    <w:lvl w:ilvl="0" w:tplc="0405000F">
      <w:start w:val="1"/>
      <w:numFmt w:val="decimal"/>
      <w:lvlText w:val="%1."/>
      <w:lvlJc w:val="left"/>
      <w:pPr>
        <w:ind w:left="1797" w:hanging="360"/>
      </w:pPr>
    </w:lvl>
    <w:lvl w:ilvl="1" w:tplc="04050019" w:tentative="1">
      <w:start w:val="1"/>
      <w:numFmt w:val="lowerLetter"/>
      <w:lvlText w:val="%2."/>
      <w:lvlJc w:val="left"/>
      <w:pPr>
        <w:ind w:left="2517" w:hanging="360"/>
      </w:pPr>
    </w:lvl>
    <w:lvl w:ilvl="2" w:tplc="0405001B" w:tentative="1">
      <w:start w:val="1"/>
      <w:numFmt w:val="lowerRoman"/>
      <w:lvlText w:val="%3."/>
      <w:lvlJc w:val="right"/>
      <w:pPr>
        <w:ind w:left="3237" w:hanging="180"/>
      </w:pPr>
    </w:lvl>
    <w:lvl w:ilvl="3" w:tplc="0405000F" w:tentative="1">
      <w:start w:val="1"/>
      <w:numFmt w:val="decimal"/>
      <w:lvlText w:val="%4."/>
      <w:lvlJc w:val="left"/>
      <w:pPr>
        <w:ind w:left="3957" w:hanging="360"/>
      </w:pPr>
    </w:lvl>
    <w:lvl w:ilvl="4" w:tplc="04050019" w:tentative="1">
      <w:start w:val="1"/>
      <w:numFmt w:val="lowerLetter"/>
      <w:lvlText w:val="%5."/>
      <w:lvlJc w:val="left"/>
      <w:pPr>
        <w:ind w:left="4677" w:hanging="360"/>
      </w:pPr>
    </w:lvl>
    <w:lvl w:ilvl="5" w:tplc="0405001B" w:tentative="1">
      <w:start w:val="1"/>
      <w:numFmt w:val="lowerRoman"/>
      <w:lvlText w:val="%6."/>
      <w:lvlJc w:val="right"/>
      <w:pPr>
        <w:ind w:left="5397" w:hanging="180"/>
      </w:pPr>
    </w:lvl>
    <w:lvl w:ilvl="6" w:tplc="0405000F" w:tentative="1">
      <w:start w:val="1"/>
      <w:numFmt w:val="decimal"/>
      <w:lvlText w:val="%7."/>
      <w:lvlJc w:val="left"/>
      <w:pPr>
        <w:ind w:left="6117" w:hanging="360"/>
      </w:pPr>
    </w:lvl>
    <w:lvl w:ilvl="7" w:tplc="04050019" w:tentative="1">
      <w:start w:val="1"/>
      <w:numFmt w:val="lowerLetter"/>
      <w:lvlText w:val="%8."/>
      <w:lvlJc w:val="left"/>
      <w:pPr>
        <w:ind w:left="6837" w:hanging="360"/>
      </w:pPr>
    </w:lvl>
    <w:lvl w:ilvl="8" w:tplc="040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">
    <w:nsid w:val="5E6F1B10"/>
    <w:multiLevelType w:val="hybridMultilevel"/>
    <w:tmpl w:val="DE108896"/>
    <w:lvl w:ilvl="0" w:tplc="0405000F">
      <w:start w:val="1"/>
      <w:numFmt w:val="decimal"/>
      <w:lvlText w:val="%1."/>
      <w:lvlJc w:val="lef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attachedTemplate r:id="rId1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903"/>
    <w:rsid w:val="0004134B"/>
    <w:rsid w:val="000B3736"/>
    <w:rsid w:val="001E123E"/>
    <w:rsid w:val="00212C74"/>
    <w:rsid w:val="002D68A9"/>
    <w:rsid w:val="0032638F"/>
    <w:rsid w:val="005228C5"/>
    <w:rsid w:val="005D7903"/>
    <w:rsid w:val="005F3DF8"/>
    <w:rsid w:val="007945A9"/>
    <w:rsid w:val="008132E2"/>
    <w:rsid w:val="00885357"/>
    <w:rsid w:val="008C2826"/>
    <w:rsid w:val="00921E16"/>
    <w:rsid w:val="00936D11"/>
    <w:rsid w:val="00A158AA"/>
    <w:rsid w:val="00AB6713"/>
    <w:rsid w:val="00AF7BF1"/>
    <w:rsid w:val="00B119C3"/>
    <w:rsid w:val="00BA2E46"/>
    <w:rsid w:val="00C3319B"/>
    <w:rsid w:val="00C6049C"/>
    <w:rsid w:val="00C77656"/>
    <w:rsid w:val="00D62FE5"/>
    <w:rsid w:val="00D80B85"/>
    <w:rsid w:val="00DA4AA4"/>
    <w:rsid w:val="00DE7403"/>
    <w:rsid w:val="00E626C8"/>
    <w:rsid w:val="00E66027"/>
    <w:rsid w:val="00E7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A4AA4"/>
    <w:pPr>
      <w:spacing w:after="8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936D11"/>
    <w:rPr>
      <w:i/>
      <w:iCs/>
      <w:color w:val="548DD4" w:themeColor="text2" w:themeTint="99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iPriority w:val="99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ln"/>
    <w:qFormat/>
    <w:rsid w:val="00936D11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A4AA4"/>
    <w:pPr>
      <w:spacing w:after="80" w:line="276" w:lineRule="auto"/>
      <w:ind w:firstLine="357"/>
    </w:pPr>
    <w:rPr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8132E2"/>
    <w:pPr>
      <w:spacing w:after="240" w:line="240" w:lineRule="auto"/>
      <w:ind w:firstLine="0"/>
      <w:jc w:val="center"/>
      <w:outlineLvl w:val="0"/>
    </w:pPr>
    <w:rPr>
      <w:rFonts w:ascii="Cambria" w:hAnsi="Cambria"/>
      <w:b/>
      <w:bCs/>
      <w:iCs/>
      <w:sz w:val="2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12C74"/>
    <w:pPr>
      <w:spacing w:before="320" w:after="0" w:line="360" w:lineRule="auto"/>
      <w:ind w:firstLine="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2C74"/>
    <w:pPr>
      <w:spacing w:before="320" w:after="0" w:line="360" w:lineRule="auto"/>
      <w:ind w:firstLine="0"/>
      <w:outlineLvl w:val="2"/>
    </w:pPr>
    <w:rPr>
      <w:rFonts w:ascii="Cambria" w:hAnsi="Cambria"/>
      <w:b/>
      <w:bCs/>
      <w:i/>
      <w:i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2C74"/>
    <w:pPr>
      <w:spacing w:before="280" w:after="0" w:line="360" w:lineRule="auto"/>
      <w:ind w:firstLine="0"/>
      <w:outlineLvl w:val="3"/>
    </w:pPr>
    <w:rPr>
      <w:rFonts w:ascii="Cambria" w:hAnsi="Cambria"/>
      <w:b/>
      <w:bCs/>
      <w:i/>
      <w:iCs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2C74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2C74"/>
    <w:pPr>
      <w:spacing w:before="280" w:line="360" w:lineRule="auto"/>
      <w:ind w:firstLine="0"/>
      <w:outlineLvl w:val="5"/>
    </w:pPr>
    <w:rPr>
      <w:rFonts w:ascii="Cambria" w:hAnsi="Cambria"/>
      <w:b/>
      <w:bCs/>
      <w:i/>
      <w:i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2C74"/>
    <w:pPr>
      <w:spacing w:before="280" w:after="0" w:line="360" w:lineRule="auto"/>
      <w:ind w:firstLine="0"/>
      <w:outlineLvl w:val="6"/>
    </w:pPr>
    <w:rPr>
      <w:rFonts w:ascii="Cambria" w:hAnsi="Cambria"/>
      <w:b/>
      <w:bCs/>
      <w:i/>
      <w:iCs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2C74"/>
    <w:pPr>
      <w:spacing w:before="280" w:after="0" w:line="360" w:lineRule="auto"/>
      <w:ind w:firstLine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2C74"/>
    <w:pPr>
      <w:spacing w:before="280" w:after="0" w:line="360" w:lineRule="auto"/>
      <w:ind w:firstLine="0"/>
      <w:outlineLvl w:val="8"/>
    </w:pPr>
    <w:rPr>
      <w:rFonts w:ascii="Cambria" w:hAnsi="Cambria"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string">
    <w:name w:val="datalabel string"/>
    <w:basedOn w:val="Standardnpsmoodstavce"/>
    <w:rsid w:val="00E66027"/>
  </w:style>
  <w:style w:type="character" w:customStyle="1" w:styleId="Nadpis1Char">
    <w:name w:val="Nadpis 1 Char"/>
    <w:link w:val="Nadpis1"/>
    <w:uiPriority w:val="9"/>
    <w:rsid w:val="008132E2"/>
    <w:rPr>
      <w:rFonts w:ascii="Cambria" w:hAnsi="Cambria"/>
      <w:b/>
      <w:bCs/>
      <w:iCs/>
      <w:sz w:val="28"/>
      <w:szCs w:val="32"/>
    </w:rPr>
  </w:style>
  <w:style w:type="character" w:customStyle="1" w:styleId="Nadpis2Char">
    <w:name w:val="Nadpis 2 Char"/>
    <w:link w:val="Nadpis2"/>
    <w:uiPriority w:val="9"/>
    <w:rsid w:val="00212C7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212C74"/>
    <w:rPr>
      <w:rFonts w:ascii="Cambria" w:eastAsia="Times New Roman" w:hAnsi="Cambria" w:cs="Times New Roman"/>
      <w:b/>
      <w:bCs/>
      <w:i/>
      <w:i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212C74"/>
    <w:rPr>
      <w:rFonts w:ascii="Cambria" w:eastAsia="Times New Roman" w:hAnsi="Cambria" w:cs="Times New Roman"/>
      <w:b/>
      <w:bCs/>
      <w:i/>
      <w:iCs/>
      <w:sz w:val="24"/>
      <w:szCs w:val="24"/>
    </w:rPr>
  </w:style>
  <w:style w:type="character" w:customStyle="1" w:styleId="Nadpis5Char">
    <w:name w:val="Nadpis 5 Char"/>
    <w:link w:val="Nadpis5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6Char">
    <w:name w:val="Nadpis 6 Char"/>
    <w:link w:val="Nadpis6"/>
    <w:uiPriority w:val="9"/>
    <w:semiHidden/>
    <w:rsid w:val="00212C74"/>
    <w:rPr>
      <w:rFonts w:ascii="Cambria" w:eastAsia="Times New Roman" w:hAnsi="Cambria" w:cs="Times New Roman"/>
      <w:b/>
      <w:bCs/>
      <w:i/>
      <w:iCs/>
    </w:rPr>
  </w:style>
  <w:style w:type="character" w:customStyle="1" w:styleId="Nadpis7Char">
    <w:name w:val="Nadpis 7 Char"/>
    <w:link w:val="Nadpis7"/>
    <w:uiPriority w:val="9"/>
    <w:semiHidden/>
    <w:rsid w:val="00212C74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Nadpis8Char">
    <w:name w:val="Nadpis 8 Char"/>
    <w:link w:val="Nadpis8"/>
    <w:uiPriority w:val="9"/>
    <w:semiHidden/>
    <w:rsid w:val="00212C74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212C74"/>
    <w:rPr>
      <w:rFonts w:ascii="Cambria" w:eastAsia="Times New Roman" w:hAnsi="Cambria" w:cs="Times New Roman"/>
      <w:i/>
      <w:iCs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12C74"/>
    <w:rPr>
      <w:b/>
      <w:bCs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212C74"/>
    <w:pPr>
      <w:spacing w:line="240" w:lineRule="auto"/>
      <w:ind w:firstLine="0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NzevChar">
    <w:name w:val="Název Char"/>
    <w:link w:val="Nzev"/>
    <w:uiPriority w:val="10"/>
    <w:rsid w:val="00212C74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Podtitul">
    <w:name w:val="Subtitle"/>
    <w:basedOn w:val="Normln"/>
    <w:next w:val="Normln"/>
    <w:link w:val="PodtitulChar"/>
    <w:uiPriority w:val="11"/>
    <w:qFormat/>
    <w:rsid w:val="00212C74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PodtitulChar">
    <w:name w:val="Podtitul Char"/>
    <w:link w:val="Podtitul"/>
    <w:uiPriority w:val="11"/>
    <w:rsid w:val="00212C74"/>
    <w:rPr>
      <w:i/>
      <w:iCs/>
      <w:color w:val="808080"/>
      <w:spacing w:val="10"/>
      <w:sz w:val="24"/>
      <w:szCs w:val="24"/>
    </w:rPr>
  </w:style>
  <w:style w:type="character" w:styleId="Siln">
    <w:name w:val="Strong"/>
    <w:uiPriority w:val="22"/>
    <w:qFormat/>
    <w:rsid w:val="00212C74"/>
    <w:rPr>
      <w:b/>
      <w:bCs/>
      <w:spacing w:val="0"/>
    </w:rPr>
  </w:style>
  <w:style w:type="character" w:styleId="Zvraznn">
    <w:name w:val="Emphasis"/>
    <w:uiPriority w:val="20"/>
    <w:qFormat/>
    <w:rsid w:val="00212C74"/>
    <w:rPr>
      <w:b/>
      <w:bCs/>
      <w:i/>
      <w:iCs/>
      <w:color w:val="auto"/>
    </w:rPr>
  </w:style>
  <w:style w:type="paragraph" w:styleId="Bezmezer">
    <w:name w:val="No Spacing"/>
    <w:basedOn w:val="Normln"/>
    <w:link w:val="BezmezerChar"/>
    <w:uiPriority w:val="1"/>
    <w:qFormat/>
    <w:rsid w:val="00212C74"/>
    <w:pPr>
      <w:spacing w:after="0" w:line="240" w:lineRule="auto"/>
      <w:ind w:firstLine="0"/>
    </w:pPr>
  </w:style>
  <w:style w:type="character" w:customStyle="1" w:styleId="BezmezerChar">
    <w:name w:val="Bez mezer Char"/>
    <w:link w:val="Bezmezer"/>
    <w:uiPriority w:val="1"/>
    <w:rsid w:val="00212C74"/>
  </w:style>
  <w:style w:type="paragraph" w:styleId="Odstavecseseznamem">
    <w:name w:val="List Paragraph"/>
    <w:basedOn w:val="Normln"/>
    <w:uiPriority w:val="34"/>
    <w:qFormat/>
    <w:rsid w:val="00212C74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212C74"/>
    <w:rPr>
      <w:color w:val="5A5A5A"/>
    </w:rPr>
  </w:style>
  <w:style w:type="character" w:customStyle="1" w:styleId="CittChar">
    <w:name w:val="Citát Char"/>
    <w:link w:val="Citt"/>
    <w:uiPriority w:val="29"/>
    <w:rsid w:val="00212C74"/>
    <w:rPr>
      <w:rFonts w:ascii="Calibri"/>
      <w:color w:val="5A5A5A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2C74"/>
    <w:pPr>
      <w:spacing w:before="320" w:after="480" w:line="240" w:lineRule="auto"/>
      <w:ind w:left="720" w:right="720" w:firstLine="0"/>
      <w:jc w:val="center"/>
    </w:pPr>
    <w:rPr>
      <w:rFonts w:ascii="Cambria" w:hAnsi="Cambria"/>
      <w:i/>
      <w:iCs/>
      <w:szCs w:val="20"/>
    </w:rPr>
  </w:style>
  <w:style w:type="character" w:customStyle="1" w:styleId="VrazncittChar">
    <w:name w:val="Výrazný citát Char"/>
    <w:link w:val="Vrazncitt"/>
    <w:uiPriority w:val="30"/>
    <w:rsid w:val="00212C74"/>
    <w:rPr>
      <w:rFonts w:ascii="Cambria" w:eastAsia="Times New Roman" w:hAnsi="Cambria" w:cs="Times New Roman"/>
      <w:i/>
      <w:iCs/>
      <w:sz w:val="20"/>
      <w:szCs w:val="20"/>
    </w:rPr>
  </w:style>
  <w:style w:type="character" w:styleId="Zdraznnjemn">
    <w:name w:val="Subtle Emphasis"/>
    <w:uiPriority w:val="19"/>
    <w:qFormat/>
    <w:rsid w:val="00936D11"/>
    <w:rPr>
      <w:i/>
      <w:iCs/>
      <w:color w:val="548DD4" w:themeColor="text2" w:themeTint="99"/>
    </w:rPr>
  </w:style>
  <w:style w:type="character" w:styleId="Zdraznnintenzivn">
    <w:name w:val="Intense Emphasis"/>
    <w:uiPriority w:val="21"/>
    <w:qFormat/>
    <w:rsid w:val="00212C74"/>
    <w:rPr>
      <w:b/>
      <w:bCs/>
      <w:i/>
      <w:iCs/>
      <w:color w:val="auto"/>
      <w:u w:val="single"/>
    </w:rPr>
  </w:style>
  <w:style w:type="character" w:styleId="Odkazjemn">
    <w:name w:val="Subtle Reference"/>
    <w:uiPriority w:val="31"/>
    <w:qFormat/>
    <w:rsid w:val="00212C74"/>
    <w:rPr>
      <w:smallCaps/>
    </w:rPr>
  </w:style>
  <w:style w:type="character" w:styleId="Odkazintenzivn">
    <w:name w:val="Intense Reference"/>
    <w:uiPriority w:val="32"/>
    <w:qFormat/>
    <w:rsid w:val="00212C74"/>
    <w:rPr>
      <w:b/>
      <w:bCs/>
      <w:smallCaps/>
      <w:color w:val="auto"/>
    </w:rPr>
  </w:style>
  <w:style w:type="character" w:styleId="Nzevknihy">
    <w:name w:val="Book Title"/>
    <w:uiPriority w:val="33"/>
    <w:qFormat/>
    <w:rsid w:val="00212C74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12C74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12C74"/>
  </w:style>
  <w:style w:type="paragraph" w:styleId="Zpat">
    <w:name w:val="footer"/>
    <w:basedOn w:val="Normln"/>
    <w:link w:val="ZpatChar"/>
    <w:uiPriority w:val="99"/>
    <w:rsid w:val="00212C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C74"/>
  </w:style>
  <w:style w:type="paragraph" w:customStyle="1" w:styleId="podNadpis">
    <w:name w:val="podNadpis"/>
    <w:basedOn w:val="Nadpis1"/>
    <w:next w:val="Normln"/>
    <w:rsid w:val="008132E2"/>
    <w:pPr>
      <w:pBdr>
        <w:bottom w:val="single" w:sz="4" w:space="1" w:color="auto"/>
      </w:pBdr>
      <w:spacing w:before="240" w:after="120"/>
      <w:ind w:firstLine="567"/>
      <w:jc w:val="left"/>
    </w:pPr>
    <w:rPr>
      <w:iCs w:val="0"/>
      <w:sz w:val="24"/>
      <w:szCs w:val="20"/>
    </w:rPr>
  </w:style>
  <w:style w:type="paragraph" w:styleId="Normlnweb">
    <w:name w:val="Normal (Web)"/>
    <w:basedOn w:val="Normln"/>
    <w:uiPriority w:val="99"/>
    <w:rsid w:val="008132E2"/>
    <w:pPr>
      <w:spacing w:before="100" w:beforeAutospacing="1" w:after="100" w:afterAutospacing="1" w:line="240" w:lineRule="auto"/>
      <w:ind w:firstLine="0"/>
    </w:pPr>
    <w:rPr>
      <w:rFonts w:ascii="Times New Roman" w:hAnsi="Times New Roman"/>
      <w:sz w:val="24"/>
      <w:szCs w:val="24"/>
    </w:rPr>
  </w:style>
  <w:style w:type="character" w:styleId="Hypertextovodkaz">
    <w:name w:val="Hyperlink"/>
    <w:uiPriority w:val="99"/>
    <w:unhideWhenUsed/>
    <w:rsid w:val="00921E16"/>
    <w:rPr>
      <w:color w:val="0000FF"/>
      <w:u w:val="single"/>
    </w:rPr>
  </w:style>
  <w:style w:type="character" w:styleId="Sledovanodkaz">
    <w:name w:val="FollowedHyperlink"/>
    <w:basedOn w:val="Standardnpsmoodstavce"/>
    <w:rsid w:val="00921E1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rsid w:val="0052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228C5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ln"/>
    <w:qFormat/>
    <w:rsid w:val="00936D11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3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733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aktualne.centrum.cz/ekonomika/nakupy/clanek.phtml?id=75607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/en-us/word-help/style-basics-in-word-HA102647012.aspx?CTT=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dumy\AS\AS\materi&#225;l%20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</Template>
  <TotalTime>79</TotalTime>
  <Pages>4</Pages>
  <Words>557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Akademie Dr. Orlity s.r.o.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student</dc:creator>
  <cp:keywords/>
  <dc:description/>
  <cp:lastModifiedBy>Mirka</cp:lastModifiedBy>
  <cp:revision>9</cp:revision>
  <cp:lastPrinted>2012-03-21T09:33:00Z</cp:lastPrinted>
  <dcterms:created xsi:type="dcterms:W3CDTF">2012-09-11T09:38:00Z</dcterms:created>
  <dcterms:modified xsi:type="dcterms:W3CDTF">2012-09-12T12:13:00Z</dcterms:modified>
</cp:coreProperties>
</file>