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 xml:space="preserve">Ing. Adéla </w:t>
      </w:r>
      <w:proofErr w:type="spellStart"/>
      <w:r w:rsidRPr="00212C74">
        <w:rPr>
          <w:rFonts w:cs="Calibri"/>
          <w:sz w:val="24"/>
          <w:szCs w:val="24"/>
        </w:rPr>
        <w:t>Tomalová</w:t>
      </w:r>
      <w:proofErr w:type="spellEnd"/>
    </w:p>
    <w:p w:rsidR="00D80B85" w:rsidRDefault="008132E2" w:rsidP="008132E2">
      <w:pPr>
        <w:pStyle w:val="Nadpis1"/>
      </w:pPr>
      <w:r>
        <w:lastRenderedPageBreak/>
        <w:t xml:space="preserve">Materiál č. </w:t>
      </w:r>
      <w:r w:rsidR="00621C41">
        <w:t xml:space="preserve">8 </w:t>
      </w:r>
      <w:r>
        <w:t xml:space="preserve">– </w:t>
      </w:r>
      <w:r w:rsidR="00621C41">
        <w:t>Šablony a obchodní korespondence</w:t>
      </w:r>
    </w:p>
    <w:sdt>
      <w:sdtPr>
        <w:rPr>
          <w:rFonts w:ascii="Calibri" w:hAnsi="Calibri"/>
          <w:b w:val="0"/>
          <w:bCs w:val="0"/>
          <w:sz w:val="20"/>
          <w:szCs w:val="22"/>
        </w:rPr>
        <w:id w:val="-278880319"/>
        <w:lock w:val="sdtContentLocked"/>
        <w:placeholder>
          <w:docPart w:val="DefaultPlaceholder_1082065158"/>
        </w:placeholder>
        <w:group/>
      </w:sdtPr>
      <w:sdtContent>
        <w:p w:rsidR="008132E2" w:rsidRDefault="008132E2" w:rsidP="008132E2">
          <w:pPr>
            <w:pStyle w:val="podNadpis"/>
          </w:pPr>
          <w:r w:rsidRPr="008132E2">
            <w:t>Teorie</w:t>
          </w:r>
        </w:p>
        <w:p w:rsidR="008132E2" w:rsidRDefault="00621C41" w:rsidP="008132E2">
          <w:r>
            <w:t xml:space="preserve">Při tvorbě šablon můžeme ochránit text a rozložení šablony tak, že ze souvislého obsahu vytvoříme skupinu a tu pak zamkneme. </w:t>
          </w:r>
        </w:p>
      </w:sdtContent>
    </w:sdt>
    <w:p w:rsidR="00621C41" w:rsidRDefault="00621C41" w:rsidP="008132E2">
      <w:r>
        <w:rPr>
          <w:noProof/>
        </w:rPr>
        <w:drawing>
          <wp:anchor distT="144145" distB="144145" distL="114300" distR="114300" simplePos="0" relativeHeight="251658240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-194310</wp:posOffset>
            </wp:positionV>
            <wp:extent cx="2447925" cy="2220595"/>
            <wp:effectExtent l="19050" t="19050" r="28575" b="2730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-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22059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4FA">
        <w:t xml:space="preserve">Skupinu vybereme a ve vlastnostech zamkneme. </w:t>
      </w:r>
    </w:p>
    <w:p w:rsidR="008224FA" w:rsidRDefault="008224FA" w:rsidP="008132E2">
      <w:r>
        <w:rPr>
          <w:noProof/>
        </w:rPr>
        <w:drawing>
          <wp:inline distT="0" distB="0" distL="0" distR="0">
            <wp:extent cx="3028950" cy="1228725"/>
            <wp:effectExtent l="19050" t="19050" r="19050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-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2287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8224FA" w:rsidP="008132E2">
      <w:pPr>
        <w:pStyle w:val="podNadpis"/>
      </w:pPr>
      <w:r>
        <w:br w:type="textWrapping" w:clear="all"/>
      </w:r>
      <w:r w:rsidR="008132E2">
        <w:t>Příklad</w:t>
      </w:r>
    </w:p>
    <w:p w:rsidR="008132E2" w:rsidRDefault="008224FA" w:rsidP="008132E2">
      <w:r>
        <w:t>Vytvořte hlavičkový papír podle předlohy. Kytici v horní části nahraďte obrázkem kytice nalezeným na internetu. Formát obrázku nastavte podle předlohy.</w:t>
      </w:r>
    </w:p>
    <w:p w:rsidR="008224FA" w:rsidRDefault="008224FA" w:rsidP="008132E2">
      <w:r>
        <w:rPr>
          <w:noProof/>
        </w:rPr>
        <w:drawing>
          <wp:inline distT="0" distB="0" distL="0" distR="0">
            <wp:extent cx="4572000" cy="3628571"/>
            <wp:effectExtent l="19050" t="19050" r="19050" b="1016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2_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2857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224FA" w:rsidRDefault="008224FA" w:rsidP="008132E2">
      <w:r>
        <w:t xml:space="preserve">Šablona bude obsahovat pouze obrázek, název firmy a jméno majitelky. Další text slouží jako podklad pro dopis potvrzující objednávku paní Jančíkové. </w:t>
      </w:r>
    </w:p>
    <w:p w:rsidR="008224FA" w:rsidRDefault="008224FA" w:rsidP="008132E2">
      <w:r>
        <w:t>Zápatí šablony:</w:t>
      </w:r>
    </w:p>
    <w:p w:rsidR="008224FA" w:rsidRDefault="008224FA" w:rsidP="008132E2">
      <w:r>
        <w:rPr>
          <w:noProof/>
        </w:rPr>
        <w:drawing>
          <wp:inline distT="0" distB="0" distL="0" distR="0">
            <wp:extent cx="5400675" cy="571500"/>
            <wp:effectExtent l="19050" t="19050" r="28575" b="190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2_2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54" b="21154"/>
                    <a:stretch/>
                  </pic:blipFill>
                  <pic:spPr bwMode="auto">
                    <a:xfrm>
                      <a:off x="0" y="0"/>
                      <a:ext cx="5400675" cy="5715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8132E2" w:rsidRDefault="008132E2" w:rsidP="008132E2">
      <w:pPr>
        <w:pStyle w:val="podNadpis"/>
      </w:pPr>
      <w:r>
        <w:lastRenderedPageBreak/>
        <w:t>Řešení</w:t>
      </w:r>
    </w:p>
    <w:p w:rsidR="00B40B9A" w:rsidRDefault="00B40B9A" w:rsidP="00B40B9A">
      <w:pPr>
        <w:pStyle w:val="Odstavecseseznamem"/>
        <w:numPr>
          <w:ilvl w:val="0"/>
          <w:numId w:val="1"/>
        </w:numPr>
      </w:pPr>
      <w:r>
        <w:t xml:space="preserve">Do prázdného dokumentu aplikace </w:t>
      </w:r>
      <w:proofErr w:type="gramStart"/>
      <w:r>
        <w:t>Word</w:t>
      </w:r>
      <w:proofErr w:type="gramEnd"/>
      <w:r>
        <w:t xml:space="preserve"> vložíte </w:t>
      </w:r>
      <w:proofErr w:type="gramStart"/>
      <w:r>
        <w:t>obrázek</w:t>
      </w:r>
      <w:proofErr w:type="gramEnd"/>
      <w:r>
        <w:t xml:space="preserve"> kytice. </w:t>
      </w:r>
      <w:r>
        <w:rPr>
          <w:rStyle w:val="Zvraznn"/>
        </w:rPr>
        <w:t>Vložení -&gt; obrázek.</w:t>
      </w:r>
      <w:r>
        <w:t xml:space="preserve"> Upravíte jej</w:t>
      </w:r>
    </w:p>
    <w:p w:rsidR="00B40B9A" w:rsidRDefault="00B40B9A" w:rsidP="00B40B9A">
      <w:pPr>
        <w:pStyle w:val="Odstavecseseznamem"/>
        <w:numPr>
          <w:ilvl w:val="1"/>
          <w:numId w:val="1"/>
        </w:numPr>
        <w:rPr>
          <w:rStyle w:val="Zvraznn"/>
        </w:rPr>
      </w:pPr>
      <w:r>
        <w:t xml:space="preserve"> Vyberete obrázek -&gt;</w:t>
      </w:r>
      <w:r w:rsidRPr="00B40B9A">
        <w:rPr>
          <w:rStyle w:val="Zvraznn"/>
        </w:rPr>
        <w:t>Nástroje obrázku</w:t>
      </w:r>
      <w:r>
        <w:t xml:space="preserve"> </w:t>
      </w:r>
      <w:r w:rsidRPr="00B40B9A">
        <w:rPr>
          <w:rStyle w:val="Zvraznn"/>
        </w:rPr>
        <w:t>-&gt; Formát</w:t>
      </w:r>
      <w:r>
        <w:rPr>
          <w:rStyle w:val="Zvraznn"/>
        </w:rPr>
        <w:t>-&gt; Styl obrázků-&gt; kovový ovál</w:t>
      </w:r>
    </w:p>
    <w:p w:rsidR="00B40B9A" w:rsidRDefault="00B40B9A" w:rsidP="00B40B9A">
      <w:pPr>
        <w:pStyle w:val="Odstavecseseznamem"/>
        <w:numPr>
          <w:ilvl w:val="1"/>
          <w:numId w:val="1"/>
        </w:numPr>
        <w:rPr>
          <w:rStyle w:val="Zvraznn"/>
        </w:rPr>
      </w:pPr>
      <w:r>
        <w:t xml:space="preserve">Nastavení obtékání obrázku -&gt; </w:t>
      </w:r>
      <w:r w:rsidRPr="00B40B9A">
        <w:rPr>
          <w:rStyle w:val="Zvraznn"/>
        </w:rPr>
        <w:t>Nástroje obrázku</w:t>
      </w:r>
      <w:r>
        <w:t xml:space="preserve"> </w:t>
      </w:r>
      <w:r w:rsidRPr="00B40B9A">
        <w:rPr>
          <w:rStyle w:val="Zvraznn"/>
        </w:rPr>
        <w:t>-&gt; Formát</w:t>
      </w:r>
      <w:r>
        <w:rPr>
          <w:rStyle w:val="Zvraznn"/>
        </w:rPr>
        <w:t>-&gt;Zalamovat text-&gt; obdélník</w:t>
      </w:r>
    </w:p>
    <w:p w:rsidR="00B40B9A" w:rsidRPr="00B40B9A" w:rsidRDefault="00B40B9A" w:rsidP="00B40B9A">
      <w:pPr>
        <w:pStyle w:val="Odstavecseseznamem"/>
        <w:numPr>
          <w:ilvl w:val="1"/>
          <w:numId w:val="1"/>
        </w:numPr>
        <w:rPr>
          <w:bCs/>
          <w:i/>
          <w:iCs/>
          <w:color w:val="365F91" w:themeColor="accent1" w:themeShade="BF"/>
        </w:rPr>
      </w:pPr>
      <w:r>
        <w:t>Dopište text podle zadání</w:t>
      </w:r>
    </w:p>
    <w:p w:rsidR="00B40B9A" w:rsidRPr="00B40B9A" w:rsidRDefault="00B40B9A" w:rsidP="00B40B9A">
      <w:pPr>
        <w:pStyle w:val="Odstavecseseznamem"/>
        <w:numPr>
          <w:ilvl w:val="1"/>
          <w:numId w:val="1"/>
        </w:numPr>
        <w:rPr>
          <w:bCs/>
          <w:i/>
          <w:iCs/>
          <w:color w:val="365F91" w:themeColor="accent1" w:themeShade="BF"/>
        </w:rPr>
      </w:pPr>
      <w:r>
        <w:t>Upravte formát textu</w:t>
      </w:r>
    </w:p>
    <w:p w:rsidR="00B40B9A" w:rsidRDefault="00B40B9A" w:rsidP="00B40B9A">
      <w:pPr>
        <w:pStyle w:val="Odstavecseseznamem"/>
        <w:numPr>
          <w:ilvl w:val="1"/>
          <w:numId w:val="1"/>
        </w:numPr>
        <w:rPr>
          <w:rStyle w:val="Zvraznn"/>
        </w:rPr>
      </w:pPr>
      <w:r>
        <w:t>Na poslední řádek vložte konec obtékání obrázku (</w:t>
      </w:r>
      <w:proofErr w:type="gramStart"/>
      <w:r>
        <w:t>Kurzor  se</w:t>
      </w:r>
      <w:proofErr w:type="gramEnd"/>
      <w:r>
        <w:t xml:space="preserve"> nastaví pod obrázek) </w:t>
      </w:r>
      <w:r w:rsidR="003C7156">
        <w:rPr>
          <w:rStyle w:val="Zvraznn"/>
        </w:rPr>
        <w:t>-&gt;Rozložení stránky-&gt; Vzhled stránky-&gt; konce -&gt;Obtékání textu</w:t>
      </w:r>
    </w:p>
    <w:p w:rsidR="003C7156" w:rsidRDefault="003C7156" w:rsidP="00B40B9A">
      <w:pPr>
        <w:pStyle w:val="Odstavecseseznamem"/>
        <w:numPr>
          <w:ilvl w:val="1"/>
          <w:numId w:val="1"/>
        </w:numPr>
        <w:rPr>
          <w:rStyle w:val="Zvraznn"/>
        </w:rPr>
      </w:pPr>
      <w:r>
        <w:t>Vyberte obrázek i text, vytvořte z něj skupinu a uzamkněte ji</w:t>
      </w:r>
      <w:r w:rsidRPr="003C7156">
        <w:rPr>
          <w:rStyle w:val="Zvraznn"/>
        </w:rPr>
        <w:t>.</w:t>
      </w:r>
      <w:r>
        <w:rPr>
          <w:rStyle w:val="Zvraznn"/>
        </w:rPr>
        <w:t xml:space="preserve"> Vývojář-&gt; Seskupit-&gt; Skupina. Vlastnosti -&gt;Uzamčení.</w:t>
      </w:r>
    </w:p>
    <w:p w:rsidR="003C7156" w:rsidRPr="003C7156" w:rsidRDefault="003C7156" w:rsidP="003C7156">
      <w:pPr>
        <w:pStyle w:val="Odstavecseseznamem"/>
        <w:numPr>
          <w:ilvl w:val="0"/>
          <w:numId w:val="1"/>
        </w:numPr>
        <w:rPr>
          <w:rStyle w:val="Zvraznn"/>
          <w:color w:val="auto"/>
        </w:rPr>
      </w:pPr>
      <w:r w:rsidRPr="003C7156">
        <w:rPr>
          <w:rStyle w:val="Zvraznn"/>
          <w:color w:val="auto"/>
        </w:rPr>
        <w:t>Otevřete zápatí stránky a dopište informace.</w:t>
      </w:r>
    </w:p>
    <w:p w:rsidR="003C7156" w:rsidRPr="003C7156" w:rsidRDefault="003C7156" w:rsidP="003C7156">
      <w:pPr>
        <w:pStyle w:val="Odstavecseseznamem"/>
        <w:numPr>
          <w:ilvl w:val="0"/>
          <w:numId w:val="1"/>
        </w:numPr>
        <w:rPr>
          <w:rStyle w:val="Zvraznn"/>
        </w:rPr>
      </w:pPr>
      <w:r>
        <w:rPr>
          <w:rStyle w:val="Zvraznn"/>
          <w:color w:val="auto"/>
        </w:rPr>
        <w:t>Uložte soubor jako šablonu</w:t>
      </w:r>
    </w:p>
    <w:p w:rsidR="003C7156" w:rsidRPr="003C7156" w:rsidRDefault="003C7156" w:rsidP="003C7156">
      <w:pPr>
        <w:pStyle w:val="Odstavecseseznamem"/>
        <w:numPr>
          <w:ilvl w:val="0"/>
          <w:numId w:val="1"/>
        </w:numPr>
        <w:rPr>
          <w:rStyle w:val="Zvraznn"/>
        </w:rPr>
      </w:pPr>
      <w:r>
        <w:rPr>
          <w:rStyle w:val="Zvraznn"/>
          <w:color w:val="auto"/>
        </w:rPr>
        <w:t>Otevřete nový dokument nad právě vytvořenou šablonou</w:t>
      </w:r>
    </w:p>
    <w:p w:rsidR="003C7156" w:rsidRDefault="003C7156" w:rsidP="003C7156">
      <w:pPr>
        <w:pStyle w:val="Odstavecseseznamem"/>
        <w:numPr>
          <w:ilvl w:val="0"/>
          <w:numId w:val="1"/>
        </w:numPr>
        <w:rPr>
          <w:rStyle w:val="Zvraznn"/>
        </w:rPr>
      </w:pPr>
      <w:r>
        <w:rPr>
          <w:rStyle w:val="Zvraznn"/>
          <w:color w:val="auto"/>
        </w:rPr>
        <w:t xml:space="preserve">Napište obchodní dopis s adresou a použijte v něm všechna data z předlohy. </w:t>
      </w:r>
    </w:p>
    <w:p w:rsidR="008132E2" w:rsidRPr="00AC6D04" w:rsidRDefault="00921E16" w:rsidP="008132E2">
      <w:pPr>
        <w:ind w:firstLine="0"/>
      </w:pPr>
      <w:r>
        <w:rPr>
          <w:rStyle w:val="Zdraznnintenzivn"/>
        </w:rPr>
        <w:t>Anotace a cíl</w:t>
      </w:r>
      <w:r w:rsidRPr="00A9653D">
        <w:rPr>
          <w:rStyle w:val="Zdraznnintenzivn"/>
          <w:b w:val="0"/>
          <w:i w:val="0"/>
          <w:u w:val="none"/>
        </w:rPr>
        <w:t xml:space="preserve">: </w:t>
      </w:r>
      <w:r w:rsidR="00A9653D" w:rsidRPr="00A9653D">
        <w:rPr>
          <w:rStyle w:val="Zdraznnintenzivn"/>
          <w:b w:val="0"/>
          <w:i w:val="0"/>
          <w:u w:val="none"/>
        </w:rPr>
        <w:t xml:space="preserve"> </w:t>
      </w:r>
      <w:r w:rsidR="00A9653D" w:rsidRPr="00AC6D04">
        <w:t>Ověření postupu použití vytvořené šablony jako podkladu</w:t>
      </w:r>
      <w:r w:rsidR="00AC6D04">
        <w:t xml:space="preserve"> </w:t>
      </w:r>
      <w:r w:rsidR="00A9653D" w:rsidRPr="00AC6D04">
        <w:t xml:space="preserve">pro obchodní dopis. </w:t>
      </w:r>
    </w:p>
    <w:p w:rsidR="008132E2" w:rsidRPr="00AC6D04" w:rsidRDefault="008132E2" w:rsidP="00AC6D04">
      <w:pPr>
        <w:ind w:left="1276" w:hanging="1276"/>
        <w:jc w:val="both"/>
      </w:pPr>
      <w:r w:rsidRPr="00921E16">
        <w:rPr>
          <w:rStyle w:val="Zdraznnintenzivn"/>
        </w:rPr>
        <w:t xml:space="preserve">Předpokládaný přínos (výstup): </w:t>
      </w:r>
      <w:r w:rsidR="00AC6D04" w:rsidRPr="00AC6D04">
        <w:t>Žáci zhodnotí efektivnost v</w:t>
      </w:r>
      <w:r w:rsidR="00AC6D04">
        <w:t>y</w:t>
      </w:r>
      <w:r w:rsidR="00AC6D04" w:rsidRPr="00AC6D04">
        <w:t>tváření a používání šablon v běžné obchodní praxi</w:t>
      </w:r>
      <w:r w:rsidR="00AC6D04">
        <w:t xml:space="preserve"> a procvičí si psaní obchodní korespondence včetně normalizovaného formátu.</w:t>
      </w:r>
    </w:p>
    <w:p w:rsidR="008132E2" w:rsidRPr="00AC6D04" w:rsidRDefault="008132E2" w:rsidP="008132E2">
      <w:pPr>
        <w:ind w:firstLine="0"/>
        <w:jc w:val="both"/>
      </w:pPr>
      <w:r w:rsidRPr="00921E16">
        <w:rPr>
          <w:rStyle w:val="Zdraznnintenzivn"/>
        </w:rPr>
        <w:t>Předpokládaný čas:</w:t>
      </w:r>
      <w:r w:rsidR="00AC6D04">
        <w:rPr>
          <w:rStyle w:val="Zdraznnintenzivn"/>
        </w:rPr>
        <w:t xml:space="preserve"> </w:t>
      </w:r>
      <w:r w:rsidR="00AC6D04" w:rsidRPr="00AC6D04">
        <w:t>40 minut</w:t>
      </w:r>
      <w:r w:rsidR="00AC6D04">
        <w:t>.</w:t>
      </w:r>
    </w:p>
    <w:p w:rsidR="008132E2" w:rsidRDefault="00921E16" w:rsidP="00921E16">
      <w:pPr>
        <w:pStyle w:val="podNadpis"/>
      </w:pPr>
      <w:r>
        <w:t>Citace</w:t>
      </w:r>
    </w:p>
    <w:p w:rsidR="00921E16" w:rsidRPr="00CF0D95" w:rsidRDefault="00921E16" w:rsidP="00921E16">
      <w:pPr>
        <w:tabs>
          <w:tab w:val="left" w:pos="3480"/>
        </w:tabs>
      </w:pPr>
      <w:r w:rsidRPr="00250B2F">
        <w:rPr>
          <w:b/>
        </w:rPr>
        <w:t>Zdroje citovaného materiálu:</w:t>
      </w:r>
    </w:p>
    <w:p w:rsidR="00921E16" w:rsidRDefault="00AC6D04" w:rsidP="00921E16">
      <w:r>
        <w:t>Materiál neobsahuje text jiného autora.</w:t>
      </w:r>
      <w:bookmarkStart w:id="0" w:name="_GoBack"/>
      <w:bookmarkEnd w:id="0"/>
    </w:p>
    <w:p w:rsidR="003C7156" w:rsidRDefault="003C7156" w:rsidP="003C7156">
      <w:pPr>
        <w:ind w:firstLine="4111"/>
      </w:pPr>
    </w:p>
    <w:sectPr w:rsidR="003C7156" w:rsidSect="008132E2">
      <w:headerReference w:type="default" r:id="rId14"/>
      <w:footerReference w:type="default" r:id="rId15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3D" w:rsidRDefault="00A9653D" w:rsidP="00212C74">
      <w:pPr>
        <w:spacing w:after="0" w:line="240" w:lineRule="auto"/>
      </w:pPr>
      <w:r>
        <w:separator/>
      </w:r>
    </w:p>
  </w:endnote>
  <w:endnote w:type="continuationSeparator" w:id="0">
    <w:p w:rsidR="00A9653D" w:rsidRDefault="00A9653D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53D" w:rsidRDefault="00A9653D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53D" w:rsidRDefault="00A9653D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6D04">
      <w:rPr>
        <w:noProof/>
      </w:rPr>
      <w:t>2</w:t>
    </w:r>
    <w:r>
      <w:fldChar w:fldCharType="end"/>
    </w:r>
    <w:r>
      <w:t>/</w:t>
    </w:r>
    <w:fldSimple w:instr=" SECTIONPAGES   \* MERGEFORMAT ">
      <w:r w:rsidR="00AC6D04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3D" w:rsidRDefault="00A9653D" w:rsidP="00212C74">
      <w:pPr>
        <w:spacing w:after="0" w:line="240" w:lineRule="auto"/>
      </w:pPr>
      <w:r>
        <w:separator/>
      </w:r>
    </w:p>
  </w:footnote>
  <w:footnote w:type="continuationSeparator" w:id="0">
    <w:p w:rsidR="00A9653D" w:rsidRDefault="00A9653D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53D" w:rsidRDefault="00A9653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354A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C41"/>
    <w:rsid w:val="0004134B"/>
    <w:rsid w:val="001E123E"/>
    <w:rsid w:val="00212C74"/>
    <w:rsid w:val="002D68A9"/>
    <w:rsid w:val="003C7156"/>
    <w:rsid w:val="005228C5"/>
    <w:rsid w:val="005A5CF6"/>
    <w:rsid w:val="00621C41"/>
    <w:rsid w:val="007945A9"/>
    <w:rsid w:val="008132E2"/>
    <w:rsid w:val="008224FA"/>
    <w:rsid w:val="00921E16"/>
    <w:rsid w:val="00986080"/>
    <w:rsid w:val="00A47BA7"/>
    <w:rsid w:val="00A9653D"/>
    <w:rsid w:val="00AB6713"/>
    <w:rsid w:val="00AC6D04"/>
    <w:rsid w:val="00AF7BF1"/>
    <w:rsid w:val="00B40B9A"/>
    <w:rsid w:val="00C3319B"/>
    <w:rsid w:val="00D62FE5"/>
    <w:rsid w:val="00D80B85"/>
    <w:rsid w:val="00E626C8"/>
    <w:rsid w:val="00E66027"/>
    <w:rsid w:val="00E7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B40B9A"/>
    <w:rPr>
      <w:b w:val="0"/>
      <w:bCs/>
      <w:i/>
      <w:iCs/>
      <w:color w:val="365F91" w:themeColor="accent1" w:themeShade="BF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1C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B40B9A"/>
    <w:rPr>
      <w:b w:val="0"/>
      <w:bCs/>
      <w:i/>
      <w:iCs/>
      <w:color w:val="365F91" w:themeColor="accent1" w:themeShade="BF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21C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us\adela\dumy\AS\materi&#225;l%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A65A91-E5C1-4F30-B1FB-147D6A6F027D}"/>
      </w:docPartPr>
      <w:docPartBody>
        <w:p w:rsidR="008020A7" w:rsidRDefault="00D33234">
          <w:r w:rsidRPr="001F0F18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34"/>
    <w:rsid w:val="008020A7"/>
    <w:rsid w:val="00D3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3323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3323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42</TotalTime>
  <Pages>3</Pages>
  <Words>279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student</dc:creator>
  <cp:keywords/>
  <dc:description/>
  <cp:lastModifiedBy>host</cp:lastModifiedBy>
  <cp:revision>7</cp:revision>
  <cp:lastPrinted>2012-03-21T09:33:00Z</cp:lastPrinted>
  <dcterms:created xsi:type="dcterms:W3CDTF">2012-11-06T10:17:00Z</dcterms:created>
  <dcterms:modified xsi:type="dcterms:W3CDTF">2012-11-13T10:42:00Z</dcterms:modified>
</cp:coreProperties>
</file>