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ZŠ a MŠ Verneřice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Jiřina Trpková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CZ.1.07/1.4.00/21.1526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VY_12_INOVACE_II.JJK_CJ32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5. 11. 2012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Jazyk a jazyková komunikace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Český jazyk a literatura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Literární výchova – četba na pokračování.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1. ročník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Poslech četby z knihy Františka Hrubína  - Dvakrát sedm pohádek. K dispozici je pracovní list.</w:t>
            </w:r>
          </w:p>
        </w:tc>
      </w:tr>
      <w:tr w:rsidR="009E2776" w:rsidRPr="00F82D67" w:rsidTr="00F82D67">
        <w:trPr>
          <w:jc w:val="center"/>
        </w:trPr>
        <w:tc>
          <w:tcPr>
            <w:tcW w:w="4606" w:type="dxa"/>
          </w:tcPr>
          <w:p w:rsidR="009E2776" w:rsidRPr="00F82D67" w:rsidRDefault="009E2776" w:rsidP="00F82D6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</w:tcPr>
          <w:p w:rsidR="009E2776" w:rsidRPr="00F82D67" w:rsidRDefault="009E2776" w:rsidP="00F82D6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Materiál se hodí pro samostatnou práci, nebo práci v malé skupince žáků a slouží k ověření pozornosti, soustředění a paměti při poslechu četby.</w:t>
            </w:r>
          </w:p>
        </w:tc>
      </w:tr>
      <w:tr w:rsidR="009E2776" w:rsidRPr="00F82D67" w:rsidTr="00F82D67">
        <w:trPr>
          <w:jc w:val="center"/>
        </w:trPr>
        <w:tc>
          <w:tcPr>
            <w:tcW w:w="9212" w:type="dxa"/>
            <w:gridSpan w:val="2"/>
          </w:tcPr>
          <w:p w:rsidR="009E2776" w:rsidRPr="00F82D67" w:rsidRDefault="009E2776" w:rsidP="00F82D67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82D67">
              <w:rPr>
                <w:rFonts w:ascii="Times New Roman" w:hAnsi="Times New Roman"/>
                <w:sz w:val="24"/>
                <w:szCs w:val="24"/>
              </w:rPr>
              <w:t>Autorem materiálu a všech jeho částí, není-li uvedeno jinak, je Jiřina Trpková. V pracovním listě jsou uvedeny krátké citace veršů z knihy Dvakrá</w:t>
            </w:r>
            <w:r>
              <w:rPr>
                <w:rFonts w:ascii="Times New Roman" w:hAnsi="Times New Roman"/>
                <w:sz w:val="24"/>
                <w:szCs w:val="24"/>
              </w:rPr>
              <w:t>t sedm pohádek. Zdroj obrázků: G</w:t>
            </w:r>
            <w:r w:rsidRPr="00F82D67">
              <w:rPr>
                <w:rFonts w:ascii="Times New Roman" w:hAnsi="Times New Roman"/>
                <w:sz w:val="24"/>
                <w:szCs w:val="24"/>
              </w:rPr>
              <w:t>alerie MS Office.</w:t>
            </w:r>
            <w:bookmarkStart w:id="0" w:name="_GoBack"/>
            <w:bookmarkEnd w:id="0"/>
          </w:p>
        </w:tc>
      </w:tr>
      <w:tr w:rsidR="009E2776" w:rsidRPr="00F82D67" w:rsidTr="00F82D67">
        <w:trPr>
          <w:trHeight w:val="1855"/>
          <w:jc w:val="center"/>
        </w:trPr>
        <w:tc>
          <w:tcPr>
            <w:tcW w:w="9212" w:type="dxa"/>
            <w:gridSpan w:val="2"/>
          </w:tcPr>
          <w:p w:rsidR="009E2776" w:rsidRPr="00F82D67" w:rsidRDefault="009E2776" w:rsidP="00F82D67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6" type="#_x0000_t75" style="position:absolute;left:0;text-align:left;margin-left:12pt;margin-top:10.45pt;width:425.8pt;height:81.75pt;z-index:251649536;visibility:visible;mso-position-horizontal-relative:text;mso-position-vertical-relative:text">
                  <v:imagedata r:id="rId4" o:title=""/>
                  <w10:wrap type="square"/>
                </v:shape>
              </w:pict>
            </w:r>
          </w:p>
        </w:tc>
      </w:tr>
    </w:tbl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Default="009E2776" w:rsidP="009B1C06">
      <w:pPr>
        <w:rPr>
          <w:rFonts w:cs="Calibri"/>
          <w:b/>
          <w:sz w:val="32"/>
          <w:szCs w:val="32"/>
        </w:rPr>
      </w:pPr>
    </w:p>
    <w:p w:rsidR="009E2776" w:rsidRPr="00CC3BFE" w:rsidRDefault="009E2776" w:rsidP="009B1C06">
      <w:pPr>
        <w:rPr>
          <w:rFonts w:cs="Calibri"/>
          <w:sz w:val="28"/>
          <w:szCs w:val="28"/>
        </w:rPr>
      </w:pPr>
      <w:r>
        <w:rPr>
          <w:noProof/>
        </w:rPr>
        <w:pict>
          <v:oval id="Ovál 20" o:spid="_x0000_s1027" style="position:absolute;margin-left:279.75pt;margin-top:19.4pt;width:28.8pt;height:27.55pt;z-index:251662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" strokeweight="2pt"/>
        </w:pict>
      </w:r>
      <w:r>
        <w:rPr>
          <w:noProof/>
        </w:rPr>
        <w:pict>
          <v:oval id="Ovál 17" o:spid="_x0000_s1028" style="position:absolute;margin-left:249.05pt;margin-top:19.35pt;width:28.8pt;height:25pt;z-index:2516618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" strokeweight="2pt"/>
        </w:pict>
      </w:r>
      <w:r w:rsidRPr="009B1C06">
        <w:rPr>
          <w:rFonts w:cs="Calibri"/>
          <w:sz w:val="28"/>
          <w:szCs w:val="28"/>
        </w:rPr>
        <w:t>1.</w:t>
      </w:r>
      <w:r>
        <w:rPr>
          <w:rFonts w:cs="Calibri"/>
          <w:sz w:val="28"/>
          <w:szCs w:val="28"/>
          <w:u w:val="single"/>
        </w:rPr>
        <w:t xml:space="preserve">PRVNÍ POHÁDKA  </w:t>
      </w:r>
      <w:r w:rsidRPr="00CC3BFE">
        <w:rPr>
          <w:rFonts w:cs="Calibri"/>
          <w:sz w:val="28"/>
          <w:szCs w:val="28"/>
        </w:rPr>
        <w:t>- vymaluj korále</w:t>
      </w:r>
    </w:p>
    <w:p w:rsidR="009E2776" w:rsidRDefault="009E2776" w:rsidP="009B1C06">
      <w:pPr>
        <w:rPr>
          <w:rFonts w:cs="Calibri"/>
          <w:sz w:val="28"/>
          <w:szCs w:val="28"/>
        </w:rPr>
      </w:pPr>
      <w:r>
        <w:rPr>
          <w:noProof/>
        </w:rPr>
        <w:pict>
          <v:oval id="Ovál 16" o:spid="_x0000_s1029" style="position:absolute;margin-left:302.9pt;margin-top:5.4pt;width:30.65pt;height:28.1pt;z-index:25166080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" strokeweight="2pt"/>
        </w:pict>
      </w:r>
      <w:r>
        <w:rPr>
          <w:noProof/>
        </w:rPr>
        <w:pict>
          <v:oval id="Ovál 2" o:spid="_x0000_s1030" style="position:absolute;margin-left:228.4pt;margin-top:5.4pt;width:25.65pt;height:26.25pt;z-index:25165056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" strokeweight="2pt"/>
        </w:pict>
      </w:r>
      <w:r>
        <w:rPr>
          <w:noProof/>
        </w:rPr>
        <w:pict>
          <v:oval id="Ovál 3" o:spid="_x0000_s1031" style="position:absolute;margin-left:213.35pt;margin-top:27.9pt;width:25.05pt;height:25.65pt;z-index:25165158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" strokeweight="2pt"/>
        </w:pict>
      </w:r>
      <w:r>
        <w:rPr>
          <w:rFonts w:cs="Calibri"/>
          <w:sz w:val="28"/>
          <w:szCs w:val="28"/>
        </w:rPr>
        <w:t>Princeznička na bále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</w:p>
    <w:p w:rsidR="009E2776" w:rsidRPr="009B1C06" w:rsidRDefault="009E2776" w:rsidP="009B1C06">
      <w:pPr>
        <w:rPr>
          <w:rFonts w:cs="Calibri"/>
          <w:sz w:val="28"/>
          <w:szCs w:val="28"/>
        </w:rPr>
      </w:pPr>
      <w:r>
        <w:rPr>
          <w:noProof/>
        </w:rPr>
        <w:pict>
          <v:oval id="Ovál 11" o:spid="_x0000_s1032" style="position:absolute;margin-left:308.45pt;margin-top:28.25pt;width:28.8pt;height:28.8pt;z-index:25165875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" strokeweight="2pt"/>
        </w:pict>
      </w:r>
      <w:r>
        <w:rPr>
          <w:noProof/>
        </w:rPr>
        <w:pict>
          <v:oval id="Ovál 15" o:spid="_x0000_s1033" style="position:absolute;margin-left:315.4pt;margin-top:1.95pt;width:28.1pt;height:26.25pt;z-index:25165977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" strokeweight="2pt"/>
        </w:pict>
      </w:r>
      <w:r>
        <w:rPr>
          <w:noProof/>
        </w:rPr>
        <w:pict>
          <v:oval id="Ovál 4" o:spid="_x0000_s1034" style="position:absolute;margin-left:205.85pt;margin-top:23.9pt;width:28.15pt;height:26.3pt;z-index:25165260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" strokeweight="2pt"/>
        </w:pict>
      </w:r>
      <w:r>
        <w:rPr>
          <w:rFonts w:cs="Calibri"/>
          <w:sz w:val="28"/>
          <w:szCs w:val="28"/>
        </w:rPr>
        <w:t>poztrácela korále.</w:t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  <w:r>
        <w:rPr>
          <w:rFonts w:cs="Calibri"/>
          <w:sz w:val="28"/>
          <w:szCs w:val="28"/>
        </w:rPr>
        <w:tab/>
      </w:r>
    </w:p>
    <w:p w:rsidR="009E2776" w:rsidRPr="009B1C06" w:rsidRDefault="009E2776" w:rsidP="009B1C06">
      <w:pPr>
        <w:rPr>
          <w:sz w:val="28"/>
          <w:szCs w:val="28"/>
        </w:rPr>
      </w:pPr>
      <w:r>
        <w:rPr>
          <w:noProof/>
        </w:rPr>
        <w:pict>
          <v:oval id="Ovál 10" o:spid="_x0000_s1035" style="position:absolute;margin-left:294.75pt;margin-top:23.1pt;width:30.65pt;height:26.3pt;z-index:25165772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" strokeweight="2pt"/>
        </w:pict>
      </w:r>
      <w:r>
        <w:rPr>
          <w:noProof/>
        </w:rPr>
        <w:pict>
          <v:oval id="Ovál 6" o:spid="_x0000_s1036" style="position:absolute;margin-left:207.7pt;margin-top:20.5pt;width:30.65pt;height:28.75pt;z-index:25165363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" strokeweight="2pt"/>
        </w:pic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9E2776" w:rsidRDefault="009E2776" w:rsidP="00663D9C">
      <w:pPr>
        <w:rPr>
          <w:rFonts w:cs="Calibri"/>
        </w:rPr>
      </w:pPr>
      <w:r>
        <w:rPr>
          <w:noProof/>
        </w:rPr>
        <w:pict>
          <v:oval id="Ovál 9" o:spid="_x0000_s1037" style="position:absolute;margin-left:277.85pt;margin-top:15.95pt;width:30.7pt;height:30.7pt;z-index:25165670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" strokeweight="2pt"/>
        </w:pict>
      </w:r>
      <w:r>
        <w:rPr>
          <w:noProof/>
        </w:rPr>
        <w:pict>
          <v:oval id="Ovál 7" o:spid="_x0000_s1038" style="position:absolute;margin-left:222.1pt;margin-top:16pt;width:32.55pt;height:26.9pt;z-index:25165465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" strokeweight="2pt"/>
        </w:pic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</w:p>
    <w:p w:rsidR="009E2776" w:rsidRDefault="009E2776" w:rsidP="00663D9C">
      <w:pPr>
        <w:rPr>
          <w:rFonts w:cs="Calibri"/>
        </w:rPr>
      </w:pPr>
      <w:r>
        <w:rPr>
          <w:noProof/>
        </w:rPr>
        <w:pict>
          <v:oval id="Ovál 8" o:spid="_x0000_s1039" style="position:absolute;margin-left:249.7pt;margin-top:6.2pt;width:31.95pt;height:30.05pt;z-index:25165568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" strokeweight="2pt"/>
        </w:pict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  <w:r>
        <w:rPr>
          <w:rFonts w:cs="Calibri"/>
        </w:rPr>
        <w:tab/>
      </w:r>
    </w:p>
    <w:p w:rsidR="009E2776" w:rsidRDefault="009E2776" w:rsidP="00663D9C">
      <w:pPr>
        <w:pStyle w:val="ListParagraph"/>
        <w:ind w:left="1080"/>
        <w:rPr>
          <w:rFonts w:cs="Calibri"/>
          <w:sz w:val="24"/>
          <w:szCs w:val="24"/>
        </w:rPr>
      </w:pPr>
    </w:p>
    <w:p w:rsidR="009E2776" w:rsidRDefault="009E2776" w:rsidP="00663D9C">
      <w:pPr>
        <w:rPr>
          <w:rFonts w:cs="Calibri"/>
        </w:rPr>
      </w:pPr>
      <w:r>
        <w:rPr>
          <w:sz w:val="28"/>
          <w:szCs w:val="28"/>
        </w:rPr>
        <w:t xml:space="preserve">2. </w:t>
      </w:r>
      <w:r w:rsidRPr="00CC3BFE">
        <w:rPr>
          <w:sz w:val="28"/>
          <w:szCs w:val="28"/>
          <w:u w:val="single"/>
        </w:rPr>
        <w:t>PERNÍKOVÁ CHALOUPKA</w:t>
      </w:r>
    </w:p>
    <w:p w:rsidR="009E2776" w:rsidRDefault="009E2776" w:rsidP="00663D9C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Vyzdob domeček, aby vypadal jako perníková chaloupka.</w:t>
      </w:r>
    </w:p>
    <w:p w:rsidR="009E2776" w:rsidRDefault="009E2776">
      <w:r>
        <w:rPr>
          <w:noProof/>
        </w:rPr>
        <w:pict>
          <v:rect id="Obdélník 22" o:spid="_x0000_s1040" style="position:absolute;margin-left:51.25pt;margin-top:93.5pt;width:166.45pt;height:122.7pt;z-index:251664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" strokeweight="2pt"/>
        </w:pict>
      </w:r>
      <w:r>
        <w:rPr>
          <w:noProof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Rovnoramenný trojúhelník 21" o:spid="_x0000_s1041" type="#_x0000_t5" style="position:absolute;margin-left:51.35pt;margin-top:1.55pt;width:166.55pt;height:92.05pt;z-index:2516638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" strokeweight="2pt"/>
        </w:pict>
      </w:r>
    </w:p>
    <w:p w:rsidR="009E2776" w:rsidRDefault="009E2776"/>
    <w:p w:rsidR="009E2776" w:rsidRDefault="009E2776"/>
    <w:p w:rsidR="009E2776" w:rsidRDefault="009E2776"/>
    <w:p w:rsidR="009E2776" w:rsidRDefault="009E2776"/>
    <w:p w:rsidR="009E2776" w:rsidRDefault="009E2776"/>
    <w:p w:rsidR="009E2776" w:rsidRDefault="009E2776"/>
    <w:p w:rsidR="009E2776" w:rsidRDefault="009E2776"/>
    <w:p w:rsidR="009E2776" w:rsidRDefault="009E2776"/>
    <w:p w:rsidR="009E2776" w:rsidRDefault="009E2776">
      <w:pPr>
        <w:rPr>
          <w:sz w:val="28"/>
          <w:szCs w:val="28"/>
          <w:u w:val="single"/>
        </w:rPr>
      </w:pPr>
      <w:r w:rsidRPr="00902DFE">
        <w:rPr>
          <w:sz w:val="28"/>
          <w:szCs w:val="28"/>
        </w:rPr>
        <w:t>3.</w:t>
      </w:r>
      <w:r w:rsidRPr="00902DFE">
        <w:rPr>
          <w:sz w:val="28"/>
          <w:szCs w:val="28"/>
          <w:u w:val="single"/>
        </w:rPr>
        <w:t>KUŘÁTKO A OBILÍ</w:t>
      </w:r>
    </w:p>
    <w:p w:rsidR="009E2776" w:rsidRDefault="009E2776">
      <w:pPr>
        <w:rPr>
          <w:sz w:val="28"/>
          <w:szCs w:val="28"/>
        </w:rPr>
      </w:pPr>
      <w:r>
        <w:rPr>
          <w:sz w:val="28"/>
          <w:szCs w:val="28"/>
        </w:rPr>
        <w:t>Namaluj zvířátko, které zabloudilo.</w:t>
      </w:r>
    </w:p>
    <w:p w:rsidR="009E2776" w:rsidRDefault="009E2776">
      <w:pPr>
        <w:rPr>
          <w:sz w:val="28"/>
          <w:szCs w:val="28"/>
        </w:rPr>
      </w:pPr>
      <w:r>
        <w:rPr>
          <w:noProof/>
        </w:rPr>
        <w:pict>
          <v:rect id="Obdélník 23" o:spid="_x0000_s1042" style="position:absolute;margin-left:116.35pt;margin-top:19.95pt;width:122.05pt;height:88.9pt;z-index:2516659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" strokeweight="2pt"/>
        </w:pict>
      </w:r>
      <w:r>
        <w:rPr>
          <w:sz w:val="28"/>
          <w:szCs w:val="28"/>
        </w:rPr>
        <w:t>Jak to bylo, pohádko?</w:t>
      </w:r>
    </w:p>
    <w:p w:rsidR="009E2776" w:rsidRPr="00902DFE" w:rsidRDefault="009E2776">
      <w:pPr>
        <w:rPr>
          <w:sz w:val="28"/>
          <w:szCs w:val="28"/>
        </w:rPr>
      </w:pPr>
      <w:r>
        <w:rPr>
          <w:sz w:val="28"/>
          <w:szCs w:val="28"/>
        </w:rPr>
        <w:t>Zabloudilo…………..</w:t>
      </w:r>
    </w:p>
    <w:sectPr w:rsidR="009E2776" w:rsidRPr="00902DFE" w:rsidSect="00526E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3D9C"/>
    <w:rsid w:val="00086C44"/>
    <w:rsid w:val="000C4F26"/>
    <w:rsid w:val="001A63AC"/>
    <w:rsid w:val="00526E31"/>
    <w:rsid w:val="00630BC5"/>
    <w:rsid w:val="00655948"/>
    <w:rsid w:val="00663D9C"/>
    <w:rsid w:val="006969E8"/>
    <w:rsid w:val="008112FF"/>
    <w:rsid w:val="00902DFE"/>
    <w:rsid w:val="009B1C06"/>
    <w:rsid w:val="009E2776"/>
    <w:rsid w:val="00A1734B"/>
    <w:rsid w:val="00CC3BFE"/>
    <w:rsid w:val="00F82D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3D9C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63D9C"/>
    <w:pPr>
      <w:ind w:left="720"/>
      <w:contextualSpacing/>
    </w:pPr>
  </w:style>
  <w:style w:type="table" w:styleId="TableGrid">
    <w:name w:val="Table Grid"/>
    <w:basedOn w:val="TableNormal"/>
    <w:uiPriority w:val="99"/>
    <w:rsid w:val="00663D9C"/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0796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54</TotalTime>
  <Pages>2</Pages>
  <Words>165</Words>
  <Characters>976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Trpková</dc:creator>
  <cp:keywords/>
  <dc:description/>
  <cp:lastModifiedBy>OEM</cp:lastModifiedBy>
  <cp:revision>7</cp:revision>
  <dcterms:created xsi:type="dcterms:W3CDTF">2012-11-04T14:11:00Z</dcterms:created>
  <dcterms:modified xsi:type="dcterms:W3CDTF">2012-11-20T10:10:00Z</dcterms:modified>
</cp:coreProperties>
</file>