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EEB" w:rsidRDefault="009F3EEB" w:rsidP="00B14AF6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2" o:spid="_x0000_s1026" type="#_x0000_t75" style="position:absolute;margin-left:-18pt;margin-top:-18pt;width:478.95pt;height:117.05pt;z-index:251661824;visibility:visible;mso-wrap-distance-left:0;mso-wrap-distance-right:0" filled="t">
            <v:imagedata r:id="rId7" o:title=""/>
            <w10:wrap type="square" side="largest"/>
          </v:shape>
        </w:pict>
      </w:r>
    </w:p>
    <w:p w:rsidR="009F3EEB" w:rsidRDefault="009F3EEB" w:rsidP="00B14AF6"/>
    <w:p w:rsidR="009F3EEB" w:rsidRDefault="009F3EEB" w:rsidP="00B14AF6"/>
    <w:p w:rsidR="009F3EEB" w:rsidRDefault="009F3EEB" w:rsidP="00B14AF6"/>
    <w:p w:rsidR="009F3EEB" w:rsidRDefault="009F3EEB" w:rsidP="00B14AF6"/>
    <w:p w:rsidR="009F3EEB" w:rsidRDefault="009F3EEB" w:rsidP="00B14AF6"/>
    <w:p w:rsidR="009F3EEB" w:rsidRDefault="009F3EEB" w:rsidP="00B14AF6"/>
    <w:p w:rsidR="009F3EEB" w:rsidRDefault="009F3EEB" w:rsidP="00B14AF6"/>
    <w:p w:rsidR="009F3EEB" w:rsidRDefault="009F3EEB" w:rsidP="00B14AF6"/>
    <w:p w:rsidR="009F3EEB" w:rsidRDefault="009F3EEB" w:rsidP="00B14AF6"/>
    <w:p w:rsidR="009F3EEB" w:rsidRDefault="009F3EEB" w:rsidP="00B14AF6"/>
    <w:p w:rsidR="009F3EEB" w:rsidRDefault="009F3EEB" w:rsidP="00B14AF6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VY_32_INOVACE_02_AJI_</w:t>
      </w:r>
      <w:bookmarkStart w:id="0" w:name="_GoBack"/>
      <w:bookmarkEnd w:id="0"/>
      <w:r>
        <w:rPr>
          <w:rFonts w:ascii="Arial" w:hAnsi="Arial" w:cs="Arial"/>
          <w:sz w:val="32"/>
          <w:szCs w:val="32"/>
        </w:rPr>
        <w:t>ČÍSLA</w:t>
      </w:r>
    </w:p>
    <w:p w:rsidR="009F3EEB" w:rsidRDefault="009F3EEB" w:rsidP="00B14AF6"/>
    <w:p w:rsidR="009F3EEB" w:rsidRDefault="009F3EEB" w:rsidP="00B14AF6"/>
    <w:p w:rsidR="009F3EEB" w:rsidRDefault="009F3EEB" w:rsidP="00B14AF6"/>
    <w:p w:rsidR="009F3EEB" w:rsidRDefault="009F3EEB" w:rsidP="00B14AF6"/>
    <w:p w:rsidR="009F3EEB" w:rsidRDefault="009F3EEB" w:rsidP="00B14AF6"/>
    <w:p w:rsidR="009F3EEB" w:rsidRDefault="009F3EEB" w:rsidP="00B14AF6"/>
    <w:p w:rsidR="009F3EEB" w:rsidRDefault="009F3EEB" w:rsidP="00B14AF6"/>
    <w:p w:rsidR="009F3EEB" w:rsidRDefault="009F3EEB" w:rsidP="00B14AF6"/>
    <w:p w:rsidR="009F3EEB" w:rsidRDefault="009F3EEB" w:rsidP="00B14AF6"/>
    <w:p w:rsidR="009F3EEB" w:rsidRDefault="009F3EEB" w:rsidP="00B14AF6"/>
    <w:p w:rsidR="009F3EEB" w:rsidRDefault="009F3EEB" w:rsidP="00B14AF6"/>
    <w:p w:rsidR="009F3EEB" w:rsidRDefault="009F3EEB" w:rsidP="00B14AF6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9F3EEB" w:rsidRDefault="009F3EEB">
      <w:pPr>
        <w:rPr>
          <w:b/>
          <w:bCs/>
        </w:rPr>
      </w:pPr>
      <w:r>
        <w:rPr>
          <w:b/>
          <w:bCs/>
        </w:rPr>
        <w:br w:type="page"/>
      </w:r>
    </w:p>
    <w:p w:rsidR="009F3EEB" w:rsidRDefault="009F3EEB" w:rsidP="00B14AF6">
      <w:pPr>
        <w:jc w:val="center"/>
        <w:rPr>
          <w:b/>
          <w:bCs/>
        </w:rPr>
      </w:pPr>
    </w:p>
    <w:p w:rsidR="009F3EEB" w:rsidRDefault="009F3EEB" w:rsidP="00B14AF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ANOTACE</w:t>
      </w:r>
    </w:p>
    <w:p w:rsidR="009F3EEB" w:rsidRDefault="009F3EEB" w:rsidP="00B14AF6">
      <w:pPr>
        <w:jc w:val="center"/>
        <w:rPr>
          <w:rFonts w:ascii="Arial" w:hAnsi="Arial" w:cs="Arial"/>
          <w:sz w:val="32"/>
          <w:szCs w:val="32"/>
        </w:rPr>
      </w:pPr>
    </w:p>
    <w:p w:rsidR="009F3EEB" w:rsidRDefault="009F3EEB" w:rsidP="00B14AF6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/>
      </w:tblPr>
      <w:tblGrid>
        <w:gridCol w:w="1908"/>
        <w:gridCol w:w="3881"/>
        <w:gridCol w:w="3521"/>
      </w:tblGrid>
      <w:tr w:rsidR="009F3EEB" w:rsidRPr="00C82310" w:rsidTr="00C8231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</w:rPr>
            </w:pPr>
            <w:r w:rsidRPr="00C82310"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82310">
              <w:rPr>
                <w:rFonts w:ascii="Arial" w:hAnsi="Arial" w:cs="Arial"/>
                <w:sz w:val="28"/>
                <w:szCs w:val="28"/>
              </w:rPr>
              <w:t>Anglický jazyk</w:t>
            </w:r>
          </w:p>
        </w:tc>
      </w:tr>
      <w:tr w:rsidR="009F3EEB" w:rsidRPr="00C82310" w:rsidTr="00C82310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</w:rPr>
            </w:pPr>
            <w:r w:rsidRPr="00C82310"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82310">
              <w:rPr>
                <w:rFonts w:ascii="Arial" w:hAnsi="Arial" w:cs="Arial"/>
                <w:sz w:val="28"/>
                <w:szCs w:val="28"/>
              </w:rPr>
              <w:t>Čísla</w:t>
            </w:r>
          </w:p>
        </w:tc>
      </w:tr>
      <w:tr w:rsidR="009F3EEB" w:rsidRPr="00C82310" w:rsidTr="00C82310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</w:rPr>
            </w:pPr>
            <w:r w:rsidRPr="00C82310"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82310">
              <w:rPr>
                <w:rFonts w:ascii="Arial" w:hAnsi="Arial" w:cs="Arial"/>
                <w:sz w:val="28"/>
                <w:szCs w:val="28"/>
              </w:rPr>
              <w:t xml:space="preserve">Materiál doplňuje učivo 4. ročníku, žáci procvičují zápis čísel do </w:t>
            </w:r>
            <w:smartTag w:uri="urn:schemas-microsoft-com:office:smarttags" w:element="metricconverter">
              <w:smartTagPr>
                <w:attr w:name="ProductID" w:val="20 a"/>
              </w:smartTagPr>
              <w:r w:rsidRPr="00C82310">
                <w:rPr>
                  <w:rFonts w:ascii="Arial" w:hAnsi="Arial" w:cs="Arial"/>
                  <w:sz w:val="28"/>
                  <w:szCs w:val="28"/>
                </w:rPr>
                <w:t>20 a</w:t>
              </w:r>
            </w:smartTag>
            <w:r w:rsidRPr="00C82310">
              <w:rPr>
                <w:rFonts w:ascii="Arial" w:hAnsi="Arial" w:cs="Arial"/>
                <w:sz w:val="28"/>
                <w:szCs w:val="28"/>
              </w:rPr>
              <w:t xml:space="preserve"> použití vazby there are.</w:t>
            </w:r>
          </w:p>
        </w:tc>
      </w:tr>
      <w:tr w:rsidR="009F3EEB" w:rsidRPr="00C82310" w:rsidTr="00C8231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</w:rPr>
            </w:pPr>
            <w:r w:rsidRPr="00C82310"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82310">
              <w:rPr>
                <w:rFonts w:ascii="Arial" w:hAnsi="Arial" w:cs="Arial"/>
                <w:sz w:val="28"/>
                <w:szCs w:val="28"/>
              </w:rPr>
              <w:t>Sestaví věty k vlastnímu obrázku</w:t>
            </w:r>
          </w:p>
        </w:tc>
      </w:tr>
      <w:tr w:rsidR="009F3EEB" w:rsidRPr="00C82310" w:rsidTr="00C8231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</w:rPr>
            </w:pPr>
            <w:r w:rsidRPr="00C82310"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82310">
              <w:rPr>
                <w:rFonts w:ascii="Arial" w:hAnsi="Arial" w:cs="Arial"/>
                <w:sz w:val="28"/>
                <w:szCs w:val="28"/>
              </w:rPr>
              <w:t>Čísla 1-20</w:t>
            </w:r>
          </w:p>
        </w:tc>
      </w:tr>
      <w:tr w:rsidR="009F3EEB" w:rsidRPr="00C82310" w:rsidTr="00C8231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</w:rPr>
            </w:pPr>
            <w:r w:rsidRPr="00C82310"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82310">
              <w:rPr>
                <w:rFonts w:ascii="Arial" w:hAnsi="Arial" w:cs="Arial"/>
                <w:sz w:val="28"/>
                <w:szCs w:val="28"/>
              </w:rPr>
              <w:t>Mgr. Kateřina Jeřábková</w:t>
            </w:r>
          </w:p>
        </w:tc>
      </w:tr>
      <w:tr w:rsidR="009F3EEB" w:rsidRPr="00C82310" w:rsidTr="00C82310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F3EEB" w:rsidRPr="00C82310" w:rsidTr="00C8231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</w:rPr>
            </w:pPr>
            <w:r w:rsidRPr="00C82310"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82310">
              <w:rPr>
                <w:rFonts w:ascii="Arial" w:hAnsi="Arial" w:cs="Arial"/>
                <w:sz w:val="28"/>
                <w:szCs w:val="28"/>
              </w:rPr>
              <w:t>1. stupeň ZŠ</w:t>
            </w:r>
          </w:p>
        </w:tc>
      </w:tr>
      <w:tr w:rsidR="009F3EEB" w:rsidRPr="00C82310" w:rsidTr="00C82310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</w:rPr>
            </w:pPr>
            <w:r w:rsidRPr="00C82310"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82310">
              <w:rPr>
                <w:rFonts w:ascii="Arial" w:hAnsi="Arial" w:cs="Arial"/>
                <w:sz w:val="28"/>
                <w:szCs w:val="28"/>
              </w:rPr>
              <w:t>4.ročník</w:t>
            </w:r>
          </w:p>
        </w:tc>
      </w:tr>
      <w:tr w:rsidR="009F3EEB" w:rsidRPr="00C82310" w:rsidTr="00C8231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</w:rPr>
            </w:pPr>
            <w:r w:rsidRPr="00C82310"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</w:rPr>
            </w:pPr>
            <w:r w:rsidRPr="00C82310">
              <w:rPr>
                <w:rFonts w:ascii="Arial" w:hAnsi="Arial" w:cs="Arial"/>
              </w:rPr>
              <w:t>Školní vzdělávací program pro základní vzdělávání, 793/2009 , Škola pro každého</w:t>
            </w:r>
          </w:p>
        </w:tc>
      </w:tr>
      <w:tr w:rsidR="009F3EEB" w:rsidRPr="00C82310" w:rsidTr="00C82310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F3EEB" w:rsidRPr="00C82310" w:rsidRDefault="009F3EEB" w:rsidP="00C82310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F3EEB" w:rsidRPr="00C82310" w:rsidTr="00C8231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</w:rPr>
            </w:pPr>
            <w:r w:rsidRPr="00C82310"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82310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9F3EEB" w:rsidRPr="00C82310" w:rsidTr="00C8231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</w:rPr>
            </w:pPr>
            <w:r w:rsidRPr="00C82310"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82310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EB" w:rsidRPr="00C82310" w:rsidRDefault="009F3EEB" w:rsidP="00C8231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82310">
              <w:rPr>
                <w:rFonts w:ascii="Arial" w:hAnsi="Arial" w:cs="Arial"/>
                <w:sz w:val="28"/>
                <w:szCs w:val="28"/>
              </w:rPr>
              <w:t>Celkem 5 stran</w:t>
            </w:r>
          </w:p>
        </w:tc>
      </w:tr>
    </w:tbl>
    <w:p w:rsidR="009F3EEB" w:rsidRDefault="009F3EEB" w:rsidP="00B14AF6">
      <w:pPr>
        <w:jc w:val="center"/>
        <w:rPr>
          <w:rFonts w:ascii="Arial" w:hAnsi="Arial" w:cs="Arial"/>
          <w:sz w:val="32"/>
          <w:szCs w:val="32"/>
        </w:rPr>
      </w:pPr>
    </w:p>
    <w:p w:rsidR="009F3EEB" w:rsidRDefault="009F3EEB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page"/>
      </w:r>
    </w:p>
    <w:p w:rsidR="009F3EEB" w:rsidRPr="0092430F" w:rsidRDefault="009F3EEB" w:rsidP="00B14AF6">
      <w:pPr>
        <w:rPr>
          <w:sz w:val="56"/>
          <w:szCs w:val="40"/>
        </w:rPr>
      </w:pPr>
      <w:r w:rsidRPr="0092430F">
        <w:rPr>
          <w:sz w:val="56"/>
          <w:szCs w:val="40"/>
        </w:rPr>
        <w:t>Numbers –čísla</w:t>
      </w:r>
    </w:p>
    <w:p w:rsidR="009F3EEB" w:rsidRDefault="009F3EEB" w:rsidP="00D95AE0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K číslu napiš jeho správný název.</w:t>
      </w:r>
    </w:p>
    <w:p w:rsidR="009F3EEB" w:rsidRDefault="009F3EEB" w:rsidP="00D95AE0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>2________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5________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9________</w:t>
      </w:r>
    </w:p>
    <w:p w:rsidR="009F3EEB" w:rsidRDefault="009F3EEB" w:rsidP="00D95AE0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>3________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6________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10_______</w:t>
      </w:r>
    </w:p>
    <w:p w:rsidR="009F3EEB" w:rsidRDefault="009F3EEB" w:rsidP="00D95AE0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>1________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8________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7________</w:t>
      </w:r>
    </w:p>
    <w:p w:rsidR="009F3EEB" w:rsidRDefault="009F3EEB" w:rsidP="00D95AE0">
      <w:pPr>
        <w:pStyle w:val="ListParagraph"/>
        <w:rPr>
          <w:sz w:val="40"/>
          <w:szCs w:val="40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4" o:spid="_x0000_s1027" type="#_x0000_t202" style="position:absolute;left:0;text-align:left;margin-left:385.85pt;margin-top:15.75pt;width:102.75pt;height:88.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" filled="f" stroked="f">
            <v:textbox>
              <w:txbxContent>
                <w:p w:rsidR="009F3EEB" w:rsidRPr="00C82310" w:rsidRDefault="009F3EEB" w:rsidP="000F503E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b/>
                      <w:outline/>
                      <w:color w:val="4F81BD"/>
                      <w:sz w:val="144"/>
                      <w:szCs w:val="144"/>
                    </w:rPr>
                  </w:pPr>
                  <w:r w:rsidRPr="00C82310">
                    <w:rPr>
                      <w:b/>
                      <w:outline/>
                      <w:color w:val="000000"/>
                      <w:sz w:val="144"/>
                      <w:szCs w:val="144"/>
                    </w:rPr>
                    <w:t>111</w:t>
                  </w:r>
                </w:p>
              </w:txbxContent>
            </v:textbox>
          </v:shape>
        </w:pict>
      </w:r>
    </w:p>
    <w:p w:rsidR="009F3EEB" w:rsidRDefault="009F3EEB" w:rsidP="00D95AE0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noProof/>
          <w:lang w:eastAsia="cs-CZ"/>
        </w:rPr>
        <w:pict>
          <v:shape id="Textové pole 7" o:spid="_x0000_s1028" type="#_x0000_t202" style="position:absolute;left:0;text-align:left;margin-left:282.4pt;margin-top:1.15pt;width:96pt;height:88.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" filled="f" stroked="f">
            <v:textbox>
              <w:txbxContent>
                <w:p w:rsidR="009F3EEB" w:rsidRPr="00C82310" w:rsidRDefault="009F3EEB" w:rsidP="000F503E">
                  <w:pPr>
                    <w:pStyle w:val="ListParagraph"/>
                    <w:spacing w:after="0" w:line="240" w:lineRule="auto"/>
                    <w:ind w:left="0"/>
                    <w:jc w:val="center"/>
                    <w:rPr>
                      <w:b/>
                      <w:outline/>
                      <w:color w:val="4F81BD"/>
                      <w:sz w:val="144"/>
                      <w:szCs w:val="144"/>
                    </w:rPr>
                  </w:pPr>
                  <w:r w:rsidRPr="00C82310">
                    <w:rPr>
                      <w:b/>
                      <w:outline/>
                      <w:color w:val="000000"/>
                      <w:sz w:val="144"/>
                      <w:szCs w:val="144"/>
                    </w:rPr>
                    <w:t>12</w:t>
                  </w:r>
                </w:p>
              </w:txbxContent>
            </v:textbox>
          </v:shape>
        </w:pict>
      </w:r>
      <w:r>
        <w:rPr>
          <w:sz w:val="40"/>
          <w:szCs w:val="40"/>
        </w:rPr>
        <w:t>Vybarvi podle zadání.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2"/>
        <w:gridCol w:w="3226"/>
      </w:tblGrid>
      <w:tr w:rsidR="009F3EEB" w:rsidRPr="00C82310" w:rsidTr="00C82310"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9F3EEB" w:rsidRPr="00C82310" w:rsidRDefault="009F3EEB" w:rsidP="00C82310">
            <w:pPr>
              <w:spacing w:after="0" w:line="240" w:lineRule="auto"/>
              <w:ind w:left="131"/>
              <w:rPr>
                <w:sz w:val="40"/>
                <w:szCs w:val="40"/>
              </w:rPr>
            </w:pPr>
            <w:r w:rsidRPr="00C82310">
              <w:rPr>
                <w:sz w:val="40"/>
                <w:szCs w:val="40"/>
              </w:rPr>
              <w:t>Numbertwois blue.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9F3EEB" w:rsidRPr="00C82310" w:rsidRDefault="009F3EEB" w:rsidP="00C82310">
            <w:pPr>
              <w:pStyle w:val="ListParagraph"/>
              <w:spacing w:after="0" w:line="240" w:lineRule="auto"/>
              <w:ind w:left="0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shape id="Textové pole 8" o:spid="_x0000_s1029" type="#_x0000_t202" style="position:absolute;margin-left:114.65pt;margin-top:4pt;width:79.5pt;height:88.5pt;z-index:2516608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" filled="f" stroked="f">
                  <v:textbox>
                    <w:txbxContent>
                      <w:p w:rsidR="009F3EEB" w:rsidRPr="00C82310" w:rsidRDefault="009F3EEB" w:rsidP="0092430F">
                        <w:pPr>
                          <w:pStyle w:val="ListParagraph"/>
                          <w:jc w:val="center"/>
                          <w:rPr>
                            <w:b/>
                            <w:outline/>
                            <w:color w:val="4F81BD"/>
                            <w:sz w:val="144"/>
                            <w:szCs w:val="144"/>
                          </w:rPr>
                        </w:pPr>
                        <w:r w:rsidRPr="00C82310">
                          <w:rPr>
                            <w:b/>
                            <w:outline/>
                            <w:color w:val="000000"/>
                            <w:sz w:val="144"/>
                            <w:szCs w:val="144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1" o:spid="_x0000_s1030" type="#_x0000_t202" style="position:absolute;margin-left:34.05pt;margin-top:20.05pt;width:79.5pt;height:88.5pt;z-index:2516536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" filled="f" stroked="f">
                  <v:textbox>
                    <w:txbxContent>
                      <w:p w:rsidR="009F3EEB" w:rsidRPr="00C82310" w:rsidRDefault="009F3EEB" w:rsidP="0092430F">
                        <w:pPr>
                          <w:pStyle w:val="ListParagraph"/>
                          <w:jc w:val="center"/>
                          <w:rPr>
                            <w:b/>
                            <w:outline/>
                            <w:color w:val="4F81BD"/>
                            <w:sz w:val="144"/>
                            <w:szCs w:val="144"/>
                          </w:rPr>
                        </w:pPr>
                        <w:r w:rsidRPr="00C82310">
                          <w:rPr>
                            <w:b/>
                            <w:outline/>
                            <w:color w:val="000000"/>
                            <w:sz w:val="144"/>
                            <w:szCs w:val="144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</w:p>
        </w:tc>
      </w:tr>
      <w:tr w:rsidR="009F3EEB" w:rsidRPr="00C82310" w:rsidTr="00C82310"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9F3EEB" w:rsidRPr="00C82310" w:rsidRDefault="009F3EEB" w:rsidP="00C82310">
            <w:pPr>
              <w:pStyle w:val="ListParagraph"/>
              <w:spacing w:after="0" w:line="240" w:lineRule="auto"/>
              <w:ind w:left="131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shape id="Textové pole 3" o:spid="_x0000_s1031" type="#_x0000_t202" style="position:absolute;left:0;text-align:left;margin-left:240.4pt;margin-top:19.1pt;width:109.5pt;height:88.5pt;z-index:2516556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" filled="f" stroked="f">
                  <v:textbox>
                    <w:txbxContent>
                      <w:p w:rsidR="009F3EEB" w:rsidRPr="00C82310" w:rsidRDefault="009F3EEB" w:rsidP="000F503E">
                        <w:pPr>
                          <w:pStyle w:val="ListParagraph"/>
                          <w:ind w:left="0"/>
                          <w:jc w:val="center"/>
                          <w:rPr>
                            <w:b/>
                            <w:outline/>
                            <w:color w:val="4F81BD"/>
                            <w:sz w:val="144"/>
                            <w:szCs w:val="144"/>
                          </w:rPr>
                        </w:pPr>
                        <w:r w:rsidRPr="00C82310">
                          <w:rPr>
                            <w:b/>
                            <w:outline/>
                            <w:color w:val="000000"/>
                            <w:sz w:val="144"/>
                            <w:szCs w:val="144"/>
                          </w:rPr>
                          <w:t>17</w:t>
                        </w:r>
                      </w:p>
                    </w:txbxContent>
                  </v:textbox>
                </v:shape>
              </w:pict>
            </w:r>
            <w:r w:rsidRPr="00C82310">
              <w:rPr>
                <w:sz w:val="40"/>
                <w:szCs w:val="40"/>
              </w:rPr>
              <w:t>Numberfourisred.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9F3EEB" w:rsidRPr="00C82310" w:rsidRDefault="009F3EEB" w:rsidP="00C82310">
            <w:pPr>
              <w:pStyle w:val="ListParagraph"/>
              <w:spacing w:after="0" w:line="240" w:lineRule="auto"/>
              <w:ind w:left="0"/>
              <w:rPr>
                <w:sz w:val="40"/>
                <w:szCs w:val="40"/>
              </w:rPr>
            </w:pPr>
          </w:p>
        </w:tc>
      </w:tr>
      <w:tr w:rsidR="009F3EEB" w:rsidRPr="00C82310" w:rsidTr="00C82310"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9F3EEB" w:rsidRPr="00C82310" w:rsidRDefault="009F3EEB" w:rsidP="00C82310">
            <w:pPr>
              <w:pStyle w:val="ListParagraph"/>
              <w:spacing w:after="0" w:line="240" w:lineRule="auto"/>
              <w:ind w:left="131"/>
              <w:rPr>
                <w:sz w:val="40"/>
                <w:szCs w:val="40"/>
              </w:rPr>
            </w:pPr>
            <w:r w:rsidRPr="00C82310">
              <w:rPr>
                <w:sz w:val="40"/>
                <w:szCs w:val="40"/>
              </w:rPr>
              <w:t>Numbertwelveis green.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9F3EEB" w:rsidRPr="00C82310" w:rsidRDefault="009F3EEB" w:rsidP="00C82310">
            <w:pPr>
              <w:pStyle w:val="ListParagraph"/>
              <w:spacing w:after="0" w:line="240" w:lineRule="auto"/>
              <w:ind w:left="0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shape id="Textové pole 2" o:spid="_x0000_s1032" type="#_x0000_t202" style="position:absolute;margin-left:97.8pt;margin-top:11.45pt;width:118.5pt;height:88.5pt;z-index:2516546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" filled="f" stroked="f">
                  <v:textbox>
                    <w:txbxContent>
                      <w:p w:rsidR="009F3EEB" w:rsidRPr="00C82310" w:rsidRDefault="009F3EEB" w:rsidP="000F503E">
                        <w:pPr>
                          <w:pStyle w:val="ListParagraph"/>
                          <w:ind w:left="0"/>
                          <w:jc w:val="center"/>
                          <w:rPr>
                            <w:b/>
                            <w:outline/>
                            <w:color w:val="4F81BD"/>
                            <w:sz w:val="144"/>
                            <w:szCs w:val="144"/>
                          </w:rPr>
                        </w:pPr>
                        <w:r w:rsidRPr="00C82310">
                          <w:rPr>
                            <w:b/>
                            <w:outline/>
                            <w:color w:val="000000"/>
                            <w:sz w:val="144"/>
                            <w:szCs w:val="144"/>
                          </w:rPr>
                          <w:t>15</w:t>
                        </w:r>
                      </w:p>
                    </w:txbxContent>
                  </v:textbox>
                </v:shape>
              </w:pict>
            </w:r>
          </w:p>
        </w:tc>
      </w:tr>
      <w:tr w:rsidR="009F3EEB" w:rsidRPr="00C82310" w:rsidTr="00C82310"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9F3EEB" w:rsidRPr="00C82310" w:rsidRDefault="009F3EEB" w:rsidP="00C82310">
            <w:pPr>
              <w:pStyle w:val="ListParagraph"/>
              <w:spacing w:after="0" w:line="240" w:lineRule="auto"/>
              <w:ind w:left="131"/>
              <w:rPr>
                <w:sz w:val="40"/>
                <w:szCs w:val="40"/>
              </w:rPr>
            </w:pPr>
            <w:r w:rsidRPr="00C82310">
              <w:rPr>
                <w:sz w:val="40"/>
                <w:szCs w:val="40"/>
              </w:rPr>
              <w:t>Numbertwentyisorange.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9F3EEB" w:rsidRPr="00C82310" w:rsidRDefault="009F3EEB" w:rsidP="00C82310">
            <w:pPr>
              <w:pStyle w:val="ListParagraph"/>
              <w:spacing w:after="0" w:line="240" w:lineRule="auto"/>
              <w:ind w:left="0"/>
              <w:rPr>
                <w:sz w:val="40"/>
                <w:szCs w:val="40"/>
              </w:rPr>
            </w:pPr>
          </w:p>
        </w:tc>
      </w:tr>
      <w:tr w:rsidR="009F3EEB" w:rsidRPr="00C82310" w:rsidTr="00C82310"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9F3EEB" w:rsidRPr="00C82310" w:rsidRDefault="009F3EEB" w:rsidP="00C82310">
            <w:pPr>
              <w:pStyle w:val="ListParagraph"/>
              <w:spacing w:after="0" w:line="240" w:lineRule="auto"/>
              <w:ind w:left="131"/>
              <w:rPr>
                <w:sz w:val="40"/>
                <w:szCs w:val="40"/>
              </w:rPr>
            </w:pPr>
            <w:r w:rsidRPr="00C82310">
              <w:rPr>
                <w:sz w:val="40"/>
                <w:szCs w:val="40"/>
              </w:rPr>
              <w:t>Numberthirteenis pink.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9F3EEB" w:rsidRPr="00C82310" w:rsidRDefault="009F3EEB" w:rsidP="00C82310">
            <w:pPr>
              <w:pStyle w:val="ListParagraph"/>
              <w:spacing w:after="0" w:line="240" w:lineRule="auto"/>
              <w:ind w:left="0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shape id="Textové pole 6" o:spid="_x0000_s1033" type="#_x0000_t202" style="position:absolute;margin-left:19.05pt;margin-top:8.85pt;width:94.5pt;height:80.25pt;z-index:2516587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" filled="f" stroked="f">
                  <v:textbox>
                    <w:txbxContent>
                      <w:p w:rsidR="009F3EEB" w:rsidRPr="00C82310" w:rsidRDefault="009F3EEB" w:rsidP="0092430F">
                        <w:pPr>
                          <w:pStyle w:val="ListParagraph"/>
                          <w:ind w:left="0"/>
                          <w:jc w:val="center"/>
                          <w:rPr>
                            <w:b/>
                            <w:outline/>
                            <w:color w:val="4F81BD"/>
                            <w:sz w:val="144"/>
                            <w:szCs w:val="144"/>
                          </w:rPr>
                        </w:pPr>
                        <w:r w:rsidRPr="00C82310">
                          <w:rPr>
                            <w:b/>
                            <w:outline/>
                            <w:color w:val="000000"/>
                            <w:sz w:val="144"/>
                            <w:szCs w:val="144"/>
                          </w:rPr>
                          <w:t>20</w:t>
                        </w:r>
                      </w:p>
                    </w:txbxContent>
                  </v:textbox>
                </v:shape>
              </w:pict>
            </w:r>
          </w:p>
        </w:tc>
      </w:tr>
      <w:tr w:rsidR="009F3EEB" w:rsidRPr="00C82310" w:rsidTr="00C82310"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9F3EEB" w:rsidRPr="00C82310" w:rsidRDefault="009F3EEB" w:rsidP="00C82310">
            <w:pPr>
              <w:pStyle w:val="ListParagraph"/>
              <w:spacing w:after="0" w:line="240" w:lineRule="auto"/>
              <w:ind w:left="131"/>
              <w:rPr>
                <w:sz w:val="40"/>
                <w:szCs w:val="40"/>
              </w:rPr>
            </w:pPr>
            <w:r w:rsidRPr="00C82310">
              <w:rPr>
                <w:sz w:val="40"/>
                <w:szCs w:val="40"/>
              </w:rPr>
              <w:t>Numberelevenisgrey.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9F3EEB" w:rsidRPr="00C82310" w:rsidRDefault="009F3EEB" w:rsidP="00C82310">
            <w:pPr>
              <w:pStyle w:val="ListParagraph"/>
              <w:spacing w:after="0" w:line="240" w:lineRule="auto"/>
              <w:ind w:left="0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shape id="Textové pole 5" o:spid="_x0000_s1034" type="#_x0000_t202" style="position:absolute;margin-left:113.5pt;margin-top:10.4pt;width:93.75pt;height:88.5pt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" filled="f" stroked="f">
                  <v:textbox>
                    <w:txbxContent>
                      <w:p w:rsidR="009F3EEB" w:rsidRPr="00C82310" w:rsidRDefault="009F3EEB" w:rsidP="000F503E">
                        <w:pPr>
                          <w:pStyle w:val="ListParagraph"/>
                          <w:ind w:left="0"/>
                          <w:jc w:val="center"/>
                          <w:rPr>
                            <w:b/>
                            <w:outline/>
                            <w:color w:val="4F81BD"/>
                            <w:sz w:val="144"/>
                            <w:szCs w:val="144"/>
                          </w:rPr>
                        </w:pPr>
                        <w:r w:rsidRPr="00C82310">
                          <w:rPr>
                            <w:b/>
                            <w:outline/>
                            <w:color w:val="000000"/>
                            <w:sz w:val="144"/>
                            <w:szCs w:val="144"/>
                          </w:rPr>
                          <w:t>13</w:t>
                        </w:r>
                      </w:p>
                    </w:txbxContent>
                  </v:textbox>
                </v:shape>
              </w:pict>
            </w:r>
          </w:p>
        </w:tc>
      </w:tr>
      <w:tr w:rsidR="009F3EEB" w:rsidRPr="00C82310" w:rsidTr="00C82310"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9F3EEB" w:rsidRPr="00C82310" w:rsidRDefault="009F3EEB" w:rsidP="00C82310">
            <w:pPr>
              <w:pStyle w:val="ListParagraph"/>
              <w:spacing w:after="0" w:line="240" w:lineRule="auto"/>
              <w:ind w:left="131"/>
              <w:rPr>
                <w:sz w:val="40"/>
                <w:szCs w:val="40"/>
              </w:rPr>
            </w:pPr>
            <w:r w:rsidRPr="00C82310">
              <w:rPr>
                <w:sz w:val="40"/>
                <w:szCs w:val="40"/>
              </w:rPr>
              <w:t>Numberseventeenis violet.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9F3EEB" w:rsidRPr="00C82310" w:rsidRDefault="009F3EEB" w:rsidP="00C82310">
            <w:pPr>
              <w:pStyle w:val="ListParagraph"/>
              <w:spacing w:after="0" w:line="240" w:lineRule="auto"/>
              <w:ind w:left="0"/>
              <w:rPr>
                <w:sz w:val="40"/>
                <w:szCs w:val="40"/>
              </w:rPr>
            </w:pPr>
          </w:p>
        </w:tc>
      </w:tr>
      <w:tr w:rsidR="009F3EEB" w:rsidRPr="00C82310" w:rsidTr="00C82310"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9F3EEB" w:rsidRPr="00C82310" w:rsidRDefault="009F3EEB" w:rsidP="00C82310">
            <w:pPr>
              <w:pStyle w:val="ListParagraph"/>
              <w:spacing w:after="0" w:line="240" w:lineRule="auto"/>
              <w:ind w:left="131"/>
              <w:rPr>
                <w:sz w:val="40"/>
                <w:szCs w:val="40"/>
              </w:rPr>
            </w:pPr>
            <w:r w:rsidRPr="00C82310">
              <w:rPr>
                <w:sz w:val="40"/>
                <w:szCs w:val="40"/>
              </w:rPr>
              <w:t>Numberfifteenisbrown.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9F3EEB" w:rsidRPr="00C82310" w:rsidRDefault="009F3EEB" w:rsidP="00C82310">
            <w:pPr>
              <w:pStyle w:val="ListParagraph"/>
              <w:spacing w:after="0" w:line="240" w:lineRule="auto"/>
              <w:ind w:left="0"/>
              <w:rPr>
                <w:sz w:val="40"/>
                <w:szCs w:val="40"/>
              </w:rPr>
            </w:pPr>
          </w:p>
        </w:tc>
      </w:tr>
    </w:tbl>
    <w:p w:rsidR="009F3EEB" w:rsidRPr="00D95AE0" w:rsidRDefault="009F3EEB" w:rsidP="00D95AE0">
      <w:pPr>
        <w:pStyle w:val="ListParagraph"/>
        <w:rPr>
          <w:sz w:val="40"/>
          <w:szCs w:val="40"/>
        </w:rPr>
      </w:pPr>
    </w:p>
    <w:p w:rsidR="009F3EEB" w:rsidRDefault="009F3EEB" w:rsidP="009E6617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E6617">
        <w:rPr>
          <w:sz w:val="40"/>
          <w:szCs w:val="40"/>
        </w:rPr>
        <w:t>Spočítej zvířata.</w:t>
      </w:r>
    </w:p>
    <w:p w:rsidR="009F3EEB" w:rsidRPr="009E6617" w:rsidRDefault="009F3EEB" w:rsidP="00EB109E">
      <w:pPr>
        <w:pStyle w:val="ListParagraph"/>
        <w:ind w:left="0"/>
        <w:rPr>
          <w:sz w:val="40"/>
          <w:szCs w:val="40"/>
        </w:rPr>
      </w:pPr>
      <w:r w:rsidRPr="00C82310">
        <w:rPr>
          <w:noProof/>
          <w:sz w:val="40"/>
          <w:szCs w:val="40"/>
          <w:lang w:eastAsia="cs-CZ"/>
        </w:rPr>
        <w:pict>
          <v:shape id="Obrázek 10" o:spid="_x0000_i1025" type="#_x0000_t75" style="width:50.25pt;height:1in;visibility:visible">
            <v:imagedata r:id="rId8" o:title=""/>
          </v:shape>
        </w:pict>
      </w:r>
      <w:r w:rsidRPr="00C82310">
        <w:rPr>
          <w:noProof/>
          <w:sz w:val="40"/>
          <w:szCs w:val="40"/>
          <w:lang w:eastAsia="cs-CZ"/>
        </w:rPr>
        <w:pict>
          <v:shape id="Obrázek 11" o:spid="_x0000_i1026" type="#_x0000_t75" style="width:50.25pt;height:1in;visibility:visible">
            <v:imagedata r:id="rId8" o:title=""/>
          </v:shape>
        </w:pict>
      </w:r>
      <w:r w:rsidRPr="00C82310">
        <w:rPr>
          <w:noProof/>
          <w:sz w:val="40"/>
          <w:szCs w:val="40"/>
          <w:lang w:eastAsia="cs-CZ"/>
        </w:rPr>
        <w:pict>
          <v:shape id="Obrázek 9" o:spid="_x0000_i1027" type="#_x0000_t75" style="width:50.25pt;height:1in;visibility:visible">
            <v:imagedata r:id="rId8" o:title=""/>
          </v:shape>
        </w:pict>
      </w:r>
      <w:r>
        <w:rPr>
          <w:sz w:val="40"/>
          <w:szCs w:val="40"/>
        </w:rPr>
        <w:t>………………………………………………………</w:t>
      </w:r>
    </w:p>
    <w:p w:rsidR="009F3EEB" w:rsidRDefault="009F3EEB" w:rsidP="00EB109E">
      <w:pPr>
        <w:rPr>
          <w:sz w:val="40"/>
          <w:szCs w:val="40"/>
        </w:rPr>
      </w:pPr>
      <w:r w:rsidRPr="00C82310">
        <w:rPr>
          <w:noProof/>
          <w:sz w:val="40"/>
          <w:szCs w:val="40"/>
          <w:lang w:eastAsia="cs-CZ"/>
        </w:rPr>
        <w:pict>
          <v:shape id="Obrázek 18" o:spid="_x0000_i1028" type="#_x0000_t75" style="width:48pt;height:34.5pt;visibility:visible">
            <v:imagedata r:id="rId9" o:title=""/>
          </v:shape>
        </w:pict>
      </w:r>
      <w:r w:rsidRPr="00C82310">
        <w:rPr>
          <w:noProof/>
          <w:sz w:val="40"/>
          <w:szCs w:val="40"/>
          <w:lang w:eastAsia="cs-CZ"/>
        </w:rPr>
        <w:pict>
          <v:shape id="Obrázek 19" o:spid="_x0000_i1029" type="#_x0000_t75" style="width:48.75pt;height:36pt;visibility:visible">
            <v:imagedata r:id="rId10" o:title=""/>
          </v:shape>
        </w:pict>
      </w:r>
      <w:r w:rsidRPr="00C82310">
        <w:rPr>
          <w:noProof/>
          <w:sz w:val="40"/>
          <w:szCs w:val="40"/>
          <w:lang w:eastAsia="cs-CZ"/>
        </w:rPr>
        <w:pict>
          <v:shape id="Obrázek 20" o:spid="_x0000_i1030" type="#_x0000_t75" style="width:48pt;height:35.25pt;visibility:visible">
            <v:imagedata r:id="rId11" o:title=""/>
          </v:shape>
        </w:pict>
      </w:r>
      <w:r w:rsidRPr="00C82310">
        <w:rPr>
          <w:noProof/>
          <w:sz w:val="40"/>
          <w:szCs w:val="40"/>
          <w:lang w:eastAsia="cs-CZ"/>
        </w:rPr>
        <w:pict>
          <v:shape id="Obrázek 21" o:spid="_x0000_i1031" type="#_x0000_t75" style="width:47.25pt;height:33.75pt;visibility:visible">
            <v:imagedata r:id="rId12" o:title=""/>
          </v:shape>
        </w:pict>
      </w:r>
      <w:r>
        <w:rPr>
          <w:sz w:val="40"/>
          <w:szCs w:val="40"/>
        </w:rPr>
        <w:t>……………………………………............</w:t>
      </w:r>
    </w:p>
    <w:p w:rsidR="009F3EEB" w:rsidRDefault="009F3EEB" w:rsidP="00EB109E">
      <w:pPr>
        <w:rPr>
          <w:sz w:val="40"/>
          <w:szCs w:val="40"/>
        </w:rPr>
      </w:pPr>
      <w:r w:rsidRPr="00C82310">
        <w:rPr>
          <w:noProof/>
          <w:sz w:val="40"/>
          <w:szCs w:val="40"/>
          <w:lang w:eastAsia="cs-CZ"/>
        </w:rPr>
        <w:pict>
          <v:shape id="Obrázek 23" o:spid="_x0000_i1032" type="#_x0000_t75" style="width:37.5pt;height:30pt;visibility:visible">
            <v:imagedata r:id="rId13" o:title=""/>
          </v:shape>
        </w:pict>
      </w:r>
      <w:r w:rsidRPr="00C82310">
        <w:rPr>
          <w:noProof/>
          <w:sz w:val="40"/>
          <w:szCs w:val="40"/>
          <w:lang w:eastAsia="cs-CZ"/>
        </w:rPr>
        <w:pict>
          <v:shape id="Obrázek 24" o:spid="_x0000_i1033" type="#_x0000_t75" style="width:37.5pt;height:30pt;visibility:visible">
            <v:imagedata r:id="rId13" o:title=""/>
          </v:shape>
        </w:pict>
      </w:r>
      <w:r w:rsidRPr="00C82310">
        <w:rPr>
          <w:noProof/>
          <w:sz w:val="40"/>
          <w:szCs w:val="40"/>
          <w:lang w:eastAsia="cs-CZ"/>
        </w:rPr>
        <w:pict>
          <v:shape id="Obrázek 25" o:spid="_x0000_i1034" type="#_x0000_t75" style="width:36pt;height:29.25pt;visibility:visible">
            <v:imagedata r:id="rId13" o:title=""/>
          </v:shape>
        </w:pict>
      </w:r>
      <w:r w:rsidRPr="00C82310">
        <w:rPr>
          <w:noProof/>
          <w:sz w:val="40"/>
          <w:szCs w:val="40"/>
          <w:lang w:eastAsia="cs-CZ"/>
        </w:rPr>
        <w:pict>
          <v:shape id="Obrázek 26" o:spid="_x0000_i1035" type="#_x0000_t75" style="width:36pt;height:27.75pt;visibility:visible">
            <v:imagedata r:id="rId13" o:title=""/>
          </v:shape>
        </w:pict>
      </w:r>
      <w:r w:rsidRPr="00C82310">
        <w:rPr>
          <w:noProof/>
          <w:sz w:val="40"/>
          <w:szCs w:val="40"/>
          <w:lang w:eastAsia="cs-CZ"/>
        </w:rPr>
        <w:pict>
          <v:shape id="Obrázek 27" o:spid="_x0000_i1036" type="#_x0000_t75" style="width:34.5pt;height:27.75pt;visibility:visible">
            <v:imagedata r:id="rId13" o:title=""/>
          </v:shape>
        </w:pict>
      </w:r>
      <w:r w:rsidRPr="00C82310">
        <w:rPr>
          <w:noProof/>
          <w:sz w:val="40"/>
          <w:szCs w:val="40"/>
          <w:lang w:eastAsia="cs-CZ"/>
        </w:rPr>
        <w:pict>
          <v:shape id="Obrázek 28" o:spid="_x0000_i1037" type="#_x0000_t75" style="width:34.5pt;height:27.75pt;visibility:visible">
            <v:imagedata r:id="rId13" o:title=""/>
          </v:shape>
        </w:pict>
      </w:r>
      <w:r w:rsidRPr="00C82310">
        <w:rPr>
          <w:noProof/>
          <w:sz w:val="40"/>
          <w:szCs w:val="40"/>
          <w:lang w:eastAsia="cs-CZ"/>
        </w:rPr>
        <w:pict>
          <v:shape id="Obrázek 29" o:spid="_x0000_i1038" type="#_x0000_t75" style="width:33pt;height:27pt;visibility:visible">
            <v:imagedata r:id="rId13" o:title=""/>
          </v:shape>
        </w:pict>
      </w:r>
      <w:r>
        <w:rPr>
          <w:sz w:val="40"/>
          <w:szCs w:val="40"/>
        </w:rPr>
        <w:t>…………………………………..</w:t>
      </w:r>
    </w:p>
    <w:p w:rsidR="009F3EEB" w:rsidRDefault="009F3EEB" w:rsidP="00EB109E">
      <w:pPr>
        <w:rPr>
          <w:sz w:val="40"/>
          <w:szCs w:val="40"/>
        </w:rPr>
      </w:pPr>
      <w:r w:rsidRPr="00C82310">
        <w:rPr>
          <w:noProof/>
          <w:sz w:val="40"/>
          <w:szCs w:val="40"/>
          <w:lang w:eastAsia="cs-CZ"/>
        </w:rPr>
        <w:pict>
          <v:shape id="Obrázek 30" o:spid="_x0000_i1039" type="#_x0000_t75" style="width:63pt;height:25.5pt;visibility:visible">
            <v:imagedata r:id="rId14" o:title=""/>
          </v:shape>
        </w:pict>
      </w:r>
      <w:r w:rsidRPr="00C82310">
        <w:rPr>
          <w:noProof/>
          <w:sz w:val="40"/>
          <w:szCs w:val="40"/>
          <w:lang w:eastAsia="cs-CZ"/>
        </w:rPr>
        <w:pict>
          <v:shape id="Obrázek 31" o:spid="_x0000_i1040" type="#_x0000_t75" style="width:63pt;height:25.5pt;visibility:visible">
            <v:imagedata r:id="rId14" o:title=""/>
          </v:shape>
        </w:pict>
      </w:r>
      <w:r w:rsidRPr="00C82310">
        <w:rPr>
          <w:noProof/>
          <w:sz w:val="40"/>
          <w:szCs w:val="40"/>
          <w:lang w:eastAsia="cs-CZ"/>
        </w:rPr>
        <w:pict>
          <v:shape id="Obrázek 32" o:spid="_x0000_i1041" type="#_x0000_t75" style="width:63pt;height:25.5pt;visibility:visible">
            <v:imagedata r:id="rId14" o:title=""/>
          </v:shape>
        </w:pict>
      </w:r>
      <w:r w:rsidRPr="00C82310">
        <w:rPr>
          <w:noProof/>
          <w:sz w:val="40"/>
          <w:szCs w:val="40"/>
          <w:lang w:eastAsia="cs-CZ"/>
        </w:rPr>
        <w:pict>
          <v:shape id="Obrázek 33" o:spid="_x0000_i1042" type="#_x0000_t75" style="width:63pt;height:25.5pt;visibility:visible">
            <v:imagedata r:id="rId14" o:title=""/>
          </v:shape>
        </w:pict>
      </w:r>
      <w:r w:rsidRPr="00C82310">
        <w:rPr>
          <w:noProof/>
          <w:sz w:val="40"/>
          <w:szCs w:val="40"/>
          <w:lang w:eastAsia="cs-CZ"/>
        </w:rPr>
        <w:pict>
          <v:shape id="Obrázek 34" o:spid="_x0000_i1043" type="#_x0000_t75" style="width:65.25pt;height:26.25pt;visibility:visible">
            <v:imagedata r:id="rId14" o:title=""/>
          </v:shape>
        </w:pict>
      </w:r>
      <w:r>
        <w:rPr>
          <w:sz w:val="40"/>
          <w:szCs w:val="40"/>
        </w:rPr>
        <w:t>………………………</w:t>
      </w:r>
    </w:p>
    <w:p w:rsidR="009F3EEB" w:rsidRDefault="009F3EEB" w:rsidP="001F64AD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Spočítej, kolik je celkem zvířat na farmě. Napiš číslicí i slovem.</w:t>
      </w:r>
    </w:p>
    <w:p w:rsidR="009F3EEB" w:rsidRDefault="009F3EEB" w:rsidP="0079707C">
      <w:pPr>
        <w:pStyle w:val="ListParagraph"/>
        <w:rPr>
          <w:sz w:val="40"/>
          <w:szCs w:val="40"/>
        </w:rPr>
      </w:pPr>
    </w:p>
    <w:p w:rsidR="009F3EEB" w:rsidRDefault="009F3EEB" w:rsidP="00992EBA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………………………………………………………….</w:t>
      </w:r>
    </w:p>
    <w:p w:rsidR="009F3EEB" w:rsidRDefault="009F3EEB" w:rsidP="00992EBA">
      <w:pPr>
        <w:rPr>
          <w:sz w:val="40"/>
          <w:szCs w:val="40"/>
        </w:rPr>
      </w:pPr>
    </w:p>
    <w:p w:rsidR="009F3EEB" w:rsidRDefault="009F3EEB" w:rsidP="00992EBA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Utvoř věty podle vzoru.</w:t>
      </w:r>
    </w:p>
    <w:p w:rsidR="009F3EEB" w:rsidRPr="0079707C" w:rsidRDefault="009F3EEB" w:rsidP="0079707C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>There are fourdogs on thefarm.</w:t>
      </w:r>
    </w:p>
    <w:p w:rsidR="009F3EEB" w:rsidRDefault="009F3EEB" w:rsidP="0079707C">
      <w:pPr>
        <w:pStyle w:val="ListParagraph"/>
        <w:spacing w:line="360" w:lineRule="auto"/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</w:t>
      </w:r>
    </w:p>
    <w:p w:rsidR="009F3EEB" w:rsidRDefault="009F3EEB" w:rsidP="0079707C">
      <w:pPr>
        <w:pStyle w:val="ListParagraph"/>
        <w:spacing w:line="360" w:lineRule="auto"/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</w:t>
      </w:r>
    </w:p>
    <w:p w:rsidR="009F3EEB" w:rsidRDefault="009F3EEB" w:rsidP="0079707C">
      <w:pPr>
        <w:pStyle w:val="ListParagraph"/>
        <w:spacing w:line="360" w:lineRule="auto"/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</w:t>
      </w:r>
    </w:p>
    <w:p w:rsidR="009F3EEB" w:rsidRDefault="009F3EEB" w:rsidP="0079707C">
      <w:pPr>
        <w:pStyle w:val="ListParagraph"/>
        <w:spacing w:line="360" w:lineRule="auto"/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</w:t>
      </w:r>
    </w:p>
    <w:p w:rsidR="009F3EEB" w:rsidRDefault="009F3EEB" w:rsidP="00992EBA">
      <w:pPr>
        <w:pStyle w:val="ListParagraph"/>
        <w:rPr>
          <w:sz w:val="40"/>
          <w:szCs w:val="40"/>
        </w:rPr>
      </w:pPr>
    </w:p>
    <w:p w:rsidR="009F3EEB" w:rsidRDefault="009F3EEB" w:rsidP="00992EBA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Namaluj další zvířata a napiš o nich větu.</w:t>
      </w:r>
    </w:p>
    <w:p w:rsidR="009F3EEB" w:rsidRDefault="009F3EEB" w:rsidP="00992EBA">
      <w:pPr>
        <w:pStyle w:val="ListParagraph"/>
        <w:rPr>
          <w:sz w:val="40"/>
          <w:szCs w:val="40"/>
        </w:rPr>
      </w:pPr>
    </w:p>
    <w:p w:rsidR="009F3EEB" w:rsidRDefault="009F3EEB" w:rsidP="00992EBA">
      <w:pPr>
        <w:pStyle w:val="ListParagraph"/>
        <w:rPr>
          <w:sz w:val="40"/>
          <w:szCs w:val="40"/>
        </w:rPr>
      </w:pPr>
    </w:p>
    <w:p w:rsidR="009F3EEB" w:rsidRDefault="009F3EEB" w:rsidP="00992EBA">
      <w:pPr>
        <w:pStyle w:val="ListParagraph"/>
        <w:rPr>
          <w:sz w:val="40"/>
          <w:szCs w:val="40"/>
        </w:rPr>
      </w:pPr>
    </w:p>
    <w:p w:rsidR="009F3EEB" w:rsidRDefault="009F3EEB" w:rsidP="00992EBA">
      <w:pPr>
        <w:pStyle w:val="ListParagraph"/>
        <w:rPr>
          <w:sz w:val="40"/>
          <w:szCs w:val="40"/>
        </w:rPr>
      </w:pPr>
    </w:p>
    <w:p w:rsidR="009F3EEB" w:rsidRDefault="009F3EEB" w:rsidP="00992EBA">
      <w:pPr>
        <w:pStyle w:val="ListParagraph"/>
        <w:rPr>
          <w:sz w:val="40"/>
          <w:szCs w:val="40"/>
        </w:rPr>
      </w:pPr>
    </w:p>
    <w:p w:rsidR="009F3EEB" w:rsidRDefault="009F3EEB" w:rsidP="00992EBA">
      <w:pPr>
        <w:pStyle w:val="ListParagraph"/>
        <w:rPr>
          <w:sz w:val="40"/>
          <w:szCs w:val="40"/>
        </w:rPr>
      </w:pPr>
    </w:p>
    <w:p w:rsidR="009F3EEB" w:rsidRDefault="009F3EEB" w:rsidP="00992EBA">
      <w:pPr>
        <w:pStyle w:val="ListParagraph"/>
        <w:rPr>
          <w:sz w:val="40"/>
          <w:szCs w:val="40"/>
        </w:rPr>
      </w:pPr>
    </w:p>
    <w:p w:rsidR="009F3EEB" w:rsidRDefault="009F3EEB" w:rsidP="00992EBA">
      <w:pPr>
        <w:pStyle w:val="ListParagraph"/>
        <w:rPr>
          <w:sz w:val="40"/>
          <w:szCs w:val="40"/>
        </w:rPr>
      </w:pPr>
    </w:p>
    <w:p w:rsidR="009F3EEB" w:rsidRDefault="009F3EEB" w:rsidP="00992EBA">
      <w:pPr>
        <w:pStyle w:val="ListParagraph"/>
        <w:rPr>
          <w:sz w:val="40"/>
          <w:szCs w:val="40"/>
        </w:rPr>
      </w:pPr>
    </w:p>
    <w:p w:rsidR="009F3EEB" w:rsidRDefault="009F3EEB" w:rsidP="00992EBA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…………………………………………………………………</w:t>
      </w:r>
    </w:p>
    <w:p w:rsidR="009F3EEB" w:rsidRDefault="009F3EEB" w:rsidP="00992EBA">
      <w:pPr>
        <w:pStyle w:val="ListParagraph"/>
        <w:rPr>
          <w:sz w:val="40"/>
          <w:szCs w:val="40"/>
        </w:rPr>
      </w:pPr>
    </w:p>
    <w:p w:rsidR="009F3EEB" w:rsidRDefault="009F3EEB" w:rsidP="00992EBA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>Zdroj obrázků: www.office.microsoft.com</w:t>
      </w:r>
    </w:p>
    <w:sectPr w:rsidR="009F3EEB" w:rsidSect="00B14AF6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3EEB" w:rsidRDefault="009F3EEB" w:rsidP="0092430F">
      <w:pPr>
        <w:spacing w:after="0" w:line="240" w:lineRule="auto"/>
      </w:pPr>
      <w:r>
        <w:separator/>
      </w:r>
    </w:p>
  </w:endnote>
  <w:endnote w:type="continuationSeparator" w:id="1">
    <w:p w:rsidR="009F3EEB" w:rsidRDefault="009F3EEB" w:rsidP="00924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3EEB" w:rsidRDefault="009F3EEB" w:rsidP="0092430F">
      <w:pPr>
        <w:spacing w:after="0" w:line="240" w:lineRule="auto"/>
      </w:pPr>
      <w:r>
        <w:separator/>
      </w:r>
    </w:p>
  </w:footnote>
  <w:footnote w:type="continuationSeparator" w:id="1">
    <w:p w:rsidR="009F3EEB" w:rsidRDefault="009F3EEB" w:rsidP="009243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802DA3"/>
    <w:multiLevelType w:val="hybridMultilevel"/>
    <w:tmpl w:val="3EB88E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5AE0"/>
    <w:rsid w:val="000A3444"/>
    <w:rsid w:val="000D786C"/>
    <w:rsid w:val="000F503E"/>
    <w:rsid w:val="00153967"/>
    <w:rsid w:val="00160084"/>
    <w:rsid w:val="001F64AD"/>
    <w:rsid w:val="002B2355"/>
    <w:rsid w:val="0035246C"/>
    <w:rsid w:val="00386728"/>
    <w:rsid w:val="003E0E91"/>
    <w:rsid w:val="00403F0C"/>
    <w:rsid w:val="00493CAE"/>
    <w:rsid w:val="004E1F30"/>
    <w:rsid w:val="00670454"/>
    <w:rsid w:val="006D5697"/>
    <w:rsid w:val="0079707C"/>
    <w:rsid w:val="00823860"/>
    <w:rsid w:val="008E52DD"/>
    <w:rsid w:val="0092430F"/>
    <w:rsid w:val="00992EBA"/>
    <w:rsid w:val="009E6617"/>
    <w:rsid w:val="009F3EEB"/>
    <w:rsid w:val="00AA055E"/>
    <w:rsid w:val="00B14AF6"/>
    <w:rsid w:val="00B91CD7"/>
    <w:rsid w:val="00C14E4B"/>
    <w:rsid w:val="00C82310"/>
    <w:rsid w:val="00D62D2C"/>
    <w:rsid w:val="00D95AE0"/>
    <w:rsid w:val="00E1363C"/>
    <w:rsid w:val="00EB10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D2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95A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9243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2430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243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2430F"/>
    <w:rPr>
      <w:rFonts w:cs="Times New Roman"/>
    </w:rPr>
  </w:style>
  <w:style w:type="table" w:styleId="TableGrid">
    <w:name w:val="Table Grid"/>
    <w:basedOn w:val="TableNormal"/>
    <w:uiPriority w:val="99"/>
    <w:rsid w:val="0092430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86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7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214</Words>
  <Characters>1265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Iveta Kudláčková</cp:lastModifiedBy>
  <cp:revision>4</cp:revision>
  <dcterms:created xsi:type="dcterms:W3CDTF">2012-03-22T14:26:00Z</dcterms:created>
  <dcterms:modified xsi:type="dcterms:W3CDTF">2012-05-09T13:19:00Z</dcterms:modified>
</cp:coreProperties>
</file>