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1E4" w:rsidRPr="005B139F" w:rsidRDefault="005921E4" w:rsidP="005B139F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F107B7">
        <w:rPr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6" o:title=""/>
          </v:shape>
        </w:pict>
      </w:r>
      <w:r w:rsidRPr="005B139F">
        <w:rPr>
          <w:sz w:val="24"/>
          <w:szCs w:val="24"/>
        </w:rPr>
        <w:br/>
      </w:r>
    </w:p>
    <w:p w:rsidR="005921E4" w:rsidRPr="005B139F" w:rsidRDefault="005921E4" w:rsidP="005B139F">
      <w:pPr>
        <w:ind w:left="993"/>
        <w:jc w:val="center"/>
        <w:rPr>
          <w:sz w:val="24"/>
          <w:szCs w:val="24"/>
        </w:rPr>
      </w:pPr>
      <w:r w:rsidRPr="005B139F">
        <w:rPr>
          <w:sz w:val="28"/>
          <w:szCs w:val="28"/>
        </w:rPr>
        <w:t>Základní škola Třemošnice, okres Chrudim, Pardubický kraj</w:t>
      </w:r>
      <w:r w:rsidRPr="005B139F">
        <w:rPr>
          <w:sz w:val="24"/>
          <w:szCs w:val="24"/>
        </w:rPr>
        <w:br/>
        <w:t xml:space="preserve">538 43 Třemošnice, Internátní 217; IČ: 70989176, tel: 469 661 719, </w:t>
      </w:r>
      <w:r w:rsidRPr="005B139F">
        <w:rPr>
          <w:sz w:val="24"/>
          <w:szCs w:val="24"/>
        </w:rPr>
        <w:br/>
        <w:t xml:space="preserve">emaiI:  </w:t>
      </w:r>
      <w:hyperlink r:id="rId7" w:history="1">
        <w:r w:rsidRPr="005B139F">
          <w:rPr>
            <w:color w:val="0000FF"/>
            <w:sz w:val="24"/>
            <w:szCs w:val="24"/>
            <w:u w:val="single"/>
          </w:rPr>
          <w:t>zskola@tremosnice.cz</w:t>
        </w:r>
      </w:hyperlink>
      <w:r w:rsidRPr="005B139F">
        <w:rPr>
          <w:sz w:val="24"/>
          <w:szCs w:val="24"/>
        </w:rPr>
        <w:t xml:space="preserve">, </w:t>
      </w:r>
      <w:hyperlink r:id="rId8" w:history="1">
        <w:r w:rsidRPr="005B139F">
          <w:rPr>
            <w:color w:val="0000FF"/>
            <w:sz w:val="24"/>
            <w:szCs w:val="24"/>
            <w:u w:val="single"/>
          </w:rPr>
          <w:t>www.zs-tremosnice.cz</w:t>
        </w:r>
      </w:hyperlink>
      <w:r w:rsidRPr="005B139F">
        <w:rPr>
          <w:sz w:val="24"/>
          <w:szCs w:val="24"/>
        </w:rPr>
        <w:br/>
        <w:t>Registrační číslo: CZ.1.07/1.4.00/21.2459</w:t>
      </w:r>
      <w:r w:rsidRPr="005B139F">
        <w:rPr>
          <w:sz w:val="24"/>
          <w:szCs w:val="24"/>
        </w:rPr>
        <w:br/>
        <w:t>Název: Škola pro každého – kvalita a efektivnost ve využití lidských zdrojů</w:t>
      </w:r>
      <w:r w:rsidRPr="005B139F">
        <w:rPr>
          <w:sz w:val="24"/>
          <w:szCs w:val="24"/>
        </w:rPr>
        <w:br/>
      </w:r>
    </w:p>
    <w:p w:rsidR="005921E4" w:rsidRPr="005B139F" w:rsidRDefault="005921E4" w:rsidP="005B139F">
      <w:pPr>
        <w:jc w:val="center"/>
        <w:rPr>
          <w:sz w:val="36"/>
          <w:szCs w:val="36"/>
        </w:rPr>
      </w:pPr>
      <w:r w:rsidRPr="005B139F">
        <w:rPr>
          <w:b/>
          <w:bCs/>
          <w:sz w:val="64"/>
          <w:szCs w:val="64"/>
        </w:rPr>
        <w:t>Výukový materiál</w:t>
      </w:r>
      <w:r w:rsidRPr="005B139F">
        <w:rPr>
          <w:sz w:val="64"/>
          <w:szCs w:val="64"/>
        </w:rPr>
        <w:br/>
      </w:r>
      <w:bookmarkStart w:id="0" w:name="_GoBack"/>
      <w:r w:rsidRPr="005B139F">
        <w:rPr>
          <w:sz w:val="36"/>
          <w:szCs w:val="36"/>
        </w:rPr>
        <w:t>VY_42_INOVACE_</w:t>
      </w:r>
      <w:r>
        <w:rPr>
          <w:sz w:val="36"/>
          <w:szCs w:val="36"/>
        </w:rPr>
        <w:t>27</w:t>
      </w:r>
      <w:r w:rsidRPr="005B139F">
        <w:rPr>
          <w:sz w:val="36"/>
          <w:szCs w:val="36"/>
        </w:rPr>
        <w:t>_</w:t>
      </w:r>
      <w:r w:rsidRPr="005B139F">
        <w:t xml:space="preserve"> </w:t>
      </w:r>
      <w:r w:rsidRPr="005B139F">
        <w:rPr>
          <w:sz w:val="36"/>
          <w:szCs w:val="36"/>
        </w:rPr>
        <w:t>slovní úlohy, opakování na přijímací zkoušky</w:t>
      </w:r>
      <w:bookmarkEnd w:id="0"/>
    </w:p>
    <w:p w:rsidR="005921E4" w:rsidRPr="005B139F" w:rsidRDefault="005921E4" w:rsidP="005B139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5B139F">
        <w:rPr>
          <w:sz w:val="28"/>
          <w:szCs w:val="28"/>
        </w:rPr>
        <w:t xml:space="preserve">Název materiálu </w:t>
      </w:r>
      <w:r w:rsidRPr="005B139F">
        <w:rPr>
          <w:sz w:val="28"/>
          <w:szCs w:val="28"/>
        </w:rPr>
        <w:br/>
        <w:t xml:space="preserve">(téma): </w:t>
      </w:r>
      <w:r w:rsidRPr="005B139F">
        <w:rPr>
          <w:sz w:val="40"/>
          <w:szCs w:val="40"/>
        </w:rPr>
        <w:t>slovní úlohy, opakování na přijímací zkoušky</w:t>
      </w:r>
    </w:p>
    <w:p w:rsidR="005921E4" w:rsidRPr="005B139F" w:rsidRDefault="005921E4" w:rsidP="005B139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5B139F">
        <w:rPr>
          <w:sz w:val="28"/>
          <w:szCs w:val="28"/>
        </w:rPr>
        <w:t>Sada: Matematika, 2. stupeň</w:t>
      </w:r>
    </w:p>
    <w:p w:rsidR="005921E4" w:rsidRPr="005B139F" w:rsidRDefault="005921E4" w:rsidP="005B139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5B139F">
        <w:rPr>
          <w:sz w:val="28"/>
          <w:szCs w:val="28"/>
        </w:rPr>
        <w:t>Autor: Mgr. Jana Lilková</w:t>
      </w:r>
    </w:p>
    <w:p w:rsidR="005921E4" w:rsidRPr="005B139F" w:rsidRDefault="005921E4" w:rsidP="005B139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5B139F">
        <w:rPr>
          <w:sz w:val="28"/>
          <w:szCs w:val="28"/>
        </w:rPr>
        <w:t xml:space="preserve">Anotace: </w:t>
      </w:r>
      <w:r w:rsidRPr="005B139F">
        <w:rPr>
          <w:sz w:val="40"/>
          <w:szCs w:val="40"/>
        </w:rPr>
        <w:t>slovní úlohy, opakování na přijímací zkoušky</w:t>
      </w:r>
      <w:r w:rsidRPr="005B139F">
        <w:rPr>
          <w:sz w:val="28"/>
          <w:szCs w:val="28"/>
        </w:rPr>
        <w:br/>
        <w:t>(práce s interaktivní tabulí, pracovní list)</w:t>
      </w:r>
    </w:p>
    <w:p w:rsidR="005921E4" w:rsidRPr="005B139F" w:rsidRDefault="005921E4" w:rsidP="005B139F">
      <w:pPr>
        <w:rPr>
          <w:sz w:val="24"/>
          <w:szCs w:val="24"/>
        </w:rPr>
      </w:pPr>
    </w:p>
    <w:p w:rsidR="005921E4" w:rsidRPr="005B139F" w:rsidRDefault="005921E4" w:rsidP="005B139F">
      <w:pPr>
        <w:pBdr>
          <w:bottom w:val="single" w:sz="4" w:space="1" w:color="auto"/>
        </w:pBdr>
        <w:rPr>
          <w:sz w:val="24"/>
          <w:szCs w:val="24"/>
        </w:rPr>
      </w:pPr>
    </w:p>
    <w:p w:rsidR="005921E4" w:rsidRPr="005B139F" w:rsidRDefault="005921E4" w:rsidP="005B139F">
      <w:pPr>
        <w:jc w:val="center"/>
        <w:rPr>
          <w:sz w:val="16"/>
          <w:szCs w:val="16"/>
        </w:rPr>
      </w:pPr>
      <w:r w:rsidRPr="005B139F">
        <w:rPr>
          <w:sz w:val="16"/>
          <w:szCs w:val="16"/>
        </w:rPr>
        <w:t>© Výukový materiál je majetkem ZŠ Třemošnice, okres Chrudim, Pardubický kraj, 2012</w:t>
      </w:r>
    </w:p>
    <w:p w:rsidR="005921E4" w:rsidRDefault="005921E4">
      <w:pPr>
        <w:rPr>
          <w:rFonts w:ascii="Arial" w:hAnsi="Arial" w:cs="Arial"/>
          <w:sz w:val="40"/>
          <w:szCs w:val="40"/>
        </w:rPr>
      </w:pPr>
    </w:p>
    <w:p w:rsidR="005921E4" w:rsidRDefault="005921E4">
      <w:pPr>
        <w:rPr>
          <w:rFonts w:ascii="Arial" w:hAnsi="Arial" w:cs="Arial"/>
          <w:sz w:val="40"/>
          <w:szCs w:val="40"/>
        </w:rPr>
      </w:pPr>
      <w:r w:rsidRPr="00DD13A1">
        <w:rPr>
          <w:rFonts w:ascii="Arial" w:hAnsi="Arial" w:cs="Arial"/>
          <w:sz w:val="40"/>
          <w:szCs w:val="40"/>
        </w:rPr>
        <w:t>Slovní úlohy řešené pomocí rovnic</w:t>
      </w:r>
    </w:p>
    <w:p w:rsidR="005921E4" w:rsidRDefault="005921E4">
      <w:pPr>
        <w:rPr>
          <w:rFonts w:ascii="Arial" w:hAnsi="Arial" w:cs="Arial"/>
          <w:sz w:val="40"/>
          <w:szCs w:val="40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Součet čtyř po sobě následujících celých čísel, z nichž každé následující je o čtyři větší, než předcházející, je 0. Určete tato čísla.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Zvětšíme-li neznámé číslo pětkrát a ještě o pět, dostaneme číslo 50. Urči toto číslo.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Přičteme-li k danému číslu jeho pětinu, dostaneme 84. Které je to číslo?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Otci je 52 roků, jeho synům 24 a 18 let. Za kolik let bude otci tolik jako oběma synům dohromady?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na výletě ušli za tři dny celkem 42 km. První den ušli dvakrát více než třetí den a druhý den o 4 km více než třetí den. Kolik ušli každý den?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Zuzka má šestkrát víc korun než Eva. Kdyby dala Zuzka Evě 84 korun, měla by pořád třikrát víc. Kolik korun mají děvčata?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25% žáků deváté třídy mělo v pololetí vyznamenání. Na konci roku k nim přibyli ještě tři a to už byla třetina žáků třídy. Kolik žáků chodilo do této třídy?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Tři sourozenci - Petr, Jirka a Hanka měli ušetřeno celkem 1911 Kč. Petr měl ušetřeno o 15% více než Jirka a Hanka měla o 10% méně než Petr. Kolik měl každý z nich našetřeno?</w:t>
      </w: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Řešení</w:t>
      </w: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Součet čtyř po sobě následujících celých čísel, z nichž každé následující je o čtyři větší, než předcházející, je 0. Určete tato čísla.</w:t>
      </w:r>
    </w:p>
    <w:p w:rsidR="005921E4" w:rsidRDefault="005921E4" w:rsidP="00650136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X+(x+4) + (x+8) + (x+12) =0, x=-6</w:t>
      </w: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(-6) + (-2) + (2) + (6) =0</w:t>
      </w: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Zvětšíme-li neznámé číslo pětkrát a ještě o pět, dostaneme číslo 50. Urči toto číslo.</w:t>
      </w: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5x+5=50, x=9</w:t>
      </w:r>
    </w:p>
    <w:p w:rsidR="005921E4" w:rsidRPr="00380BAC" w:rsidRDefault="005921E4" w:rsidP="00650136">
      <w:pPr>
        <w:rPr>
          <w:rFonts w:ascii="Arial" w:hAnsi="Arial" w:cs="Arial"/>
          <w:color w:val="1F497D"/>
          <w:sz w:val="28"/>
          <w:szCs w:val="28"/>
        </w:rPr>
      </w:pPr>
      <w:r w:rsidRPr="00380BAC">
        <w:rPr>
          <w:rFonts w:ascii="Arial" w:hAnsi="Arial" w:cs="Arial"/>
          <w:color w:val="1F497D"/>
          <w:sz w:val="28"/>
          <w:szCs w:val="28"/>
        </w:rPr>
        <w:t>Hledané číslo je 9.</w:t>
      </w: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Přičteme-li k danému číslu jeho pětinu, dostaneme 84. Které je to číslo?</w:t>
      </w: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x+</w:t>
      </w:r>
      <w:r w:rsidRPr="00F107B7">
        <w:rPr>
          <w:rFonts w:ascii="Arial" w:hAnsi="Arial" w:cs="Arial"/>
          <w:color w:val="1F497D"/>
          <w:sz w:val="28"/>
          <w:szCs w:val="28"/>
        </w:rPr>
        <w:fldChar w:fldCharType="begin"/>
      </w:r>
      <w:r w:rsidRPr="00F107B7">
        <w:rPr>
          <w:rFonts w:ascii="Arial" w:hAnsi="Arial" w:cs="Arial"/>
          <w:color w:val="1F497D"/>
          <w:sz w:val="28"/>
          <w:szCs w:val="28"/>
        </w:rPr>
        <w:instrText xml:space="preserve"> QUOTE </w:instrText>
      </w:r>
      <w:r w:rsidRPr="00F107B7">
        <w:pict>
          <v:shape id="_x0000_i1026" type="#_x0000_t75" style="width:9pt;height:22.5pt">
            <v:imagedata r:id="rId9" o:title="" chromakey="white"/>
          </v:shape>
        </w:pict>
      </w:r>
      <w:r w:rsidRPr="00F107B7">
        <w:rPr>
          <w:rFonts w:ascii="Arial" w:hAnsi="Arial" w:cs="Arial"/>
          <w:color w:val="1F497D"/>
          <w:sz w:val="28"/>
          <w:szCs w:val="28"/>
        </w:rPr>
        <w:instrText xml:space="preserve"> </w:instrText>
      </w:r>
      <w:r w:rsidRPr="00F107B7">
        <w:rPr>
          <w:rFonts w:ascii="Arial" w:hAnsi="Arial" w:cs="Arial"/>
          <w:color w:val="1F497D"/>
          <w:sz w:val="28"/>
          <w:szCs w:val="28"/>
        </w:rPr>
        <w:fldChar w:fldCharType="separate"/>
      </w:r>
      <w:r w:rsidRPr="00F107B7">
        <w:pict>
          <v:shape id="_x0000_i1027" type="#_x0000_t75" style="width:9pt;height:22.5pt">
            <v:imagedata r:id="rId9" o:title="" chromakey="white"/>
          </v:shape>
        </w:pict>
      </w:r>
      <w:r w:rsidRPr="00F107B7">
        <w:rPr>
          <w:rFonts w:ascii="Arial" w:hAnsi="Arial" w:cs="Arial"/>
          <w:color w:val="1F497D"/>
          <w:sz w:val="28"/>
          <w:szCs w:val="28"/>
        </w:rPr>
        <w:fldChar w:fldCharType="end"/>
      </w:r>
      <w:r>
        <w:rPr>
          <w:rFonts w:ascii="Arial" w:hAnsi="Arial" w:cs="Arial"/>
          <w:color w:val="1F497D"/>
          <w:sz w:val="28"/>
          <w:szCs w:val="28"/>
        </w:rPr>
        <w:t>=84, x=70</w:t>
      </w:r>
    </w:p>
    <w:p w:rsidR="005921E4" w:rsidRPr="00380BAC" w:rsidRDefault="005921E4" w:rsidP="00650136">
      <w:pPr>
        <w:rPr>
          <w:rFonts w:ascii="Arial" w:hAnsi="Arial" w:cs="Arial"/>
          <w:color w:val="1F497D"/>
          <w:sz w:val="28"/>
          <w:szCs w:val="28"/>
        </w:rPr>
      </w:pPr>
      <w:r w:rsidRPr="00380BAC">
        <w:rPr>
          <w:rFonts w:ascii="Arial" w:hAnsi="Arial" w:cs="Arial"/>
          <w:color w:val="1F497D"/>
          <w:sz w:val="28"/>
          <w:szCs w:val="28"/>
        </w:rPr>
        <w:t>Dané číslo je 70.</w:t>
      </w: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</w:p>
    <w:p w:rsidR="005921E4" w:rsidRDefault="005921E4" w:rsidP="006501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Otci je 52 roků, jeho synům 24 a 18 let. Za kolik let bude otci tolik jako oběma synům dohromady?</w:t>
      </w:r>
    </w:p>
    <w:p w:rsidR="005921E4" w:rsidRDefault="005921E4" w:rsidP="00650136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Bude to za… x let</w:t>
      </w:r>
    </w:p>
    <w:p w:rsidR="005921E4" w:rsidRDefault="005921E4" w:rsidP="00650136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52+x= (24+x) + (18+x),  x=10</w:t>
      </w:r>
    </w:p>
    <w:p w:rsidR="005921E4" w:rsidRDefault="005921E4" w:rsidP="00650136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Bude to za 10 let.</w:t>
      </w:r>
    </w:p>
    <w:p w:rsidR="005921E4" w:rsidRDefault="005921E4" w:rsidP="00650136">
      <w:pPr>
        <w:rPr>
          <w:rFonts w:ascii="Arial" w:hAnsi="Arial" w:cs="Arial"/>
          <w:color w:val="1F497D"/>
          <w:sz w:val="28"/>
          <w:szCs w:val="28"/>
        </w:rPr>
      </w:pPr>
    </w:p>
    <w:p w:rsidR="005921E4" w:rsidRDefault="005921E4" w:rsidP="00650136">
      <w:pPr>
        <w:rPr>
          <w:rFonts w:ascii="Arial" w:hAnsi="Arial" w:cs="Arial"/>
          <w:color w:val="1F497D"/>
          <w:sz w:val="28"/>
          <w:szCs w:val="28"/>
        </w:rPr>
      </w:pPr>
    </w:p>
    <w:p w:rsidR="005921E4" w:rsidRDefault="005921E4" w:rsidP="00650136">
      <w:pPr>
        <w:rPr>
          <w:rFonts w:ascii="Arial" w:hAnsi="Arial" w:cs="Arial"/>
          <w:color w:val="1F497D"/>
          <w:sz w:val="28"/>
          <w:szCs w:val="28"/>
        </w:rPr>
      </w:pPr>
    </w:p>
    <w:p w:rsidR="005921E4" w:rsidRDefault="005921E4" w:rsidP="00BA04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na výletě ušli za tři dny celkem 42 km. První den ušli dvakrát více než třetí den a druhý den o 4 km více než třetí den. Kolik ušli každý den?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3. den ušli…x km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x+2x+ (x+4) =42, x=9,5 km</w:t>
      </w:r>
    </w:p>
    <w:p w:rsidR="005921E4" w:rsidRDefault="005921E4" w:rsidP="00BA04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První den ušli 19 km, druhý 13,5 km, třetí 9,5 km.</w:t>
      </w:r>
    </w:p>
    <w:p w:rsidR="005921E4" w:rsidRDefault="005921E4" w:rsidP="00BA04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Zuzka má šestkrát víc korun než Eva. Kdyby dala Zuzka Evě 84 korun, měla by pořád třikrát víc. Kolik korun mají děvčata?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Eva má …x Kč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6x-84 = 3. (x+84),  x=112</w:t>
      </w:r>
    </w:p>
    <w:p w:rsidR="005921E4" w:rsidRDefault="005921E4" w:rsidP="00BA04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Eva má 112 korun, Zuzka 672 korun.</w:t>
      </w:r>
    </w:p>
    <w:p w:rsidR="005921E4" w:rsidRDefault="005921E4" w:rsidP="00BA04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25% žáků deváté třídy mělo v pololetí vyznamenání. Na konci roku k nim přibyli ještě tři a to už byla třetina žáků třídy. Kolik žáků chodilo do této třídy?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Počet žáků ve třídě…x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0,25x+3=</w:t>
      </w:r>
      <w:r w:rsidRPr="00F107B7">
        <w:rPr>
          <w:rFonts w:ascii="Arial" w:hAnsi="Arial" w:cs="Arial"/>
          <w:color w:val="1F497D"/>
          <w:sz w:val="28"/>
          <w:szCs w:val="28"/>
        </w:rPr>
        <w:fldChar w:fldCharType="begin"/>
      </w:r>
      <w:r w:rsidRPr="00F107B7">
        <w:rPr>
          <w:rFonts w:ascii="Arial" w:hAnsi="Arial" w:cs="Arial"/>
          <w:color w:val="1F497D"/>
          <w:sz w:val="28"/>
          <w:szCs w:val="28"/>
        </w:rPr>
        <w:instrText xml:space="preserve"> QUOTE </w:instrText>
      </w:r>
      <w:r w:rsidRPr="00F107B7">
        <w:pict>
          <v:shape id="_x0000_i1028" type="#_x0000_t75" style="width:51.75pt;height:79.5pt">
            <v:imagedata r:id="rId10" o:title="" chromakey="white"/>
          </v:shape>
        </w:pict>
      </w:r>
      <w:r w:rsidRPr="00F107B7">
        <w:rPr>
          <w:rFonts w:ascii="Arial" w:hAnsi="Arial" w:cs="Arial"/>
          <w:color w:val="1F497D"/>
          <w:sz w:val="28"/>
          <w:szCs w:val="28"/>
        </w:rPr>
        <w:instrText xml:space="preserve"> </w:instrText>
      </w:r>
      <w:r w:rsidRPr="00F107B7">
        <w:rPr>
          <w:rFonts w:ascii="Arial" w:hAnsi="Arial" w:cs="Arial"/>
          <w:color w:val="1F497D"/>
          <w:sz w:val="28"/>
          <w:szCs w:val="28"/>
        </w:rPr>
        <w:fldChar w:fldCharType="separate"/>
      </w:r>
      <w:r w:rsidRPr="00F107B7">
        <w:pict>
          <v:shape id="_x0000_i1029" type="#_x0000_t75" style="width:51.75pt;height:79.5pt">
            <v:imagedata r:id="rId10" o:title="" chromakey="white"/>
          </v:shape>
        </w:pict>
      </w:r>
      <w:r w:rsidRPr="00F107B7">
        <w:rPr>
          <w:rFonts w:ascii="Arial" w:hAnsi="Arial" w:cs="Arial"/>
          <w:color w:val="1F497D"/>
          <w:sz w:val="28"/>
          <w:szCs w:val="28"/>
        </w:rPr>
        <w:fldChar w:fldCharType="end"/>
      </w:r>
      <w:r>
        <w:rPr>
          <w:rFonts w:ascii="Arial" w:hAnsi="Arial" w:cs="Arial"/>
          <w:color w:val="1F497D"/>
          <w:sz w:val="28"/>
          <w:szCs w:val="28"/>
        </w:rPr>
        <w:t xml:space="preserve"> , x=36</w:t>
      </w:r>
    </w:p>
    <w:p w:rsidR="005921E4" w:rsidRDefault="005921E4" w:rsidP="00BA04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Do deváté třídy chodí 36 žáků.</w:t>
      </w:r>
    </w:p>
    <w:p w:rsidR="005921E4" w:rsidRDefault="005921E4" w:rsidP="00BA04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Tři sourozenci - Petr, Jirka a Hanka měli ušetřeno celkem 1911 Kč. Petr měl ušetřeno o 15% více než Jirka a Hanka měla o 10% méně než Petr. Kolik měl každý z nich našetřeno?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Jirka měl …x Kč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Petr…1,15x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Hanka ..0,9. 1,15x= 1,035x</w:t>
      </w:r>
    </w:p>
    <w:p w:rsidR="005921E4" w:rsidRDefault="005921E4" w:rsidP="00BA0404">
      <w:pPr>
        <w:rPr>
          <w:rFonts w:ascii="Arial" w:hAnsi="Arial" w:cs="Arial"/>
          <w:color w:val="1F497D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x+1,15x+1,035x=1911 , x=600</w:t>
      </w:r>
    </w:p>
    <w:p w:rsidR="005921E4" w:rsidRDefault="005921E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1F497D"/>
          <w:sz w:val="28"/>
          <w:szCs w:val="28"/>
        </w:rPr>
        <w:t>Jirka měl 600 Kč, Petr 690 Kč, Hanka 621 Kč.</w:t>
      </w:r>
    </w:p>
    <w:sectPr w:rsidR="005921E4" w:rsidSect="002F039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1E4" w:rsidRDefault="005921E4" w:rsidP="00DD13A1">
      <w:pPr>
        <w:spacing w:after="0" w:line="240" w:lineRule="auto"/>
      </w:pPr>
      <w:r>
        <w:separator/>
      </w:r>
    </w:p>
  </w:endnote>
  <w:endnote w:type="continuationSeparator" w:id="0">
    <w:p w:rsidR="005921E4" w:rsidRDefault="005921E4" w:rsidP="00DD1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1E4" w:rsidRDefault="005921E4" w:rsidP="00DD13A1">
      <w:pPr>
        <w:spacing w:after="0" w:line="240" w:lineRule="auto"/>
      </w:pPr>
      <w:r>
        <w:separator/>
      </w:r>
    </w:p>
  </w:footnote>
  <w:footnote w:type="continuationSeparator" w:id="0">
    <w:p w:rsidR="005921E4" w:rsidRDefault="005921E4" w:rsidP="00DD1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1E4" w:rsidRDefault="005921E4" w:rsidP="00DD13A1">
    <w:pPr>
      <w:pStyle w:val="Header"/>
    </w:pPr>
    <w:r>
      <w:t>Mgr. Jana Lilková, 08. 01. 2013, 9. ročník, IV/2 Matematika a její aplikace, Matematika-slovní úlohy, opakování na přijímací zkoušky, interaktivní práce, pracovní list.</w:t>
    </w:r>
  </w:p>
  <w:p w:rsidR="005921E4" w:rsidRDefault="005921E4" w:rsidP="00DD13A1">
    <w:pPr>
      <w:pStyle w:val="Header"/>
    </w:pPr>
  </w:p>
  <w:p w:rsidR="005921E4" w:rsidRDefault="005921E4">
    <w:pPr>
      <w:pStyle w:val="Header"/>
    </w:pPr>
  </w:p>
  <w:p w:rsidR="005921E4" w:rsidRDefault="005921E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13A1"/>
    <w:rsid w:val="00005BBD"/>
    <w:rsid w:val="00183D39"/>
    <w:rsid w:val="001A0D63"/>
    <w:rsid w:val="002F0392"/>
    <w:rsid w:val="00380BAC"/>
    <w:rsid w:val="005921E4"/>
    <w:rsid w:val="005B139F"/>
    <w:rsid w:val="00650136"/>
    <w:rsid w:val="006E23E1"/>
    <w:rsid w:val="00715EF4"/>
    <w:rsid w:val="00770C3A"/>
    <w:rsid w:val="007F4BB9"/>
    <w:rsid w:val="008A0846"/>
    <w:rsid w:val="00940D04"/>
    <w:rsid w:val="009A5DA0"/>
    <w:rsid w:val="009E49E4"/>
    <w:rsid w:val="00BA0404"/>
    <w:rsid w:val="00DD13A1"/>
    <w:rsid w:val="00F10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39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D1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3A1"/>
  </w:style>
  <w:style w:type="paragraph" w:styleId="Footer">
    <w:name w:val="footer"/>
    <w:basedOn w:val="Normal"/>
    <w:link w:val="FooterChar"/>
    <w:uiPriority w:val="99"/>
    <w:rsid w:val="00DD1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3A1"/>
  </w:style>
  <w:style w:type="paragraph" w:styleId="BalloonText">
    <w:name w:val="Balloon Text"/>
    <w:basedOn w:val="Normal"/>
    <w:link w:val="BalloonTextChar"/>
    <w:uiPriority w:val="99"/>
    <w:semiHidden/>
    <w:rsid w:val="00DD1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3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5013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87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495</Words>
  <Characters>2922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0K1S</dc:creator>
  <cp:keywords/>
  <dc:description/>
  <cp:lastModifiedBy>Uživatel</cp:lastModifiedBy>
  <cp:revision>2</cp:revision>
  <dcterms:created xsi:type="dcterms:W3CDTF">2012-08-14T16:32:00Z</dcterms:created>
  <dcterms:modified xsi:type="dcterms:W3CDTF">2012-08-14T16:32:00Z</dcterms:modified>
</cp:coreProperties>
</file>