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674A" w:rsidRDefault="005F674A"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2" o:spid="_x0000_s1026" type="#_x0000_t75" alt="opvk_hor_zakladni_logolink_bar_cz" style="position:absolute;margin-left:14.4pt;margin-top:-18pt;width:425.75pt;height:82.35pt;z-index:-251658240;visibility:visible" wrapcoords="-38 0 -38 21404 21600 21404 21600 0 -38 0">
            <v:imagedata r:id="rId7" o:title=""/>
            <w10:wrap type="tight"/>
          </v:shape>
        </w:pict>
      </w:r>
    </w:p>
    <w:p w:rsidR="005F674A" w:rsidRDefault="005F674A"/>
    <w:p w:rsidR="005F674A" w:rsidRDefault="005F674A"/>
    <w:p w:rsidR="005F674A" w:rsidRDefault="005F674A"/>
    <w:p w:rsidR="005F674A" w:rsidRDefault="005F674A">
      <w:pPr>
        <w:rPr>
          <w:sz w:val="96"/>
          <w:szCs w:val="96"/>
        </w:rPr>
      </w:pPr>
    </w:p>
    <w:p w:rsidR="005F674A" w:rsidRDefault="005F674A">
      <w:pPr>
        <w:jc w:val="center"/>
        <w:rPr>
          <w:sz w:val="96"/>
          <w:szCs w:val="96"/>
        </w:rPr>
      </w:pPr>
    </w:p>
    <w:p w:rsidR="005F674A" w:rsidRDefault="005F674A">
      <w:pPr>
        <w:jc w:val="center"/>
        <w:rPr>
          <w:sz w:val="92"/>
          <w:szCs w:val="96"/>
        </w:rPr>
      </w:pPr>
      <w:r>
        <w:rPr>
          <w:sz w:val="92"/>
          <w:szCs w:val="96"/>
        </w:rPr>
        <w:t>KŘÍŽOVKA</w:t>
      </w:r>
    </w:p>
    <w:p w:rsidR="005F674A" w:rsidRDefault="005F674A">
      <w:pPr>
        <w:jc w:val="center"/>
        <w:rPr>
          <w:sz w:val="88"/>
          <w:szCs w:val="96"/>
        </w:rPr>
      </w:pPr>
      <w:r>
        <w:rPr>
          <w:sz w:val="88"/>
          <w:szCs w:val="96"/>
        </w:rPr>
        <w:t>VY_32_INOVACE_D04</w:t>
      </w:r>
    </w:p>
    <w:p w:rsidR="005F674A" w:rsidRDefault="005F674A">
      <w:pPr>
        <w:jc w:val="center"/>
        <w:rPr>
          <w:sz w:val="96"/>
          <w:szCs w:val="96"/>
        </w:rPr>
      </w:pPr>
    </w:p>
    <w:p w:rsidR="005F674A" w:rsidRDefault="005F674A">
      <w:pPr>
        <w:jc w:val="center"/>
        <w:rPr>
          <w:sz w:val="72"/>
          <w:szCs w:val="72"/>
        </w:rPr>
      </w:pPr>
      <w:r>
        <w:rPr>
          <w:sz w:val="72"/>
          <w:szCs w:val="72"/>
        </w:rPr>
        <w:t>Sada 3</w:t>
      </w:r>
    </w:p>
    <w:p w:rsidR="005F674A" w:rsidRDefault="005F674A">
      <w:pPr>
        <w:jc w:val="center"/>
        <w:rPr>
          <w:sz w:val="72"/>
          <w:szCs w:val="72"/>
        </w:rPr>
      </w:pPr>
      <w:r>
        <w:rPr>
          <w:sz w:val="72"/>
          <w:szCs w:val="72"/>
        </w:rPr>
        <w:t>Člověk a jeho svět</w:t>
      </w:r>
    </w:p>
    <w:p w:rsidR="005F674A" w:rsidRDefault="005F674A">
      <w:pPr>
        <w:jc w:val="center"/>
        <w:rPr>
          <w:sz w:val="72"/>
          <w:szCs w:val="72"/>
        </w:rPr>
      </w:pPr>
      <w:r>
        <w:rPr>
          <w:sz w:val="72"/>
          <w:szCs w:val="72"/>
        </w:rPr>
        <w:t>ZŠ Pačejov</w:t>
      </w:r>
    </w:p>
    <w:p w:rsidR="005F674A" w:rsidRDefault="005F674A">
      <w:pPr>
        <w:jc w:val="center"/>
        <w:rPr>
          <w:sz w:val="96"/>
          <w:szCs w:val="96"/>
        </w:rPr>
      </w:pPr>
    </w:p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Pr="00507799" w:rsidRDefault="005F674A" w:rsidP="00507799">
      <w:r w:rsidRPr="00507799">
        <w:t xml:space="preserve">AUTOR:             </w:t>
      </w:r>
      <w:r>
        <w:t xml:space="preserve">                  MARKÉTA KNETLOVÁ</w:t>
      </w:r>
    </w:p>
    <w:p w:rsidR="005F674A" w:rsidRPr="00507799" w:rsidRDefault="005F674A" w:rsidP="00507799">
      <w:r w:rsidRPr="00507799">
        <w:t xml:space="preserve">DATUM: </w:t>
      </w:r>
      <w:r>
        <w:t xml:space="preserve">                              04</w:t>
      </w:r>
      <w:r w:rsidRPr="00507799">
        <w:t>/2011</w:t>
      </w:r>
    </w:p>
    <w:p w:rsidR="005F674A" w:rsidRPr="00507799" w:rsidRDefault="005F674A" w:rsidP="00507799">
      <w:r w:rsidRPr="00507799">
        <w:t>ROČNÍK:                              5.</w:t>
      </w:r>
    </w:p>
    <w:p w:rsidR="005F674A" w:rsidRPr="00507799" w:rsidRDefault="005F674A" w:rsidP="00507799">
      <w:r w:rsidRPr="00507799">
        <w:t>VZDĚLÁVACÍ OBLAST:      ČLOVĚK A JEHO SVĚT</w:t>
      </w:r>
    </w:p>
    <w:p w:rsidR="005F674A" w:rsidRPr="00507799" w:rsidRDefault="005F674A" w:rsidP="00507799">
      <w:r w:rsidRPr="00507799">
        <w:t>VZDĚLÁVACÍ OBOR :         PŘÍRODOVĚDA</w:t>
      </w:r>
    </w:p>
    <w:p w:rsidR="005F674A" w:rsidRPr="00507799" w:rsidRDefault="005F674A" w:rsidP="00507799">
      <w:r w:rsidRPr="00507799">
        <w:t>TÉMATI</w:t>
      </w:r>
      <w:r>
        <w:t>CKÝ OKRUH :        LIDSKÉ TĚLO</w:t>
      </w:r>
    </w:p>
    <w:p w:rsidR="005F674A" w:rsidRPr="00507799" w:rsidRDefault="005F674A" w:rsidP="00507799">
      <w:r w:rsidRPr="00507799">
        <w:t xml:space="preserve">TÉMA:                </w:t>
      </w:r>
      <w:r>
        <w:t xml:space="preserve">                  OPAKOVÁNÍ</w:t>
      </w:r>
    </w:p>
    <w:p w:rsidR="005F674A" w:rsidRPr="00507799" w:rsidRDefault="005F674A" w:rsidP="00507799">
      <w:r w:rsidRPr="00507799">
        <w:t xml:space="preserve">ANOTACE:        </w:t>
      </w:r>
      <w:r>
        <w:t xml:space="preserve">                   SHRNUTÍ ZNALOSTÍ O LIDSKÉM TĚLE</w:t>
      </w:r>
    </w:p>
    <w:p w:rsidR="005F674A" w:rsidRPr="00507799" w:rsidRDefault="005F674A" w:rsidP="00507799">
      <w:r w:rsidRPr="00507799">
        <w:t xml:space="preserve">                   </w:t>
      </w:r>
      <w:r>
        <w:t xml:space="preserve">                          </w:t>
      </w:r>
    </w:p>
    <w:p w:rsidR="005F674A" w:rsidRPr="00507799" w:rsidRDefault="005F674A" w:rsidP="00507799">
      <w:r w:rsidRPr="00507799">
        <w:t xml:space="preserve">                  </w:t>
      </w:r>
      <w:r>
        <w:t xml:space="preserve">                         </w:t>
      </w:r>
    </w:p>
    <w:p w:rsidR="005F674A" w:rsidRPr="00507799" w:rsidRDefault="005F674A" w:rsidP="00507799">
      <w:r w:rsidRPr="00507799">
        <w:t xml:space="preserve">                                             </w:t>
      </w:r>
    </w:p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p w:rsidR="005F674A" w:rsidRDefault="005F674A"/>
    <w:tbl>
      <w:tblPr>
        <w:tblW w:w="0" w:type="auto"/>
        <w:tblInd w:w="1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0"/>
        <w:gridCol w:w="450"/>
        <w:gridCol w:w="30"/>
        <w:gridCol w:w="540"/>
        <w:gridCol w:w="15"/>
        <w:gridCol w:w="30"/>
        <w:gridCol w:w="525"/>
        <w:gridCol w:w="675"/>
        <w:gridCol w:w="600"/>
        <w:gridCol w:w="15"/>
        <w:gridCol w:w="525"/>
        <w:gridCol w:w="15"/>
        <w:gridCol w:w="45"/>
        <w:gridCol w:w="540"/>
        <w:gridCol w:w="15"/>
        <w:gridCol w:w="585"/>
        <w:gridCol w:w="30"/>
        <w:gridCol w:w="525"/>
        <w:gridCol w:w="45"/>
        <w:gridCol w:w="435"/>
        <w:gridCol w:w="120"/>
        <w:gridCol w:w="30"/>
        <w:gridCol w:w="525"/>
        <w:gridCol w:w="45"/>
        <w:gridCol w:w="465"/>
        <w:gridCol w:w="555"/>
      </w:tblGrid>
      <w:tr w:rsidR="005F674A" w:rsidTr="00196217">
        <w:trPr>
          <w:gridAfter w:val="17"/>
          <w:wAfter w:w="4515" w:type="dxa"/>
          <w:trHeight w:val="480"/>
        </w:trPr>
        <w:tc>
          <w:tcPr>
            <w:tcW w:w="540" w:type="dxa"/>
            <w:gridSpan w:val="2"/>
          </w:tcPr>
          <w:p w:rsidR="005F674A" w:rsidRDefault="005F674A" w:rsidP="00B476E9"/>
        </w:tc>
        <w:tc>
          <w:tcPr>
            <w:tcW w:w="585" w:type="dxa"/>
            <w:gridSpan w:val="3"/>
          </w:tcPr>
          <w:p w:rsidR="005F674A" w:rsidRDefault="005F674A" w:rsidP="00B476E9"/>
        </w:tc>
        <w:tc>
          <w:tcPr>
            <w:tcW w:w="555" w:type="dxa"/>
            <w:gridSpan w:val="2"/>
            <w:tcBorders>
              <w:right w:val="single" w:sz="18" w:space="0" w:color="auto"/>
            </w:tcBorders>
          </w:tcPr>
          <w:p w:rsidR="005F674A" w:rsidRDefault="005F674A" w:rsidP="00B476E9"/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674A" w:rsidRDefault="005F674A" w:rsidP="00B476E9"/>
          <w:p w:rsidR="005F674A" w:rsidRDefault="005F674A" w:rsidP="00B476E9"/>
        </w:tc>
        <w:tc>
          <w:tcPr>
            <w:tcW w:w="600" w:type="dxa"/>
            <w:tcBorders>
              <w:left w:val="single" w:sz="18" w:space="0" w:color="auto"/>
            </w:tcBorders>
          </w:tcPr>
          <w:p w:rsidR="005F674A" w:rsidRDefault="005F674A"/>
        </w:tc>
      </w:tr>
      <w:tr w:rsidR="005F674A" w:rsidTr="00196217">
        <w:trPr>
          <w:gridBefore w:val="2"/>
          <w:gridAfter w:val="17"/>
          <w:wBefore w:w="540" w:type="dxa"/>
          <w:wAfter w:w="4515" w:type="dxa"/>
          <w:trHeight w:val="510"/>
        </w:trPr>
        <w:tc>
          <w:tcPr>
            <w:tcW w:w="585" w:type="dxa"/>
            <w:gridSpan w:val="3"/>
          </w:tcPr>
          <w:p w:rsidR="005F674A" w:rsidRDefault="005F674A" w:rsidP="00B476E9"/>
        </w:tc>
        <w:tc>
          <w:tcPr>
            <w:tcW w:w="555" w:type="dxa"/>
            <w:gridSpan w:val="2"/>
            <w:tcBorders>
              <w:right w:val="single" w:sz="18" w:space="0" w:color="auto"/>
            </w:tcBorders>
          </w:tcPr>
          <w:p w:rsidR="005F674A" w:rsidRDefault="005F674A" w:rsidP="00B476E9"/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674A" w:rsidRDefault="005F674A" w:rsidP="00B476E9"/>
          <w:p w:rsidR="005F674A" w:rsidRDefault="005F674A" w:rsidP="00B476E9"/>
        </w:tc>
        <w:tc>
          <w:tcPr>
            <w:tcW w:w="600" w:type="dxa"/>
            <w:tcBorders>
              <w:left w:val="single" w:sz="18" w:space="0" w:color="auto"/>
            </w:tcBorders>
          </w:tcPr>
          <w:p w:rsidR="005F674A" w:rsidRDefault="005F674A"/>
        </w:tc>
      </w:tr>
      <w:tr w:rsidR="005F674A" w:rsidTr="00196217">
        <w:trPr>
          <w:gridBefore w:val="5"/>
          <w:gridAfter w:val="12"/>
          <w:wBefore w:w="1125" w:type="dxa"/>
          <w:wAfter w:w="3375" w:type="dxa"/>
          <w:trHeight w:val="570"/>
        </w:trPr>
        <w:tc>
          <w:tcPr>
            <w:tcW w:w="555" w:type="dxa"/>
            <w:gridSpan w:val="2"/>
            <w:tcBorders>
              <w:right w:val="single" w:sz="18" w:space="0" w:color="auto"/>
            </w:tcBorders>
          </w:tcPr>
          <w:p w:rsidR="005F674A" w:rsidRDefault="005F674A" w:rsidP="00B476E9"/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674A" w:rsidRDefault="005F674A" w:rsidP="00B476E9"/>
          <w:p w:rsidR="005F674A" w:rsidRDefault="005F674A" w:rsidP="00B476E9"/>
        </w:tc>
        <w:tc>
          <w:tcPr>
            <w:tcW w:w="615" w:type="dxa"/>
            <w:gridSpan w:val="2"/>
            <w:tcBorders>
              <w:left w:val="single" w:sz="18" w:space="0" w:color="auto"/>
            </w:tcBorders>
          </w:tcPr>
          <w:p w:rsidR="005F674A" w:rsidRDefault="005F674A"/>
        </w:tc>
        <w:tc>
          <w:tcPr>
            <w:tcW w:w="525" w:type="dxa"/>
          </w:tcPr>
          <w:p w:rsidR="005F674A" w:rsidRDefault="005F674A"/>
        </w:tc>
        <w:tc>
          <w:tcPr>
            <w:tcW w:w="600" w:type="dxa"/>
            <w:gridSpan w:val="3"/>
          </w:tcPr>
          <w:p w:rsidR="005F674A" w:rsidRDefault="005F674A"/>
        </w:tc>
      </w:tr>
      <w:tr w:rsidR="005F674A" w:rsidTr="00196217">
        <w:trPr>
          <w:gridBefore w:val="5"/>
          <w:gridAfter w:val="12"/>
          <w:wBefore w:w="1125" w:type="dxa"/>
          <w:wAfter w:w="3375" w:type="dxa"/>
          <w:trHeight w:val="555"/>
        </w:trPr>
        <w:tc>
          <w:tcPr>
            <w:tcW w:w="555" w:type="dxa"/>
            <w:gridSpan w:val="2"/>
            <w:tcBorders>
              <w:right w:val="single" w:sz="18" w:space="0" w:color="auto"/>
            </w:tcBorders>
          </w:tcPr>
          <w:p w:rsidR="005F674A" w:rsidRDefault="005F674A" w:rsidP="00B476E9"/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674A" w:rsidRDefault="005F674A" w:rsidP="00B476E9"/>
          <w:p w:rsidR="005F674A" w:rsidRDefault="005F674A" w:rsidP="00B476E9"/>
        </w:tc>
        <w:tc>
          <w:tcPr>
            <w:tcW w:w="615" w:type="dxa"/>
            <w:gridSpan w:val="2"/>
            <w:tcBorders>
              <w:left w:val="single" w:sz="18" w:space="0" w:color="auto"/>
            </w:tcBorders>
          </w:tcPr>
          <w:p w:rsidR="005F674A" w:rsidRDefault="005F674A"/>
        </w:tc>
        <w:tc>
          <w:tcPr>
            <w:tcW w:w="525" w:type="dxa"/>
          </w:tcPr>
          <w:p w:rsidR="005F674A" w:rsidRDefault="005F674A"/>
        </w:tc>
        <w:tc>
          <w:tcPr>
            <w:tcW w:w="600" w:type="dxa"/>
            <w:gridSpan w:val="3"/>
          </w:tcPr>
          <w:p w:rsidR="005F674A" w:rsidRDefault="005F674A"/>
        </w:tc>
      </w:tr>
      <w:tr w:rsidR="005F674A" w:rsidTr="00196217">
        <w:trPr>
          <w:gridBefore w:val="5"/>
          <w:gridAfter w:val="12"/>
          <w:wBefore w:w="1125" w:type="dxa"/>
          <w:wAfter w:w="3375" w:type="dxa"/>
          <w:trHeight w:val="555"/>
        </w:trPr>
        <w:tc>
          <w:tcPr>
            <w:tcW w:w="555" w:type="dxa"/>
            <w:gridSpan w:val="2"/>
            <w:tcBorders>
              <w:right w:val="single" w:sz="18" w:space="0" w:color="auto"/>
            </w:tcBorders>
          </w:tcPr>
          <w:p w:rsidR="005F674A" w:rsidRDefault="005F674A" w:rsidP="00B476E9"/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674A" w:rsidRDefault="005F674A" w:rsidP="00B476E9"/>
          <w:p w:rsidR="005F674A" w:rsidRDefault="005F674A" w:rsidP="00B476E9"/>
        </w:tc>
        <w:tc>
          <w:tcPr>
            <w:tcW w:w="615" w:type="dxa"/>
            <w:gridSpan w:val="2"/>
            <w:tcBorders>
              <w:left w:val="single" w:sz="18" w:space="0" w:color="auto"/>
            </w:tcBorders>
          </w:tcPr>
          <w:p w:rsidR="005F674A" w:rsidRDefault="005F674A"/>
        </w:tc>
        <w:tc>
          <w:tcPr>
            <w:tcW w:w="525" w:type="dxa"/>
          </w:tcPr>
          <w:p w:rsidR="005F674A" w:rsidRDefault="005F674A"/>
        </w:tc>
        <w:tc>
          <w:tcPr>
            <w:tcW w:w="600" w:type="dxa"/>
            <w:gridSpan w:val="3"/>
          </w:tcPr>
          <w:p w:rsidR="005F674A" w:rsidRDefault="005F674A"/>
        </w:tc>
      </w:tr>
      <w:tr w:rsidR="005F674A" w:rsidTr="00196217">
        <w:trPr>
          <w:gridBefore w:val="7"/>
          <w:gridAfter w:val="12"/>
          <w:wBefore w:w="1680" w:type="dxa"/>
          <w:wAfter w:w="3375" w:type="dxa"/>
          <w:trHeight w:val="555"/>
        </w:trPr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674A" w:rsidRDefault="005F674A" w:rsidP="00B476E9"/>
          <w:p w:rsidR="005F674A" w:rsidRDefault="005F674A" w:rsidP="00B476E9"/>
        </w:tc>
        <w:tc>
          <w:tcPr>
            <w:tcW w:w="615" w:type="dxa"/>
            <w:gridSpan w:val="2"/>
            <w:tcBorders>
              <w:left w:val="single" w:sz="18" w:space="0" w:color="auto"/>
            </w:tcBorders>
          </w:tcPr>
          <w:p w:rsidR="005F674A" w:rsidRDefault="005F674A"/>
        </w:tc>
        <w:tc>
          <w:tcPr>
            <w:tcW w:w="525" w:type="dxa"/>
          </w:tcPr>
          <w:p w:rsidR="005F674A" w:rsidRDefault="005F674A"/>
        </w:tc>
        <w:tc>
          <w:tcPr>
            <w:tcW w:w="600" w:type="dxa"/>
            <w:gridSpan w:val="3"/>
          </w:tcPr>
          <w:p w:rsidR="005F674A" w:rsidRDefault="005F674A"/>
        </w:tc>
      </w:tr>
      <w:tr w:rsidR="005F674A" w:rsidTr="00196217">
        <w:trPr>
          <w:gridBefore w:val="4"/>
          <w:gridAfter w:val="12"/>
          <w:wBefore w:w="1110" w:type="dxa"/>
          <w:wAfter w:w="3375" w:type="dxa"/>
          <w:trHeight w:val="540"/>
        </w:trPr>
        <w:tc>
          <w:tcPr>
            <w:tcW w:w="570" w:type="dxa"/>
            <w:gridSpan w:val="3"/>
            <w:tcBorders>
              <w:right w:val="single" w:sz="18" w:space="0" w:color="auto"/>
            </w:tcBorders>
          </w:tcPr>
          <w:p w:rsidR="005F674A" w:rsidRDefault="005F674A" w:rsidP="00B476E9"/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674A" w:rsidRDefault="005F674A" w:rsidP="00B476E9"/>
          <w:p w:rsidR="005F674A" w:rsidRDefault="005F674A" w:rsidP="00B476E9"/>
        </w:tc>
        <w:tc>
          <w:tcPr>
            <w:tcW w:w="615" w:type="dxa"/>
            <w:gridSpan w:val="2"/>
            <w:tcBorders>
              <w:left w:val="single" w:sz="18" w:space="0" w:color="auto"/>
            </w:tcBorders>
          </w:tcPr>
          <w:p w:rsidR="005F674A" w:rsidRDefault="005F674A"/>
        </w:tc>
        <w:tc>
          <w:tcPr>
            <w:tcW w:w="525" w:type="dxa"/>
          </w:tcPr>
          <w:p w:rsidR="005F674A" w:rsidRDefault="005F674A"/>
        </w:tc>
        <w:tc>
          <w:tcPr>
            <w:tcW w:w="600" w:type="dxa"/>
            <w:gridSpan w:val="3"/>
          </w:tcPr>
          <w:p w:rsidR="005F674A" w:rsidRDefault="005F674A"/>
        </w:tc>
      </w:tr>
      <w:tr w:rsidR="005F674A" w:rsidTr="00196217">
        <w:trPr>
          <w:gridBefore w:val="7"/>
          <w:gridAfter w:val="18"/>
          <w:wBefore w:w="1680" w:type="dxa"/>
          <w:wAfter w:w="5115" w:type="dxa"/>
          <w:trHeight w:val="525"/>
        </w:trPr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  <w:tr2bl w:val="single" w:sz="4" w:space="0" w:color="auto"/>
            </w:tcBorders>
          </w:tcPr>
          <w:p w:rsidR="005F674A" w:rsidRDefault="005F674A" w:rsidP="00B476E9"/>
          <w:p w:rsidR="005F674A" w:rsidRDefault="005F674A" w:rsidP="00B476E9"/>
        </w:tc>
      </w:tr>
      <w:tr w:rsidR="005F674A" w:rsidTr="00196217">
        <w:trPr>
          <w:gridBefore w:val="7"/>
          <w:gridAfter w:val="6"/>
          <w:wBefore w:w="1680" w:type="dxa"/>
          <w:wAfter w:w="1740" w:type="dxa"/>
          <w:trHeight w:val="585"/>
        </w:trPr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674A" w:rsidRDefault="005F674A" w:rsidP="00B476E9"/>
          <w:p w:rsidR="005F674A" w:rsidRDefault="005F674A" w:rsidP="00B476E9"/>
        </w:tc>
        <w:tc>
          <w:tcPr>
            <w:tcW w:w="600" w:type="dxa"/>
            <w:tcBorders>
              <w:left w:val="single" w:sz="18" w:space="0" w:color="auto"/>
            </w:tcBorders>
          </w:tcPr>
          <w:p w:rsidR="005F674A" w:rsidRDefault="005F674A"/>
        </w:tc>
        <w:tc>
          <w:tcPr>
            <w:tcW w:w="555" w:type="dxa"/>
            <w:gridSpan w:val="3"/>
          </w:tcPr>
          <w:p w:rsidR="005F674A" w:rsidRDefault="005F674A"/>
        </w:tc>
        <w:tc>
          <w:tcPr>
            <w:tcW w:w="600" w:type="dxa"/>
            <w:gridSpan w:val="3"/>
          </w:tcPr>
          <w:p w:rsidR="005F674A" w:rsidRDefault="005F674A"/>
        </w:tc>
        <w:tc>
          <w:tcPr>
            <w:tcW w:w="585" w:type="dxa"/>
          </w:tcPr>
          <w:p w:rsidR="005F674A" w:rsidRDefault="005F674A"/>
        </w:tc>
        <w:tc>
          <w:tcPr>
            <w:tcW w:w="555" w:type="dxa"/>
            <w:gridSpan w:val="2"/>
          </w:tcPr>
          <w:p w:rsidR="005F674A" w:rsidRDefault="005F674A"/>
        </w:tc>
        <w:tc>
          <w:tcPr>
            <w:tcW w:w="480" w:type="dxa"/>
            <w:gridSpan w:val="2"/>
          </w:tcPr>
          <w:p w:rsidR="005F674A" w:rsidRDefault="005F674A"/>
        </w:tc>
      </w:tr>
      <w:tr w:rsidR="005F674A" w:rsidTr="00196217">
        <w:trPr>
          <w:gridBefore w:val="7"/>
          <w:gridAfter w:val="10"/>
          <w:wBefore w:w="1680" w:type="dxa"/>
          <w:wAfter w:w="2775" w:type="dxa"/>
          <w:trHeight w:val="510"/>
        </w:trPr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674A" w:rsidRDefault="005F674A" w:rsidP="00B476E9"/>
        </w:tc>
        <w:tc>
          <w:tcPr>
            <w:tcW w:w="600" w:type="dxa"/>
            <w:tcBorders>
              <w:left w:val="single" w:sz="18" w:space="0" w:color="auto"/>
            </w:tcBorders>
          </w:tcPr>
          <w:p w:rsidR="005F674A" w:rsidRDefault="005F674A"/>
        </w:tc>
        <w:tc>
          <w:tcPr>
            <w:tcW w:w="555" w:type="dxa"/>
            <w:gridSpan w:val="3"/>
          </w:tcPr>
          <w:p w:rsidR="005F674A" w:rsidRDefault="005F674A"/>
        </w:tc>
        <w:tc>
          <w:tcPr>
            <w:tcW w:w="600" w:type="dxa"/>
            <w:gridSpan w:val="3"/>
          </w:tcPr>
          <w:p w:rsidR="005F674A" w:rsidRDefault="005F674A"/>
        </w:tc>
        <w:tc>
          <w:tcPr>
            <w:tcW w:w="585" w:type="dxa"/>
          </w:tcPr>
          <w:p w:rsidR="005F674A" w:rsidRDefault="005F674A"/>
        </w:tc>
      </w:tr>
      <w:tr w:rsidR="005F674A" w:rsidTr="00196217">
        <w:trPr>
          <w:gridBefore w:val="4"/>
          <w:gridAfter w:val="14"/>
          <w:wBefore w:w="1110" w:type="dxa"/>
          <w:wAfter w:w="3960" w:type="dxa"/>
          <w:trHeight w:val="480"/>
        </w:trPr>
        <w:tc>
          <w:tcPr>
            <w:tcW w:w="570" w:type="dxa"/>
            <w:gridSpan w:val="3"/>
            <w:tcBorders>
              <w:right w:val="single" w:sz="18" w:space="0" w:color="auto"/>
            </w:tcBorders>
          </w:tcPr>
          <w:p w:rsidR="005F674A" w:rsidRDefault="005F674A" w:rsidP="00B476E9"/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674A" w:rsidRDefault="005F674A" w:rsidP="00B476E9"/>
        </w:tc>
        <w:tc>
          <w:tcPr>
            <w:tcW w:w="600" w:type="dxa"/>
            <w:tcBorders>
              <w:left w:val="single" w:sz="18" w:space="0" w:color="auto"/>
            </w:tcBorders>
          </w:tcPr>
          <w:p w:rsidR="005F674A" w:rsidRDefault="005F674A"/>
        </w:tc>
        <w:tc>
          <w:tcPr>
            <w:tcW w:w="555" w:type="dxa"/>
            <w:gridSpan w:val="3"/>
          </w:tcPr>
          <w:p w:rsidR="005F674A" w:rsidRDefault="005F674A"/>
        </w:tc>
      </w:tr>
      <w:tr w:rsidR="005F674A" w:rsidTr="00196217">
        <w:trPr>
          <w:gridBefore w:val="7"/>
          <w:gridAfter w:val="3"/>
          <w:wBefore w:w="1680" w:type="dxa"/>
          <w:wAfter w:w="1065" w:type="dxa"/>
          <w:trHeight w:val="555"/>
        </w:trPr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674A" w:rsidRDefault="005F674A" w:rsidP="00B476E9"/>
        </w:tc>
        <w:tc>
          <w:tcPr>
            <w:tcW w:w="600" w:type="dxa"/>
            <w:tcBorders>
              <w:left w:val="single" w:sz="18" w:space="0" w:color="auto"/>
            </w:tcBorders>
          </w:tcPr>
          <w:p w:rsidR="005F674A" w:rsidRDefault="005F674A"/>
        </w:tc>
        <w:tc>
          <w:tcPr>
            <w:tcW w:w="555" w:type="dxa"/>
            <w:gridSpan w:val="3"/>
          </w:tcPr>
          <w:p w:rsidR="005F674A" w:rsidRDefault="005F674A"/>
        </w:tc>
        <w:tc>
          <w:tcPr>
            <w:tcW w:w="600" w:type="dxa"/>
            <w:gridSpan w:val="3"/>
          </w:tcPr>
          <w:p w:rsidR="005F674A" w:rsidRDefault="005F674A"/>
        </w:tc>
        <w:tc>
          <w:tcPr>
            <w:tcW w:w="585" w:type="dxa"/>
          </w:tcPr>
          <w:p w:rsidR="005F674A" w:rsidRDefault="005F674A"/>
        </w:tc>
        <w:tc>
          <w:tcPr>
            <w:tcW w:w="600" w:type="dxa"/>
            <w:gridSpan w:val="3"/>
          </w:tcPr>
          <w:p w:rsidR="005F674A" w:rsidRDefault="005F674A"/>
        </w:tc>
        <w:tc>
          <w:tcPr>
            <w:tcW w:w="555" w:type="dxa"/>
            <w:gridSpan w:val="2"/>
          </w:tcPr>
          <w:p w:rsidR="005F674A" w:rsidRDefault="005F674A"/>
        </w:tc>
        <w:tc>
          <w:tcPr>
            <w:tcW w:w="555" w:type="dxa"/>
            <w:gridSpan w:val="2"/>
          </w:tcPr>
          <w:p w:rsidR="005F674A" w:rsidRDefault="005F674A"/>
        </w:tc>
      </w:tr>
      <w:tr w:rsidR="005F674A" w:rsidTr="00196217">
        <w:trPr>
          <w:gridBefore w:val="7"/>
          <w:gridAfter w:val="11"/>
          <w:wBefore w:w="1680" w:type="dxa"/>
          <w:wAfter w:w="3360" w:type="dxa"/>
          <w:trHeight w:val="525"/>
        </w:trPr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674A" w:rsidRDefault="005F674A" w:rsidP="00B476E9"/>
        </w:tc>
        <w:tc>
          <w:tcPr>
            <w:tcW w:w="600" w:type="dxa"/>
            <w:tcBorders>
              <w:left w:val="single" w:sz="18" w:space="0" w:color="auto"/>
            </w:tcBorders>
          </w:tcPr>
          <w:p w:rsidR="005F674A" w:rsidRDefault="005F674A"/>
        </w:tc>
        <w:tc>
          <w:tcPr>
            <w:tcW w:w="555" w:type="dxa"/>
            <w:gridSpan w:val="3"/>
          </w:tcPr>
          <w:p w:rsidR="005F674A" w:rsidRDefault="005F674A"/>
        </w:tc>
        <w:tc>
          <w:tcPr>
            <w:tcW w:w="600" w:type="dxa"/>
            <w:gridSpan w:val="3"/>
          </w:tcPr>
          <w:p w:rsidR="005F674A" w:rsidRDefault="005F674A"/>
        </w:tc>
      </w:tr>
      <w:tr w:rsidR="005F674A" w:rsidTr="00196217">
        <w:trPr>
          <w:gridBefore w:val="1"/>
          <w:gridAfter w:val="17"/>
          <w:wBefore w:w="90" w:type="dxa"/>
          <w:wAfter w:w="4515" w:type="dxa"/>
          <w:trHeight w:val="480"/>
        </w:trPr>
        <w:tc>
          <w:tcPr>
            <w:tcW w:w="480" w:type="dxa"/>
            <w:gridSpan w:val="2"/>
          </w:tcPr>
          <w:p w:rsidR="005F674A" w:rsidRDefault="005F674A" w:rsidP="00B476E9"/>
        </w:tc>
        <w:tc>
          <w:tcPr>
            <w:tcW w:w="555" w:type="dxa"/>
            <w:gridSpan w:val="2"/>
          </w:tcPr>
          <w:p w:rsidR="005F674A" w:rsidRDefault="005F674A" w:rsidP="00B476E9"/>
        </w:tc>
        <w:tc>
          <w:tcPr>
            <w:tcW w:w="555" w:type="dxa"/>
            <w:gridSpan w:val="2"/>
            <w:tcBorders>
              <w:right w:val="single" w:sz="18" w:space="0" w:color="auto"/>
            </w:tcBorders>
          </w:tcPr>
          <w:p w:rsidR="005F674A" w:rsidRDefault="005F674A" w:rsidP="00B476E9"/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674A" w:rsidRDefault="005F674A" w:rsidP="00B476E9"/>
        </w:tc>
        <w:tc>
          <w:tcPr>
            <w:tcW w:w="600" w:type="dxa"/>
            <w:tcBorders>
              <w:left w:val="single" w:sz="18" w:space="0" w:color="auto"/>
            </w:tcBorders>
          </w:tcPr>
          <w:p w:rsidR="005F674A" w:rsidRDefault="005F674A"/>
        </w:tc>
      </w:tr>
      <w:tr w:rsidR="005F674A" w:rsidTr="00196217">
        <w:trPr>
          <w:gridBefore w:val="7"/>
          <w:wBefore w:w="1680" w:type="dxa"/>
          <w:trHeight w:val="675"/>
        </w:trPr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674A" w:rsidRDefault="005F674A" w:rsidP="00B476E9"/>
        </w:tc>
        <w:tc>
          <w:tcPr>
            <w:tcW w:w="615" w:type="dxa"/>
            <w:gridSpan w:val="2"/>
            <w:tcBorders>
              <w:left w:val="single" w:sz="18" w:space="0" w:color="auto"/>
            </w:tcBorders>
          </w:tcPr>
          <w:p w:rsidR="005F674A" w:rsidRDefault="005F674A"/>
        </w:tc>
        <w:tc>
          <w:tcPr>
            <w:tcW w:w="585" w:type="dxa"/>
            <w:gridSpan w:val="3"/>
          </w:tcPr>
          <w:p w:rsidR="005F674A" w:rsidRDefault="005F674A"/>
        </w:tc>
        <w:tc>
          <w:tcPr>
            <w:tcW w:w="555" w:type="dxa"/>
            <w:gridSpan w:val="2"/>
          </w:tcPr>
          <w:p w:rsidR="005F674A" w:rsidRDefault="005F674A"/>
        </w:tc>
        <w:tc>
          <w:tcPr>
            <w:tcW w:w="615" w:type="dxa"/>
            <w:gridSpan w:val="2"/>
          </w:tcPr>
          <w:p w:rsidR="005F674A" w:rsidRDefault="005F674A"/>
        </w:tc>
        <w:tc>
          <w:tcPr>
            <w:tcW w:w="570" w:type="dxa"/>
            <w:gridSpan w:val="2"/>
          </w:tcPr>
          <w:p w:rsidR="005F674A" w:rsidRDefault="005F674A"/>
        </w:tc>
        <w:tc>
          <w:tcPr>
            <w:tcW w:w="585" w:type="dxa"/>
            <w:gridSpan w:val="3"/>
          </w:tcPr>
          <w:p w:rsidR="005F674A" w:rsidRDefault="005F674A"/>
        </w:tc>
        <w:tc>
          <w:tcPr>
            <w:tcW w:w="570" w:type="dxa"/>
            <w:gridSpan w:val="2"/>
          </w:tcPr>
          <w:p w:rsidR="005F674A" w:rsidRDefault="005F674A"/>
        </w:tc>
        <w:tc>
          <w:tcPr>
            <w:tcW w:w="465" w:type="dxa"/>
          </w:tcPr>
          <w:p w:rsidR="005F674A" w:rsidRDefault="005F674A"/>
        </w:tc>
        <w:tc>
          <w:tcPr>
            <w:tcW w:w="555" w:type="dxa"/>
          </w:tcPr>
          <w:p w:rsidR="005F674A" w:rsidRDefault="005F674A"/>
        </w:tc>
      </w:tr>
      <w:tr w:rsidR="005F674A" w:rsidTr="00EB31AD">
        <w:trPr>
          <w:gridBefore w:val="6"/>
          <w:gridAfter w:val="11"/>
          <w:wBefore w:w="1155" w:type="dxa"/>
          <w:wAfter w:w="3360" w:type="dxa"/>
          <w:trHeight w:val="517"/>
        </w:trPr>
        <w:tc>
          <w:tcPr>
            <w:tcW w:w="525" w:type="dxa"/>
            <w:tcBorders>
              <w:right w:val="single" w:sz="18" w:space="0" w:color="auto"/>
            </w:tcBorders>
          </w:tcPr>
          <w:p w:rsidR="005F674A" w:rsidRDefault="005F674A" w:rsidP="00B476E9">
            <w:pPr>
              <w:jc w:val="center"/>
            </w:pPr>
          </w:p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:rsidR="005F674A" w:rsidRDefault="005F674A" w:rsidP="00B476E9">
            <w:pPr>
              <w:jc w:val="center"/>
            </w:pPr>
          </w:p>
        </w:tc>
        <w:tc>
          <w:tcPr>
            <w:tcW w:w="615" w:type="dxa"/>
            <w:gridSpan w:val="2"/>
            <w:tcBorders>
              <w:left w:val="single" w:sz="18" w:space="0" w:color="auto"/>
            </w:tcBorders>
          </w:tcPr>
          <w:p w:rsidR="005F674A" w:rsidRDefault="005F674A"/>
        </w:tc>
        <w:tc>
          <w:tcPr>
            <w:tcW w:w="585" w:type="dxa"/>
            <w:gridSpan w:val="3"/>
          </w:tcPr>
          <w:p w:rsidR="005F674A" w:rsidRDefault="005F674A"/>
        </w:tc>
        <w:tc>
          <w:tcPr>
            <w:tcW w:w="555" w:type="dxa"/>
            <w:gridSpan w:val="2"/>
          </w:tcPr>
          <w:p w:rsidR="005F674A" w:rsidRDefault="005F674A"/>
        </w:tc>
      </w:tr>
      <w:tr w:rsidR="005F674A" w:rsidTr="00EB31AD">
        <w:trPr>
          <w:gridBefore w:val="7"/>
          <w:gridAfter w:val="18"/>
          <w:wBefore w:w="1680" w:type="dxa"/>
          <w:wAfter w:w="5115" w:type="dxa"/>
          <w:trHeight w:val="35"/>
        </w:trPr>
        <w:tc>
          <w:tcPr>
            <w:tcW w:w="675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5F674A" w:rsidRDefault="005F674A" w:rsidP="00196217"/>
          <w:p w:rsidR="005F674A" w:rsidRDefault="005F674A" w:rsidP="00196217">
            <w:pPr>
              <w:jc w:val="center"/>
            </w:pPr>
          </w:p>
        </w:tc>
      </w:tr>
    </w:tbl>
    <w:p w:rsidR="005F674A" w:rsidRPr="00EB31AD" w:rsidRDefault="005F674A" w:rsidP="00196217">
      <w:pPr>
        <w:numPr>
          <w:ilvl w:val="0"/>
          <w:numId w:val="1"/>
        </w:numPr>
        <w:rPr>
          <w:sz w:val="22"/>
          <w:szCs w:val="22"/>
        </w:rPr>
      </w:pPr>
      <w:r w:rsidRPr="00EB31AD">
        <w:rPr>
          <w:sz w:val="22"/>
          <w:szCs w:val="22"/>
        </w:rPr>
        <w:t>Cévy, které rozvádějí převážně okysl. krev ze srdce</w:t>
      </w:r>
    </w:p>
    <w:p w:rsidR="005F674A" w:rsidRPr="00EB31AD" w:rsidRDefault="005F674A" w:rsidP="00196217">
      <w:pPr>
        <w:numPr>
          <w:ilvl w:val="0"/>
          <w:numId w:val="1"/>
        </w:numPr>
        <w:rPr>
          <w:sz w:val="22"/>
          <w:szCs w:val="22"/>
        </w:rPr>
      </w:pPr>
      <w:r w:rsidRPr="00EB31AD">
        <w:rPr>
          <w:sz w:val="22"/>
          <w:szCs w:val="22"/>
        </w:rPr>
        <w:t>Rozvádí do těla kyslík, živiny, vitamíny, ….</w:t>
      </w:r>
    </w:p>
    <w:p w:rsidR="005F674A" w:rsidRPr="00EB31AD" w:rsidRDefault="005F674A" w:rsidP="00196217">
      <w:pPr>
        <w:numPr>
          <w:ilvl w:val="0"/>
          <w:numId w:val="1"/>
        </w:numPr>
        <w:rPr>
          <w:sz w:val="22"/>
          <w:szCs w:val="22"/>
        </w:rPr>
      </w:pPr>
      <w:r w:rsidRPr="00EB31AD">
        <w:rPr>
          <w:sz w:val="22"/>
          <w:szCs w:val="22"/>
        </w:rPr>
        <w:t>Tvoří dýchací soustavu</w:t>
      </w:r>
    </w:p>
    <w:p w:rsidR="005F674A" w:rsidRPr="00EB31AD" w:rsidRDefault="005F674A" w:rsidP="00196217">
      <w:pPr>
        <w:numPr>
          <w:ilvl w:val="0"/>
          <w:numId w:val="1"/>
        </w:numPr>
        <w:rPr>
          <w:sz w:val="22"/>
          <w:szCs w:val="22"/>
        </w:rPr>
      </w:pPr>
      <w:r w:rsidRPr="00EB31AD">
        <w:rPr>
          <w:sz w:val="22"/>
          <w:szCs w:val="22"/>
        </w:rPr>
        <w:t>Umožňují pohyb lidského těla</w:t>
      </w:r>
    </w:p>
    <w:p w:rsidR="005F674A" w:rsidRPr="00EB31AD" w:rsidRDefault="005F674A" w:rsidP="00196217">
      <w:pPr>
        <w:numPr>
          <w:ilvl w:val="0"/>
          <w:numId w:val="1"/>
        </w:numPr>
        <w:rPr>
          <w:sz w:val="22"/>
          <w:szCs w:val="22"/>
        </w:rPr>
      </w:pPr>
      <w:r w:rsidRPr="00EB31AD">
        <w:rPr>
          <w:sz w:val="22"/>
          <w:szCs w:val="22"/>
        </w:rPr>
        <w:t>Část horní končetiny</w:t>
      </w:r>
    </w:p>
    <w:p w:rsidR="005F674A" w:rsidRPr="00EB31AD" w:rsidRDefault="005F674A" w:rsidP="00196217">
      <w:pPr>
        <w:numPr>
          <w:ilvl w:val="0"/>
          <w:numId w:val="1"/>
        </w:numPr>
        <w:rPr>
          <w:sz w:val="22"/>
          <w:szCs w:val="22"/>
        </w:rPr>
      </w:pPr>
      <w:r w:rsidRPr="00EB31AD">
        <w:rPr>
          <w:sz w:val="22"/>
          <w:szCs w:val="22"/>
        </w:rPr>
        <w:t>Odlišnosti mezi sebou pozorujeme podle ….</w:t>
      </w:r>
    </w:p>
    <w:p w:rsidR="005F674A" w:rsidRPr="00EB31AD" w:rsidRDefault="005F674A" w:rsidP="00196217">
      <w:pPr>
        <w:numPr>
          <w:ilvl w:val="0"/>
          <w:numId w:val="1"/>
        </w:numPr>
        <w:rPr>
          <w:sz w:val="22"/>
          <w:szCs w:val="22"/>
        </w:rPr>
      </w:pPr>
      <w:r w:rsidRPr="00EB31AD">
        <w:rPr>
          <w:sz w:val="22"/>
          <w:szCs w:val="22"/>
        </w:rPr>
        <w:t>Chrání míchu</w:t>
      </w:r>
    </w:p>
    <w:p w:rsidR="005F674A" w:rsidRPr="00EB31AD" w:rsidRDefault="005F674A" w:rsidP="00196217">
      <w:pPr>
        <w:numPr>
          <w:ilvl w:val="0"/>
          <w:numId w:val="1"/>
        </w:numPr>
        <w:rPr>
          <w:sz w:val="22"/>
          <w:szCs w:val="22"/>
        </w:rPr>
      </w:pPr>
      <w:r w:rsidRPr="00EB31AD">
        <w:rPr>
          <w:sz w:val="22"/>
          <w:szCs w:val="22"/>
        </w:rPr>
        <w:t>Co používáme k změření síly</w:t>
      </w:r>
    </w:p>
    <w:p w:rsidR="005F674A" w:rsidRPr="00EB31AD" w:rsidRDefault="005F674A" w:rsidP="00196217">
      <w:pPr>
        <w:numPr>
          <w:ilvl w:val="0"/>
          <w:numId w:val="1"/>
        </w:numPr>
        <w:rPr>
          <w:sz w:val="22"/>
          <w:szCs w:val="22"/>
        </w:rPr>
      </w:pPr>
      <w:r w:rsidRPr="00EB31AD">
        <w:rPr>
          <w:sz w:val="22"/>
          <w:szCs w:val="22"/>
        </w:rPr>
        <w:t>Zdroj vitamínů</w:t>
      </w:r>
    </w:p>
    <w:p w:rsidR="005F674A" w:rsidRPr="00EB31AD" w:rsidRDefault="005F674A" w:rsidP="00196217">
      <w:pPr>
        <w:numPr>
          <w:ilvl w:val="0"/>
          <w:numId w:val="1"/>
        </w:numPr>
        <w:rPr>
          <w:sz w:val="22"/>
          <w:szCs w:val="22"/>
        </w:rPr>
      </w:pPr>
      <w:r w:rsidRPr="00EB31AD">
        <w:rPr>
          <w:sz w:val="22"/>
          <w:szCs w:val="22"/>
        </w:rPr>
        <w:t xml:space="preserve"> Slouží nám k rozžvýkání potravy</w:t>
      </w:r>
    </w:p>
    <w:p w:rsidR="005F674A" w:rsidRPr="00EB31AD" w:rsidRDefault="005F674A" w:rsidP="00196217">
      <w:pPr>
        <w:numPr>
          <w:ilvl w:val="0"/>
          <w:numId w:val="1"/>
        </w:numPr>
        <w:rPr>
          <w:sz w:val="22"/>
          <w:szCs w:val="22"/>
        </w:rPr>
      </w:pPr>
      <w:r w:rsidRPr="00EB31AD">
        <w:rPr>
          <w:sz w:val="22"/>
          <w:szCs w:val="22"/>
        </w:rPr>
        <w:t>Mezi jaké orgány patří např. čich, hmat, chuť, ….</w:t>
      </w:r>
    </w:p>
    <w:p w:rsidR="005F674A" w:rsidRPr="00EB31AD" w:rsidRDefault="005F674A" w:rsidP="00196217">
      <w:pPr>
        <w:numPr>
          <w:ilvl w:val="0"/>
          <w:numId w:val="1"/>
        </w:numPr>
        <w:rPr>
          <w:sz w:val="22"/>
          <w:szCs w:val="22"/>
        </w:rPr>
      </w:pPr>
      <w:r w:rsidRPr="00EB31AD">
        <w:rPr>
          <w:sz w:val="22"/>
          <w:szCs w:val="22"/>
        </w:rPr>
        <w:t xml:space="preserve"> Jak se jinak nazývá pokožka</w:t>
      </w:r>
    </w:p>
    <w:p w:rsidR="005F674A" w:rsidRPr="00EB31AD" w:rsidRDefault="005F674A" w:rsidP="00196217">
      <w:pPr>
        <w:numPr>
          <w:ilvl w:val="0"/>
          <w:numId w:val="1"/>
        </w:numPr>
        <w:rPr>
          <w:sz w:val="22"/>
          <w:szCs w:val="22"/>
        </w:rPr>
      </w:pPr>
      <w:r w:rsidRPr="00EB31AD">
        <w:rPr>
          <w:sz w:val="22"/>
          <w:szCs w:val="22"/>
        </w:rPr>
        <w:t>Tvoří trávicí soustavu</w:t>
      </w:r>
    </w:p>
    <w:p w:rsidR="005F674A" w:rsidRPr="00EB31AD" w:rsidRDefault="005F674A" w:rsidP="00196217">
      <w:pPr>
        <w:numPr>
          <w:ilvl w:val="0"/>
          <w:numId w:val="1"/>
        </w:numPr>
        <w:rPr>
          <w:sz w:val="22"/>
          <w:szCs w:val="22"/>
        </w:rPr>
      </w:pPr>
      <w:r w:rsidRPr="00EB31AD">
        <w:rPr>
          <w:sz w:val="22"/>
          <w:szCs w:val="22"/>
        </w:rPr>
        <w:t xml:space="preserve"> Jak se nazývají nejmenší cévy</w:t>
      </w:r>
    </w:p>
    <w:p w:rsidR="005F674A" w:rsidRDefault="005F674A" w:rsidP="00196217">
      <w:pPr>
        <w:numPr>
          <w:ilvl w:val="0"/>
          <w:numId w:val="1"/>
        </w:numPr>
        <w:rPr>
          <w:sz w:val="22"/>
          <w:szCs w:val="22"/>
        </w:rPr>
      </w:pPr>
      <w:r w:rsidRPr="00EB31AD">
        <w:rPr>
          <w:sz w:val="22"/>
          <w:szCs w:val="22"/>
        </w:rPr>
        <w:t xml:space="preserve"> Jaká kost tvoří horní končetinu</w:t>
      </w:r>
    </w:p>
    <w:p w:rsidR="005F674A" w:rsidRPr="009E6BA2" w:rsidRDefault="005F674A" w:rsidP="009E6BA2">
      <w:pPr>
        <w:ind w:left="720"/>
        <w:rPr>
          <w:b/>
          <w:i/>
          <w:sz w:val="22"/>
          <w:szCs w:val="22"/>
        </w:rPr>
      </w:pPr>
      <w:r w:rsidRPr="009E6BA2">
        <w:rPr>
          <w:b/>
          <w:i/>
          <w:sz w:val="22"/>
          <w:szCs w:val="22"/>
        </w:rPr>
        <w:t>Řešení:</w:t>
      </w:r>
    </w:p>
    <w:p w:rsidR="005F674A" w:rsidRDefault="005F674A" w:rsidP="009E6BA2">
      <w:pPr>
        <w:ind w:left="720"/>
        <w:rPr>
          <w:sz w:val="22"/>
          <w:szCs w:val="22"/>
        </w:rPr>
      </w:pPr>
    </w:p>
    <w:p w:rsidR="005F674A" w:rsidRPr="00EB31AD" w:rsidRDefault="005F674A" w:rsidP="009E6BA2">
      <w:pPr>
        <w:ind w:left="720"/>
        <w:rPr>
          <w:sz w:val="22"/>
          <w:szCs w:val="22"/>
        </w:rPr>
      </w:pPr>
    </w:p>
    <w:tbl>
      <w:tblPr>
        <w:tblW w:w="0" w:type="auto"/>
        <w:tblInd w:w="13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90"/>
        <w:gridCol w:w="450"/>
        <w:gridCol w:w="30"/>
        <w:gridCol w:w="540"/>
        <w:gridCol w:w="15"/>
        <w:gridCol w:w="30"/>
        <w:gridCol w:w="525"/>
        <w:gridCol w:w="675"/>
        <w:gridCol w:w="600"/>
        <w:gridCol w:w="15"/>
        <w:gridCol w:w="525"/>
        <w:gridCol w:w="15"/>
        <w:gridCol w:w="45"/>
        <w:gridCol w:w="540"/>
        <w:gridCol w:w="15"/>
        <w:gridCol w:w="585"/>
        <w:gridCol w:w="30"/>
        <w:gridCol w:w="525"/>
        <w:gridCol w:w="45"/>
        <w:gridCol w:w="435"/>
        <w:gridCol w:w="120"/>
        <w:gridCol w:w="30"/>
        <w:gridCol w:w="525"/>
        <w:gridCol w:w="45"/>
        <w:gridCol w:w="465"/>
        <w:gridCol w:w="555"/>
      </w:tblGrid>
      <w:tr w:rsidR="005F674A" w:rsidTr="004965D4">
        <w:trPr>
          <w:gridAfter w:val="17"/>
          <w:wAfter w:w="4515" w:type="dxa"/>
          <w:trHeight w:val="480"/>
        </w:trPr>
        <w:tc>
          <w:tcPr>
            <w:tcW w:w="540" w:type="dxa"/>
            <w:gridSpan w:val="2"/>
          </w:tcPr>
          <w:p w:rsidR="005F674A" w:rsidRDefault="005F674A" w:rsidP="004965D4">
            <w:pPr>
              <w:jc w:val="center"/>
            </w:pPr>
            <w:r>
              <w:t>T</w:t>
            </w:r>
          </w:p>
        </w:tc>
        <w:tc>
          <w:tcPr>
            <w:tcW w:w="585" w:type="dxa"/>
            <w:gridSpan w:val="3"/>
          </w:tcPr>
          <w:p w:rsidR="005F674A" w:rsidRDefault="005F674A" w:rsidP="004965D4">
            <w:pPr>
              <w:jc w:val="center"/>
            </w:pPr>
            <w:r>
              <w:t>E</w:t>
            </w:r>
          </w:p>
        </w:tc>
        <w:tc>
          <w:tcPr>
            <w:tcW w:w="555" w:type="dxa"/>
            <w:gridSpan w:val="2"/>
            <w:tcBorders>
              <w:right w:val="single" w:sz="18" w:space="0" w:color="auto"/>
            </w:tcBorders>
          </w:tcPr>
          <w:p w:rsidR="005F674A" w:rsidRDefault="005F674A" w:rsidP="004965D4">
            <w:pPr>
              <w:jc w:val="center"/>
            </w:pPr>
            <w:r>
              <w:t>P</w:t>
            </w:r>
          </w:p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5F674A" w:rsidRPr="004965D4" w:rsidRDefault="005F674A" w:rsidP="004965D4">
            <w:pPr>
              <w:jc w:val="center"/>
              <w:rPr>
                <w:b/>
              </w:rPr>
            </w:pPr>
            <w:r w:rsidRPr="004965D4">
              <w:rPr>
                <w:b/>
              </w:rPr>
              <w:t>N</w:t>
            </w:r>
          </w:p>
          <w:p w:rsidR="005F674A" w:rsidRPr="004965D4" w:rsidRDefault="005F674A" w:rsidP="004965D4">
            <w:pPr>
              <w:jc w:val="center"/>
              <w:rPr>
                <w:b/>
              </w:rPr>
            </w:pPr>
          </w:p>
        </w:tc>
        <w:tc>
          <w:tcPr>
            <w:tcW w:w="600" w:type="dxa"/>
            <w:tcBorders>
              <w:left w:val="single" w:sz="18" w:space="0" w:color="auto"/>
            </w:tcBorders>
          </w:tcPr>
          <w:p w:rsidR="005F674A" w:rsidRDefault="005F674A" w:rsidP="004965D4">
            <w:pPr>
              <w:jc w:val="center"/>
            </w:pPr>
            <w:r>
              <w:t>Y</w:t>
            </w:r>
          </w:p>
        </w:tc>
      </w:tr>
      <w:tr w:rsidR="005F674A" w:rsidRPr="004965D4" w:rsidTr="004965D4">
        <w:trPr>
          <w:gridBefore w:val="2"/>
          <w:gridAfter w:val="17"/>
          <w:wBefore w:w="540" w:type="dxa"/>
          <w:wAfter w:w="4515" w:type="dxa"/>
          <w:trHeight w:val="510"/>
        </w:trPr>
        <w:tc>
          <w:tcPr>
            <w:tcW w:w="585" w:type="dxa"/>
            <w:gridSpan w:val="3"/>
          </w:tcPr>
          <w:p w:rsidR="005F674A" w:rsidRDefault="005F674A" w:rsidP="004965D4">
            <w:pPr>
              <w:jc w:val="center"/>
            </w:pPr>
            <w:r>
              <w:t>K</w:t>
            </w:r>
          </w:p>
        </w:tc>
        <w:tc>
          <w:tcPr>
            <w:tcW w:w="555" w:type="dxa"/>
            <w:gridSpan w:val="2"/>
            <w:tcBorders>
              <w:right w:val="single" w:sz="18" w:space="0" w:color="auto"/>
            </w:tcBorders>
          </w:tcPr>
          <w:p w:rsidR="005F674A" w:rsidRDefault="005F674A" w:rsidP="004965D4">
            <w:pPr>
              <w:jc w:val="center"/>
            </w:pPr>
            <w:r>
              <w:t>R</w:t>
            </w:r>
          </w:p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5F674A" w:rsidRPr="004965D4" w:rsidRDefault="005F674A" w:rsidP="004965D4">
            <w:pPr>
              <w:jc w:val="center"/>
              <w:rPr>
                <w:b/>
              </w:rPr>
            </w:pPr>
            <w:r w:rsidRPr="004965D4">
              <w:rPr>
                <w:b/>
              </w:rPr>
              <w:t>E</w:t>
            </w:r>
          </w:p>
          <w:p w:rsidR="005F674A" w:rsidRPr="004965D4" w:rsidRDefault="005F674A" w:rsidP="004965D4">
            <w:pPr>
              <w:jc w:val="center"/>
              <w:rPr>
                <w:b/>
              </w:rPr>
            </w:pPr>
          </w:p>
        </w:tc>
        <w:tc>
          <w:tcPr>
            <w:tcW w:w="600" w:type="dxa"/>
            <w:tcBorders>
              <w:left w:val="single" w:sz="18" w:space="0" w:color="auto"/>
            </w:tcBorders>
          </w:tcPr>
          <w:p w:rsidR="005F674A" w:rsidRDefault="005F674A" w:rsidP="004965D4">
            <w:pPr>
              <w:jc w:val="center"/>
            </w:pPr>
            <w:r>
              <w:t>V</w:t>
            </w:r>
          </w:p>
        </w:tc>
      </w:tr>
      <w:tr w:rsidR="005F674A" w:rsidTr="004965D4">
        <w:trPr>
          <w:gridBefore w:val="5"/>
          <w:gridAfter w:val="12"/>
          <w:wBefore w:w="1125" w:type="dxa"/>
          <w:wAfter w:w="3375" w:type="dxa"/>
          <w:trHeight w:val="570"/>
        </w:trPr>
        <w:tc>
          <w:tcPr>
            <w:tcW w:w="555" w:type="dxa"/>
            <w:gridSpan w:val="2"/>
            <w:tcBorders>
              <w:right w:val="single" w:sz="18" w:space="0" w:color="auto"/>
            </w:tcBorders>
          </w:tcPr>
          <w:p w:rsidR="005F674A" w:rsidRDefault="005F674A" w:rsidP="004965D4">
            <w:pPr>
              <w:jc w:val="center"/>
            </w:pPr>
            <w:r>
              <w:t>H</w:t>
            </w:r>
          </w:p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5F674A" w:rsidRPr="004965D4" w:rsidRDefault="005F674A" w:rsidP="004965D4">
            <w:pPr>
              <w:jc w:val="center"/>
              <w:rPr>
                <w:b/>
              </w:rPr>
            </w:pPr>
            <w:r w:rsidRPr="004965D4">
              <w:rPr>
                <w:b/>
              </w:rPr>
              <w:t>R</w:t>
            </w:r>
          </w:p>
          <w:p w:rsidR="005F674A" w:rsidRPr="004965D4" w:rsidRDefault="005F674A" w:rsidP="004965D4">
            <w:pPr>
              <w:jc w:val="center"/>
              <w:rPr>
                <w:b/>
              </w:rPr>
            </w:pPr>
          </w:p>
        </w:tc>
        <w:tc>
          <w:tcPr>
            <w:tcW w:w="615" w:type="dxa"/>
            <w:gridSpan w:val="2"/>
            <w:tcBorders>
              <w:left w:val="single" w:sz="18" w:space="0" w:color="auto"/>
            </w:tcBorders>
          </w:tcPr>
          <w:p w:rsidR="005F674A" w:rsidRDefault="005F674A" w:rsidP="004965D4">
            <w:pPr>
              <w:jc w:val="center"/>
            </w:pPr>
            <w:r>
              <w:t>T</w:t>
            </w:r>
          </w:p>
        </w:tc>
        <w:tc>
          <w:tcPr>
            <w:tcW w:w="525" w:type="dxa"/>
          </w:tcPr>
          <w:p w:rsidR="005F674A" w:rsidRDefault="005F674A" w:rsidP="004965D4">
            <w:pPr>
              <w:jc w:val="center"/>
            </w:pPr>
            <w:r>
              <w:t>A</w:t>
            </w:r>
          </w:p>
        </w:tc>
        <w:tc>
          <w:tcPr>
            <w:tcW w:w="600" w:type="dxa"/>
            <w:gridSpan w:val="3"/>
          </w:tcPr>
          <w:p w:rsidR="005F674A" w:rsidRDefault="005F674A" w:rsidP="004965D4">
            <w:pPr>
              <w:jc w:val="center"/>
            </w:pPr>
            <w:r>
              <w:t>N</w:t>
            </w:r>
          </w:p>
        </w:tc>
      </w:tr>
      <w:tr w:rsidR="005F674A" w:rsidTr="004965D4">
        <w:trPr>
          <w:gridBefore w:val="5"/>
          <w:gridAfter w:val="12"/>
          <w:wBefore w:w="1125" w:type="dxa"/>
          <w:wAfter w:w="3375" w:type="dxa"/>
          <w:trHeight w:val="555"/>
        </w:trPr>
        <w:tc>
          <w:tcPr>
            <w:tcW w:w="555" w:type="dxa"/>
            <w:gridSpan w:val="2"/>
            <w:tcBorders>
              <w:right w:val="single" w:sz="18" w:space="0" w:color="auto"/>
            </w:tcBorders>
          </w:tcPr>
          <w:p w:rsidR="005F674A" w:rsidRDefault="005F674A" w:rsidP="004965D4">
            <w:pPr>
              <w:jc w:val="center"/>
            </w:pPr>
            <w:r>
              <w:t>S</w:t>
            </w:r>
          </w:p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5F674A" w:rsidRPr="004965D4" w:rsidRDefault="005F674A" w:rsidP="004965D4">
            <w:pPr>
              <w:jc w:val="center"/>
              <w:rPr>
                <w:b/>
              </w:rPr>
            </w:pPr>
            <w:r w:rsidRPr="004965D4">
              <w:rPr>
                <w:b/>
              </w:rPr>
              <w:t>V</w:t>
            </w:r>
          </w:p>
          <w:p w:rsidR="005F674A" w:rsidRPr="004965D4" w:rsidRDefault="005F674A" w:rsidP="004965D4">
            <w:pPr>
              <w:jc w:val="center"/>
              <w:rPr>
                <w:b/>
              </w:rPr>
            </w:pPr>
          </w:p>
        </w:tc>
        <w:tc>
          <w:tcPr>
            <w:tcW w:w="615" w:type="dxa"/>
            <w:gridSpan w:val="2"/>
            <w:tcBorders>
              <w:left w:val="single" w:sz="18" w:space="0" w:color="auto"/>
            </w:tcBorders>
          </w:tcPr>
          <w:p w:rsidR="005F674A" w:rsidRDefault="005F674A" w:rsidP="004965D4">
            <w:pPr>
              <w:jc w:val="center"/>
            </w:pPr>
            <w:r>
              <w:t>A</w:t>
            </w:r>
          </w:p>
        </w:tc>
        <w:tc>
          <w:tcPr>
            <w:tcW w:w="525" w:type="dxa"/>
          </w:tcPr>
          <w:p w:rsidR="005F674A" w:rsidRDefault="005F674A" w:rsidP="004965D4">
            <w:pPr>
              <w:jc w:val="center"/>
            </w:pPr>
            <w:r>
              <w:t>L</w:t>
            </w:r>
          </w:p>
        </w:tc>
        <w:tc>
          <w:tcPr>
            <w:tcW w:w="600" w:type="dxa"/>
            <w:gridSpan w:val="3"/>
          </w:tcPr>
          <w:p w:rsidR="005F674A" w:rsidRDefault="005F674A" w:rsidP="004965D4">
            <w:pPr>
              <w:jc w:val="center"/>
            </w:pPr>
            <w:r>
              <w:t>Y</w:t>
            </w:r>
          </w:p>
        </w:tc>
      </w:tr>
      <w:tr w:rsidR="005F674A" w:rsidTr="004965D4">
        <w:trPr>
          <w:gridBefore w:val="5"/>
          <w:gridAfter w:val="12"/>
          <w:wBefore w:w="1125" w:type="dxa"/>
          <w:wAfter w:w="3375" w:type="dxa"/>
          <w:trHeight w:val="555"/>
        </w:trPr>
        <w:tc>
          <w:tcPr>
            <w:tcW w:w="555" w:type="dxa"/>
            <w:gridSpan w:val="2"/>
            <w:tcBorders>
              <w:right w:val="single" w:sz="18" w:space="0" w:color="auto"/>
            </w:tcBorders>
          </w:tcPr>
          <w:p w:rsidR="005F674A" w:rsidRDefault="005F674A" w:rsidP="004965D4">
            <w:pPr>
              <w:jc w:val="center"/>
            </w:pPr>
            <w:r>
              <w:t>L</w:t>
            </w:r>
          </w:p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5F674A" w:rsidRPr="004965D4" w:rsidRDefault="005F674A" w:rsidP="004965D4">
            <w:pPr>
              <w:jc w:val="center"/>
              <w:rPr>
                <w:b/>
              </w:rPr>
            </w:pPr>
            <w:r w:rsidRPr="004965D4">
              <w:rPr>
                <w:b/>
              </w:rPr>
              <w:t>O</w:t>
            </w:r>
          </w:p>
          <w:p w:rsidR="005F674A" w:rsidRPr="004965D4" w:rsidRDefault="005F674A" w:rsidP="004965D4">
            <w:pPr>
              <w:jc w:val="center"/>
              <w:rPr>
                <w:b/>
              </w:rPr>
            </w:pPr>
          </w:p>
        </w:tc>
        <w:tc>
          <w:tcPr>
            <w:tcW w:w="615" w:type="dxa"/>
            <w:gridSpan w:val="2"/>
            <w:tcBorders>
              <w:left w:val="single" w:sz="18" w:space="0" w:color="auto"/>
            </w:tcBorders>
          </w:tcPr>
          <w:p w:rsidR="005F674A" w:rsidRDefault="005F674A" w:rsidP="004965D4">
            <w:pPr>
              <w:jc w:val="center"/>
            </w:pPr>
            <w:r>
              <w:t>K</w:t>
            </w:r>
          </w:p>
        </w:tc>
        <w:tc>
          <w:tcPr>
            <w:tcW w:w="525" w:type="dxa"/>
          </w:tcPr>
          <w:p w:rsidR="005F674A" w:rsidRDefault="005F674A" w:rsidP="004965D4">
            <w:pPr>
              <w:jc w:val="center"/>
            </w:pPr>
            <w:r>
              <w:t>E</w:t>
            </w:r>
          </w:p>
        </w:tc>
        <w:tc>
          <w:tcPr>
            <w:tcW w:w="600" w:type="dxa"/>
            <w:gridSpan w:val="3"/>
          </w:tcPr>
          <w:p w:rsidR="005F674A" w:rsidRDefault="005F674A" w:rsidP="004965D4">
            <w:pPr>
              <w:jc w:val="center"/>
            </w:pPr>
            <w:r>
              <w:t>T</w:t>
            </w:r>
          </w:p>
        </w:tc>
      </w:tr>
      <w:tr w:rsidR="005F674A" w:rsidTr="004965D4">
        <w:trPr>
          <w:gridBefore w:val="7"/>
          <w:gridAfter w:val="12"/>
          <w:wBefore w:w="1680" w:type="dxa"/>
          <w:wAfter w:w="3375" w:type="dxa"/>
          <w:trHeight w:val="555"/>
        </w:trPr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5F674A" w:rsidRPr="004965D4" w:rsidRDefault="005F674A" w:rsidP="004965D4">
            <w:pPr>
              <w:jc w:val="center"/>
              <w:rPr>
                <w:b/>
              </w:rPr>
            </w:pPr>
            <w:r w:rsidRPr="004965D4">
              <w:rPr>
                <w:b/>
              </w:rPr>
              <w:t>V</w:t>
            </w:r>
          </w:p>
        </w:tc>
        <w:tc>
          <w:tcPr>
            <w:tcW w:w="615" w:type="dxa"/>
            <w:gridSpan w:val="2"/>
            <w:tcBorders>
              <w:left w:val="single" w:sz="18" w:space="0" w:color="auto"/>
            </w:tcBorders>
          </w:tcPr>
          <w:p w:rsidR="005F674A" w:rsidRDefault="005F674A" w:rsidP="004965D4">
            <w:pPr>
              <w:jc w:val="center"/>
            </w:pPr>
            <w:r>
              <w:t>Ě</w:t>
            </w:r>
          </w:p>
        </w:tc>
        <w:tc>
          <w:tcPr>
            <w:tcW w:w="525" w:type="dxa"/>
          </w:tcPr>
          <w:p w:rsidR="005F674A" w:rsidRDefault="005F674A" w:rsidP="004965D4">
            <w:pPr>
              <w:jc w:val="center"/>
            </w:pPr>
            <w:r>
              <w:t>K</w:t>
            </w:r>
          </w:p>
        </w:tc>
        <w:tc>
          <w:tcPr>
            <w:tcW w:w="600" w:type="dxa"/>
            <w:gridSpan w:val="3"/>
          </w:tcPr>
          <w:p w:rsidR="005F674A" w:rsidRDefault="005F674A" w:rsidP="004965D4">
            <w:pPr>
              <w:jc w:val="center"/>
            </w:pPr>
            <w:r>
              <w:t>U</w:t>
            </w:r>
          </w:p>
        </w:tc>
      </w:tr>
      <w:tr w:rsidR="005F674A" w:rsidTr="004965D4">
        <w:trPr>
          <w:gridBefore w:val="4"/>
          <w:gridAfter w:val="12"/>
          <w:wBefore w:w="1110" w:type="dxa"/>
          <w:wAfter w:w="3375" w:type="dxa"/>
          <w:trHeight w:val="540"/>
        </w:trPr>
        <w:tc>
          <w:tcPr>
            <w:tcW w:w="570" w:type="dxa"/>
            <w:gridSpan w:val="3"/>
            <w:tcBorders>
              <w:right w:val="single" w:sz="18" w:space="0" w:color="auto"/>
            </w:tcBorders>
          </w:tcPr>
          <w:p w:rsidR="005F674A" w:rsidRDefault="005F674A" w:rsidP="004965D4">
            <w:pPr>
              <w:jc w:val="center"/>
            </w:pPr>
            <w:r>
              <w:t>P</w:t>
            </w:r>
          </w:p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5F674A" w:rsidRPr="004965D4" w:rsidRDefault="005F674A" w:rsidP="004965D4">
            <w:pPr>
              <w:jc w:val="center"/>
              <w:rPr>
                <w:b/>
              </w:rPr>
            </w:pPr>
            <w:r w:rsidRPr="004965D4">
              <w:rPr>
                <w:b/>
              </w:rPr>
              <w:t>Á</w:t>
            </w:r>
          </w:p>
          <w:p w:rsidR="005F674A" w:rsidRPr="004965D4" w:rsidRDefault="005F674A" w:rsidP="004965D4">
            <w:pPr>
              <w:jc w:val="center"/>
              <w:rPr>
                <w:b/>
              </w:rPr>
            </w:pPr>
          </w:p>
        </w:tc>
        <w:tc>
          <w:tcPr>
            <w:tcW w:w="615" w:type="dxa"/>
            <w:gridSpan w:val="2"/>
            <w:tcBorders>
              <w:left w:val="single" w:sz="18" w:space="0" w:color="auto"/>
            </w:tcBorders>
          </w:tcPr>
          <w:p w:rsidR="005F674A" w:rsidRDefault="005F674A" w:rsidP="004965D4">
            <w:pPr>
              <w:jc w:val="center"/>
            </w:pPr>
            <w:r>
              <w:t>T</w:t>
            </w:r>
          </w:p>
        </w:tc>
        <w:tc>
          <w:tcPr>
            <w:tcW w:w="525" w:type="dxa"/>
          </w:tcPr>
          <w:p w:rsidR="005F674A" w:rsidRDefault="005F674A" w:rsidP="004965D4">
            <w:pPr>
              <w:jc w:val="center"/>
            </w:pPr>
            <w:r>
              <w:t>E</w:t>
            </w:r>
          </w:p>
        </w:tc>
        <w:tc>
          <w:tcPr>
            <w:tcW w:w="600" w:type="dxa"/>
            <w:gridSpan w:val="3"/>
          </w:tcPr>
          <w:p w:rsidR="005F674A" w:rsidRDefault="005F674A" w:rsidP="004965D4">
            <w:pPr>
              <w:jc w:val="center"/>
            </w:pPr>
            <w:r>
              <w:t>Ř</w:t>
            </w:r>
          </w:p>
        </w:tc>
      </w:tr>
      <w:tr w:rsidR="005F674A" w:rsidTr="004965D4">
        <w:trPr>
          <w:gridBefore w:val="7"/>
          <w:gridAfter w:val="18"/>
          <w:wBefore w:w="1680" w:type="dxa"/>
          <w:wAfter w:w="5115" w:type="dxa"/>
          <w:trHeight w:val="525"/>
        </w:trPr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  <w:tl2br w:val="single" w:sz="4" w:space="0" w:color="auto"/>
              <w:tr2bl w:val="single" w:sz="4" w:space="0" w:color="auto"/>
            </w:tcBorders>
            <w:shd w:val="clear" w:color="auto" w:fill="00B0F0"/>
          </w:tcPr>
          <w:p w:rsidR="005F674A" w:rsidRPr="004965D4" w:rsidRDefault="005F674A" w:rsidP="004965D4">
            <w:pPr>
              <w:jc w:val="center"/>
              <w:rPr>
                <w:b/>
              </w:rPr>
            </w:pPr>
          </w:p>
          <w:p w:rsidR="005F674A" w:rsidRPr="004965D4" w:rsidRDefault="005F674A" w:rsidP="004965D4">
            <w:pPr>
              <w:jc w:val="center"/>
              <w:rPr>
                <w:b/>
              </w:rPr>
            </w:pPr>
          </w:p>
        </w:tc>
      </w:tr>
      <w:tr w:rsidR="005F674A" w:rsidTr="004965D4">
        <w:trPr>
          <w:gridBefore w:val="7"/>
          <w:gridAfter w:val="6"/>
          <w:wBefore w:w="1680" w:type="dxa"/>
          <w:wAfter w:w="1740" w:type="dxa"/>
          <w:trHeight w:val="585"/>
        </w:trPr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5F674A" w:rsidRPr="004965D4" w:rsidRDefault="005F674A" w:rsidP="004965D4">
            <w:pPr>
              <w:jc w:val="center"/>
              <w:rPr>
                <w:b/>
              </w:rPr>
            </w:pPr>
            <w:r w:rsidRPr="004965D4">
              <w:rPr>
                <w:b/>
              </w:rPr>
              <w:t>S</w:t>
            </w:r>
          </w:p>
          <w:p w:rsidR="005F674A" w:rsidRPr="004965D4" w:rsidRDefault="005F674A" w:rsidP="004965D4">
            <w:pPr>
              <w:jc w:val="center"/>
              <w:rPr>
                <w:b/>
              </w:rPr>
            </w:pPr>
          </w:p>
        </w:tc>
        <w:tc>
          <w:tcPr>
            <w:tcW w:w="600" w:type="dxa"/>
            <w:tcBorders>
              <w:left w:val="single" w:sz="18" w:space="0" w:color="auto"/>
            </w:tcBorders>
          </w:tcPr>
          <w:p w:rsidR="005F674A" w:rsidRDefault="005F674A" w:rsidP="004965D4">
            <w:pPr>
              <w:jc w:val="center"/>
            </w:pPr>
            <w:r>
              <w:t>I</w:t>
            </w:r>
          </w:p>
        </w:tc>
        <w:tc>
          <w:tcPr>
            <w:tcW w:w="555" w:type="dxa"/>
            <w:gridSpan w:val="3"/>
          </w:tcPr>
          <w:p w:rsidR="005F674A" w:rsidRDefault="005F674A" w:rsidP="004965D4">
            <w:pPr>
              <w:jc w:val="center"/>
            </w:pPr>
            <w:r>
              <w:t>L</w:t>
            </w:r>
          </w:p>
        </w:tc>
        <w:tc>
          <w:tcPr>
            <w:tcW w:w="600" w:type="dxa"/>
            <w:gridSpan w:val="3"/>
          </w:tcPr>
          <w:p w:rsidR="005F674A" w:rsidRDefault="005F674A" w:rsidP="004965D4">
            <w:pPr>
              <w:jc w:val="center"/>
            </w:pPr>
            <w:r>
              <w:t>O</w:t>
            </w:r>
          </w:p>
        </w:tc>
        <w:tc>
          <w:tcPr>
            <w:tcW w:w="585" w:type="dxa"/>
          </w:tcPr>
          <w:p w:rsidR="005F674A" w:rsidRDefault="005F674A" w:rsidP="004965D4">
            <w:pPr>
              <w:jc w:val="center"/>
            </w:pPr>
            <w:r>
              <w:t>M</w:t>
            </w:r>
          </w:p>
        </w:tc>
        <w:tc>
          <w:tcPr>
            <w:tcW w:w="555" w:type="dxa"/>
            <w:gridSpan w:val="2"/>
          </w:tcPr>
          <w:p w:rsidR="005F674A" w:rsidRDefault="005F674A" w:rsidP="004965D4">
            <w:pPr>
              <w:jc w:val="center"/>
            </w:pPr>
            <w:r>
              <w:t>Ě</w:t>
            </w:r>
          </w:p>
        </w:tc>
        <w:tc>
          <w:tcPr>
            <w:tcW w:w="480" w:type="dxa"/>
            <w:gridSpan w:val="2"/>
          </w:tcPr>
          <w:p w:rsidR="005F674A" w:rsidRDefault="005F674A" w:rsidP="004965D4">
            <w:pPr>
              <w:jc w:val="center"/>
            </w:pPr>
            <w:r>
              <w:t>R</w:t>
            </w:r>
          </w:p>
        </w:tc>
      </w:tr>
      <w:tr w:rsidR="005F674A" w:rsidTr="004965D4">
        <w:trPr>
          <w:gridBefore w:val="7"/>
          <w:gridAfter w:val="10"/>
          <w:wBefore w:w="1680" w:type="dxa"/>
          <w:wAfter w:w="2775" w:type="dxa"/>
          <w:trHeight w:val="510"/>
        </w:trPr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5F674A" w:rsidRPr="004965D4" w:rsidRDefault="005F674A" w:rsidP="004965D4">
            <w:pPr>
              <w:jc w:val="center"/>
              <w:rPr>
                <w:b/>
              </w:rPr>
            </w:pPr>
            <w:r w:rsidRPr="004965D4">
              <w:rPr>
                <w:b/>
              </w:rPr>
              <w:t>O</w:t>
            </w:r>
          </w:p>
        </w:tc>
        <w:tc>
          <w:tcPr>
            <w:tcW w:w="600" w:type="dxa"/>
            <w:tcBorders>
              <w:left w:val="single" w:sz="18" w:space="0" w:color="auto"/>
            </w:tcBorders>
          </w:tcPr>
          <w:p w:rsidR="005F674A" w:rsidRDefault="005F674A" w:rsidP="004965D4">
            <w:pPr>
              <w:jc w:val="center"/>
            </w:pPr>
            <w:r>
              <w:t>V</w:t>
            </w:r>
          </w:p>
        </w:tc>
        <w:tc>
          <w:tcPr>
            <w:tcW w:w="555" w:type="dxa"/>
            <w:gridSpan w:val="3"/>
          </w:tcPr>
          <w:p w:rsidR="005F674A" w:rsidRDefault="005F674A" w:rsidP="004965D4">
            <w:pPr>
              <w:jc w:val="center"/>
            </w:pPr>
            <w:r>
              <w:t>O</w:t>
            </w:r>
          </w:p>
        </w:tc>
        <w:tc>
          <w:tcPr>
            <w:tcW w:w="600" w:type="dxa"/>
            <w:gridSpan w:val="3"/>
          </w:tcPr>
          <w:p w:rsidR="005F674A" w:rsidRDefault="005F674A" w:rsidP="004965D4">
            <w:pPr>
              <w:jc w:val="center"/>
            </w:pPr>
            <w:r>
              <w:t>C</w:t>
            </w:r>
          </w:p>
        </w:tc>
        <w:tc>
          <w:tcPr>
            <w:tcW w:w="585" w:type="dxa"/>
          </w:tcPr>
          <w:p w:rsidR="005F674A" w:rsidRDefault="005F674A" w:rsidP="004965D4">
            <w:pPr>
              <w:jc w:val="center"/>
            </w:pPr>
            <w:r>
              <w:t>E</w:t>
            </w:r>
          </w:p>
        </w:tc>
      </w:tr>
      <w:tr w:rsidR="005F674A" w:rsidTr="004965D4">
        <w:trPr>
          <w:gridBefore w:val="4"/>
          <w:gridAfter w:val="14"/>
          <w:wBefore w:w="1110" w:type="dxa"/>
          <w:wAfter w:w="3960" w:type="dxa"/>
          <w:trHeight w:val="480"/>
        </w:trPr>
        <w:tc>
          <w:tcPr>
            <w:tcW w:w="570" w:type="dxa"/>
            <w:gridSpan w:val="3"/>
            <w:tcBorders>
              <w:right w:val="single" w:sz="18" w:space="0" w:color="auto"/>
            </w:tcBorders>
          </w:tcPr>
          <w:p w:rsidR="005F674A" w:rsidRDefault="005F674A" w:rsidP="004965D4">
            <w:pPr>
              <w:jc w:val="center"/>
            </w:pPr>
            <w:r>
              <w:t>Z</w:t>
            </w:r>
          </w:p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5F674A" w:rsidRPr="004965D4" w:rsidRDefault="005F674A" w:rsidP="004965D4">
            <w:pPr>
              <w:jc w:val="center"/>
              <w:rPr>
                <w:b/>
              </w:rPr>
            </w:pPr>
            <w:r w:rsidRPr="004965D4">
              <w:rPr>
                <w:b/>
              </w:rPr>
              <w:t>U</w:t>
            </w:r>
          </w:p>
        </w:tc>
        <w:tc>
          <w:tcPr>
            <w:tcW w:w="600" w:type="dxa"/>
            <w:tcBorders>
              <w:left w:val="single" w:sz="18" w:space="0" w:color="auto"/>
            </w:tcBorders>
          </w:tcPr>
          <w:p w:rsidR="005F674A" w:rsidRDefault="005F674A" w:rsidP="004965D4">
            <w:pPr>
              <w:jc w:val="center"/>
            </w:pPr>
            <w:r>
              <w:t>B</w:t>
            </w:r>
          </w:p>
        </w:tc>
        <w:tc>
          <w:tcPr>
            <w:tcW w:w="555" w:type="dxa"/>
            <w:gridSpan w:val="3"/>
          </w:tcPr>
          <w:p w:rsidR="005F674A" w:rsidRDefault="005F674A" w:rsidP="004965D4">
            <w:pPr>
              <w:jc w:val="center"/>
            </w:pPr>
            <w:r>
              <w:t>Y</w:t>
            </w:r>
          </w:p>
        </w:tc>
      </w:tr>
      <w:tr w:rsidR="005F674A" w:rsidTr="004965D4">
        <w:trPr>
          <w:gridBefore w:val="7"/>
          <w:gridAfter w:val="3"/>
          <w:wBefore w:w="1680" w:type="dxa"/>
          <w:wAfter w:w="1065" w:type="dxa"/>
          <w:trHeight w:val="555"/>
        </w:trPr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5F674A" w:rsidRPr="004965D4" w:rsidRDefault="005F674A" w:rsidP="004965D4">
            <w:pPr>
              <w:jc w:val="center"/>
              <w:rPr>
                <w:b/>
              </w:rPr>
            </w:pPr>
            <w:r w:rsidRPr="004965D4">
              <w:rPr>
                <w:b/>
              </w:rPr>
              <w:t>S</w:t>
            </w:r>
          </w:p>
        </w:tc>
        <w:tc>
          <w:tcPr>
            <w:tcW w:w="600" w:type="dxa"/>
            <w:tcBorders>
              <w:left w:val="single" w:sz="18" w:space="0" w:color="auto"/>
            </w:tcBorders>
          </w:tcPr>
          <w:p w:rsidR="005F674A" w:rsidRDefault="005F674A" w:rsidP="004965D4">
            <w:pPr>
              <w:jc w:val="center"/>
            </w:pPr>
            <w:r>
              <w:t>M</w:t>
            </w:r>
          </w:p>
        </w:tc>
        <w:tc>
          <w:tcPr>
            <w:tcW w:w="555" w:type="dxa"/>
            <w:gridSpan w:val="3"/>
          </w:tcPr>
          <w:p w:rsidR="005F674A" w:rsidRDefault="005F674A" w:rsidP="004965D4">
            <w:pPr>
              <w:jc w:val="center"/>
            </w:pPr>
            <w:r>
              <w:t>Y</w:t>
            </w:r>
          </w:p>
        </w:tc>
        <w:tc>
          <w:tcPr>
            <w:tcW w:w="600" w:type="dxa"/>
            <w:gridSpan w:val="3"/>
          </w:tcPr>
          <w:p w:rsidR="005F674A" w:rsidRDefault="005F674A" w:rsidP="004965D4">
            <w:pPr>
              <w:jc w:val="center"/>
            </w:pPr>
            <w:r>
              <w:t>S</w:t>
            </w:r>
          </w:p>
        </w:tc>
        <w:tc>
          <w:tcPr>
            <w:tcW w:w="585" w:type="dxa"/>
          </w:tcPr>
          <w:p w:rsidR="005F674A" w:rsidRDefault="005F674A" w:rsidP="004965D4">
            <w:pPr>
              <w:jc w:val="center"/>
            </w:pPr>
            <w:r>
              <w:t>L</w:t>
            </w:r>
          </w:p>
        </w:tc>
        <w:tc>
          <w:tcPr>
            <w:tcW w:w="600" w:type="dxa"/>
            <w:gridSpan w:val="3"/>
          </w:tcPr>
          <w:p w:rsidR="005F674A" w:rsidRDefault="005F674A" w:rsidP="004965D4">
            <w:pPr>
              <w:jc w:val="center"/>
            </w:pPr>
            <w:r>
              <w:t>O</w:t>
            </w:r>
          </w:p>
        </w:tc>
        <w:tc>
          <w:tcPr>
            <w:tcW w:w="555" w:type="dxa"/>
            <w:gridSpan w:val="2"/>
          </w:tcPr>
          <w:p w:rsidR="005F674A" w:rsidRDefault="005F674A" w:rsidP="004965D4">
            <w:pPr>
              <w:jc w:val="center"/>
            </w:pPr>
            <w:r>
              <w:t>V</w:t>
            </w:r>
          </w:p>
        </w:tc>
        <w:tc>
          <w:tcPr>
            <w:tcW w:w="555" w:type="dxa"/>
            <w:gridSpan w:val="2"/>
          </w:tcPr>
          <w:p w:rsidR="005F674A" w:rsidRDefault="005F674A" w:rsidP="004965D4">
            <w:pPr>
              <w:jc w:val="center"/>
            </w:pPr>
            <w:r>
              <w:t>É</w:t>
            </w:r>
          </w:p>
        </w:tc>
      </w:tr>
      <w:tr w:rsidR="005F674A" w:rsidTr="004965D4">
        <w:trPr>
          <w:gridBefore w:val="7"/>
          <w:gridAfter w:val="11"/>
          <w:wBefore w:w="1680" w:type="dxa"/>
          <w:wAfter w:w="3360" w:type="dxa"/>
          <w:trHeight w:val="525"/>
        </w:trPr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5F674A" w:rsidRPr="004965D4" w:rsidRDefault="005F674A" w:rsidP="004965D4">
            <w:pPr>
              <w:jc w:val="center"/>
              <w:rPr>
                <w:b/>
              </w:rPr>
            </w:pPr>
            <w:r w:rsidRPr="004965D4">
              <w:rPr>
                <w:b/>
              </w:rPr>
              <w:t>T</w:t>
            </w:r>
          </w:p>
        </w:tc>
        <w:tc>
          <w:tcPr>
            <w:tcW w:w="600" w:type="dxa"/>
            <w:tcBorders>
              <w:left w:val="single" w:sz="18" w:space="0" w:color="auto"/>
            </w:tcBorders>
          </w:tcPr>
          <w:p w:rsidR="005F674A" w:rsidRDefault="005F674A" w:rsidP="004965D4">
            <w:pPr>
              <w:jc w:val="center"/>
            </w:pPr>
            <w:r>
              <w:t>K</w:t>
            </w:r>
          </w:p>
        </w:tc>
        <w:tc>
          <w:tcPr>
            <w:tcW w:w="555" w:type="dxa"/>
            <w:gridSpan w:val="3"/>
          </w:tcPr>
          <w:p w:rsidR="005F674A" w:rsidRDefault="005F674A" w:rsidP="004965D4">
            <w:pPr>
              <w:jc w:val="center"/>
            </w:pPr>
            <w:r>
              <w:t>Á</w:t>
            </w:r>
          </w:p>
        </w:tc>
        <w:tc>
          <w:tcPr>
            <w:tcW w:w="600" w:type="dxa"/>
            <w:gridSpan w:val="3"/>
          </w:tcPr>
          <w:p w:rsidR="005F674A" w:rsidRDefault="005F674A" w:rsidP="004965D4">
            <w:pPr>
              <w:jc w:val="center"/>
            </w:pPr>
            <w:r>
              <w:t>Ň</w:t>
            </w:r>
          </w:p>
        </w:tc>
      </w:tr>
      <w:tr w:rsidR="005F674A" w:rsidTr="004965D4">
        <w:trPr>
          <w:gridBefore w:val="1"/>
          <w:gridAfter w:val="17"/>
          <w:wBefore w:w="90" w:type="dxa"/>
          <w:wAfter w:w="4515" w:type="dxa"/>
          <w:trHeight w:val="480"/>
        </w:trPr>
        <w:tc>
          <w:tcPr>
            <w:tcW w:w="480" w:type="dxa"/>
            <w:gridSpan w:val="2"/>
          </w:tcPr>
          <w:p w:rsidR="005F674A" w:rsidRDefault="005F674A" w:rsidP="004965D4">
            <w:pPr>
              <w:jc w:val="center"/>
            </w:pPr>
            <w:r>
              <w:t>H</w:t>
            </w:r>
          </w:p>
        </w:tc>
        <w:tc>
          <w:tcPr>
            <w:tcW w:w="555" w:type="dxa"/>
            <w:gridSpan w:val="2"/>
          </w:tcPr>
          <w:p w:rsidR="005F674A" w:rsidRDefault="005F674A" w:rsidP="004965D4">
            <w:pPr>
              <w:jc w:val="center"/>
            </w:pPr>
            <w:r>
              <w:t>L</w:t>
            </w:r>
          </w:p>
        </w:tc>
        <w:tc>
          <w:tcPr>
            <w:tcW w:w="555" w:type="dxa"/>
            <w:gridSpan w:val="2"/>
            <w:tcBorders>
              <w:right w:val="single" w:sz="18" w:space="0" w:color="auto"/>
            </w:tcBorders>
          </w:tcPr>
          <w:p w:rsidR="005F674A" w:rsidRDefault="005F674A" w:rsidP="004965D4">
            <w:pPr>
              <w:jc w:val="center"/>
            </w:pPr>
            <w:r>
              <w:t>T</w:t>
            </w:r>
          </w:p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5F674A" w:rsidRPr="004965D4" w:rsidRDefault="005F674A" w:rsidP="004965D4">
            <w:pPr>
              <w:jc w:val="center"/>
              <w:rPr>
                <w:b/>
              </w:rPr>
            </w:pPr>
            <w:r w:rsidRPr="004965D4">
              <w:rPr>
                <w:b/>
              </w:rPr>
              <w:t>A</w:t>
            </w:r>
          </w:p>
        </w:tc>
        <w:tc>
          <w:tcPr>
            <w:tcW w:w="600" w:type="dxa"/>
            <w:tcBorders>
              <w:left w:val="single" w:sz="18" w:space="0" w:color="auto"/>
            </w:tcBorders>
          </w:tcPr>
          <w:p w:rsidR="005F674A" w:rsidRDefault="005F674A" w:rsidP="004965D4">
            <w:pPr>
              <w:jc w:val="center"/>
            </w:pPr>
            <w:r>
              <w:t>N</w:t>
            </w:r>
          </w:p>
        </w:tc>
      </w:tr>
      <w:tr w:rsidR="005F674A" w:rsidTr="004965D4">
        <w:trPr>
          <w:gridBefore w:val="7"/>
          <w:wBefore w:w="1680" w:type="dxa"/>
          <w:trHeight w:val="675"/>
        </w:trPr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5F674A" w:rsidRPr="004965D4" w:rsidRDefault="005F674A" w:rsidP="004965D4">
            <w:pPr>
              <w:jc w:val="center"/>
              <w:rPr>
                <w:b/>
              </w:rPr>
            </w:pPr>
            <w:r w:rsidRPr="004965D4">
              <w:rPr>
                <w:b/>
              </w:rPr>
              <w:t>V</w:t>
            </w:r>
          </w:p>
        </w:tc>
        <w:tc>
          <w:tcPr>
            <w:tcW w:w="615" w:type="dxa"/>
            <w:gridSpan w:val="2"/>
            <w:tcBorders>
              <w:left w:val="single" w:sz="18" w:space="0" w:color="auto"/>
            </w:tcBorders>
          </w:tcPr>
          <w:p w:rsidR="005F674A" w:rsidRDefault="005F674A" w:rsidP="004965D4">
            <w:pPr>
              <w:jc w:val="center"/>
            </w:pPr>
            <w:r>
              <w:t>L</w:t>
            </w:r>
          </w:p>
        </w:tc>
        <w:tc>
          <w:tcPr>
            <w:tcW w:w="585" w:type="dxa"/>
            <w:gridSpan w:val="3"/>
          </w:tcPr>
          <w:p w:rsidR="005F674A" w:rsidRDefault="005F674A" w:rsidP="004965D4">
            <w:pPr>
              <w:jc w:val="center"/>
            </w:pPr>
            <w:r>
              <w:t>Á</w:t>
            </w:r>
          </w:p>
        </w:tc>
        <w:tc>
          <w:tcPr>
            <w:tcW w:w="555" w:type="dxa"/>
            <w:gridSpan w:val="2"/>
          </w:tcPr>
          <w:p w:rsidR="005F674A" w:rsidRDefault="005F674A" w:rsidP="004965D4">
            <w:pPr>
              <w:jc w:val="center"/>
            </w:pPr>
            <w:r>
              <w:t>S</w:t>
            </w:r>
          </w:p>
        </w:tc>
        <w:tc>
          <w:tcPr>
            <w:tcW w:w="615" w:type="dxa"/>
            <w:gridSpan w:val="2"/>
          </w:tcPr>
          <w:p w:rsidR="005F674A" w:rsidRDefault="005F674A" w:rsidP="004965D4">
            <w:pPr>
              <w:jc w:val="center"/>
            </w:pPr>
            <w:r>
              <w:t>E</w:t>
            </w:r>
          </w:p>
        </w:tc>
        <w:tc>
          <w:tcPr>
            <w:tcW w:w="570" w:type="dxa"/>
            <w:gridSpan w:val="2"/>
          </w:tcPr>
          <w:p w:rsidR="005F674A" w:rsidRDefault="005F674A" w:rsidP="004965D4">
            <w:pPr>
              <w:jc w:val="center"/>
            </w:pPr>
            <w:r>
              <w:t>Č</w:t>
            </w:r>
          </w:p>
        </w:tc>
        <w:tc>
          <w:tcPr>
            <w:tcW w:w="585" w:type="dxa"/>
            <w:gridSpan w:val="3"/>
          </w:tcPr>
          <w:p w:rsidR="005F674A" w:rsidRDefault="005F674A" w:rsidP="004965D4">
            <w:pPr>
              <w:jc w:val="center"/>
            </w:pPr>
            <w:r>
              <w:t>N</w:t>
            </w:r>
          </w:p>
        </w:tc>
        <w:tc>
          <w:tcPr>
            <w:tcW w:w="570" w:type="dxa"/>
            <w:gridSpan w:val="2"/>
          </w:tcPr>
          <w:p w:rsidR="005F674A" w:rsidRDefault="005F674A" w:rsidP="004965D4">
            <w:pPr>
              <w:jc w:val="center"/>
            </w:pPr>
            <w:r>
              <w:t>I</w:t>
            </w:r>
          </w:p>
        </w:tc>
        <w:tc>
          <w:tcPr>
            <w:tcW w:w="465" w:type="dxa"/>
          </w:tcPr>
          <w:p w:rsidR="005F674A" w:rsidRDefault="005F674A" w:rsidP="004965D4">
            <w:pPr>
              <w:jc w:val="center"/>
            </w:pPr>
            <w:r>
              <w:t>C</w:t>
            </w:r>
          </w:p>
        </w:tc>
        <w:tc>
          <w:tcPr>
            <w:tcW w:w="555" w:type="dxa"/>
          </w:tcPr>
          <w:p w:rsidR="005F674A" w:rsidRDefault="005F674A" w:rsidP="004965D4">
            <w:pPr>
              <w:jc w:val="center"/>
            </w:pPr>
            <w:r>
              <w:t>E</w:t>
            </w:r>
          </w:p>
        </w:tc>
      </w:tr>
      <w:tr w:rsidR="005F674A" w:rsidTr="004965D4">
        <w:trPr>
          <w:gridBefore w:val="6"/>
          <w:gridAfter w:val="11"/>
          <w:wBefore w:w="1155" w:type="dxa"/>
          <w:wAfter w:w="3360" w:type="dxa"/>
          <w:trHeight w:val="517"/>
        </w:trPr>
        <w:tc>
          <w:tcPr>
            <w:tcW w:w="525" w:type="dxa"/>
            <w:tcBorders>
              <w:right w:val="single" w:sz="18" w:space="0" w:color="auto"/>
            </w:tcBorders>
          </w:tcPr>
          <w:p w:rsidR="005F674A" w:rsidRDefault="005F674A" w:rsidP="004965D4">
            <w:pPr>
              <w:jc w:val="center"/>
            </w:pPr>
            <w:r>
              <w:t>P</w:t>
            </w:r>
          </w:p>
        </w:tc>
        <w:tc>
          <w:tcPr>
            <w:tcW w:w="67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</w:tcPr>
          <w:p w:rsidR="005F674A" w:rsidRPr="004965D4" w:rsidRDefault="005F674A" w:rsidP="004965D4">
            <w:pPr>
              <w:jc w:val="center"/>
              <w:rPr>
                <w:b/>
              </w:rPr>
            </w:pPr>
            <w:r w:rsidRPr="004965D4">
              <w:rPr>
                <w:b/>
              </w:rPr>
              <w:t>A</w:t>
            </w:r>
          </w:p>
        </w:tc>
        <w:tc>
          <w:tcPr>
            <w:tcW w:w="615" w:type="dxa"/>
            <w:gridSpan w:val="2"/>
            <w:tcBorders>
              <w:left w:val="single" w:sz="18" w:space="0" w:color="auto"/>
            </w:tcBorders>
          </w:tcPr>
          <w:p w:rsidR="005F674A" w:rsidRDefault="005F674A" w:rsidP="004965D4">
            <w:pPr>
              <w:jc w:val="center"/>
            </w:pPr>
            <w:r>
              <w:t>Ž</w:t>
            </w:r>
          </w:p>
        </w:tc>
        <w:tc>
          <w:tcPr>
            <w:tcW w:w="585" w:type="dxa"/>
            <w:gridSpan w:val="3"/>
          </w:tcPr>
          <w:p w:rsidR="005F674A" w:rsidRDefault="005F674A" w:rsidP="004965D4">
            <w:pPr>
              <w:jc w:val="center"/>
            </w:pPr>
            <w:r>
              <w:t>N</w:t>
            </w:r>
          </w:p>
        </w:tc>
        <w:tc>
          <w:tcPr>
            <w:tcW w:w="555" w:type="dxa"/>
            <w:gridSpan w:val="2"/>
          </w:tcPr>
          <w:p w:rsidR="005F674A" w:rsidRDefault="005F674A" w:rsidP="004965D4">
            <w:pPr>
              <w:jc w:val="center"/>
            </w:pPr>
            <w:r>
              <w:t>Í</w:t>
            </w:r>
          </w:p>
        </w:tc>
      </w:tr>
      <w:tr w:rsidR="005F674A" w:rsidTr="00075653">
        <w:trPr>
          <w:gridBefore w:val="7"/>
          <w:gridAfter w:val="18"/>
          <w:wBefore w:w="1680" w:type="dxa"/>
          <w:wAfter w:w="5115" w:type="dxa"/>
          <w:trHeight w:val="35"/>
        </w:trPr>
        <w:tc>
          <w:tcPr>
            <w:tcW w:w="675" w:type="dxa"/>
            <w:tcBorders>
              <w:top w:val="single" w:sz="18" w:space="0" w:color="auto"/>
              <w:left w:val="nil"/>
              <w:bottom w:val="nil"/>
              <w:right w:val="nil"/>
            </w:tcBorders>
          </w:tcPr>
          <w:p w:rsidR="005F674A" w:rsidRDefault="005F674A" w:rsidP="00075653"/>
          <w:p w:rsidR="005F674A" w:rsidRDefault="005F674A" w:rsidP="00075653">
            <w:pPr>
              <w:jc w:val="center"/>
            </w:pPr>
          </w:p>
        </w:tc>
      </w:tr>
    </w:tbl>
    <w:p w:rsidR="005F674A" w:rsidRDefault="005F674A">
      <w:pPr>
        <w:jc w:val="center"/>
      </w:pPr>
    </w:p>
    <w:p w:rsidR="005F674A" w:rsidRDefault="005F674A">
      <w:pPr>
        <w:jc w:val="center"/>
      </w:pPr>
    </w:p>
    <w:p w:rsidR="005F674A" w:rsidRDefault="005F674A">
      <w:pPr>
        <w:jc w:val="center"/>
        <w:rPr>
          <w:sz w:val="48"/>
          <w:szCs w:val="48"/>
        </w:rPr>
      </w:pPr>
    </w:p>
    <w:p w:rsidR="005F674A" w:rsidRDefault="005F674A">
      <w:pPr>
        <w:jc w:val="center"/>
        <w:rPr>
          <w:sz w:val="48"/>
          <w:szCs w:val="48"/>
        </w:rPr>
      </w:pPr>
    </w:p>
    <w:p w:rsidR="005F674A" w:rsidRDefault="005F674A">
      <w:pPr>
        <w:jc w:val="center"/>
        <w:rPr>
          <w:sz w:val="48"/>
          <w:szCs w:val="48"/>
        </w:rPr>
      </w:pPr>
    </w:p>
    <w:p w:rsidR="005F674A" w:rsidRDefault="005F674A" w:rsidP="00254BEF">
      <w:pPr>
        <w:rPr>
          <w:sz w:val="48"/>
          <w:szCs w:val="48"/>
        </w:rPr>
      </w:pPr>
    </w:p>
    <w:p w:rsidR="005F674A" w:rsidRDefault="005F674A" w:rsidP="00254BEF">
      <w:pPr>
        <w:jc w:val="center"/>
        <w:rPr>
          <w:sz w:val="48"/>
          <w:szCs w:val="48"/>
        </w:rPr>
      </w:pPr>
      <w:r>
        <w:rPr>
          <w:sz w:val="48"/>
          <w:szCs w:val="48"/>
        </w:rPr>
        <w:t>ZDROJE:</w:t>
      </w:r>
    </w:p>
    <w:sectPr w:rsidR="005F674A" w:rsidSect="00C460AE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74A" w:rsidRDefault="005F674A">
      <w:r>
        <w:separator/>
      </w:r>
    </w:p>
  </w:endnote>
  <w:endnote w:type="continuationSeparator" w:id="0">
    <w:p w:rsidR="005F674A" w:rsidRDefault="005F674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F674A" w:rsidRDefault="005F674A">
    <w:pPr>
      <w:pStyle w:val="Footer"/>
      <w:jc w:val="center"/>
    </w:pPr>
    <w:r>
      <w:t>IT ve škole 2499/21/7.1.4/2010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74A" w:rsidRDefault="005F674A">
      <w:r>
        <w:separator/>
      </w:r>
    </w:p>
  </w:footnote>
  <w:footnote w:type="continuationSeparator" w:id="0">
    <w:p w:rsidR="005F674A" w:rsidRDefault="005F674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2D4634"/>
    <w:multiLevelType w:val="hybridMultilevel"/>
    <w:tmpl w:val="BF62874C"/>
    <w:lvl w:ilvl="0" w:tplc="040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C236B"/>
    <w:rsid w:val="00075653"/>
    <w:rsid w:val="000D1CD6"/>
    <w:rsid w:val="00196217"/>
    <w:rsid w:val="00254BEF"/>
    <w:rsid w:val="004965D4"/>
    <w:rsid w:val="004F0DA4"/>
    <w:rsid w:val="00507799"/>
    <w:rsid w:val="0055780A"/>
    <w:rsid w:val="005F674A"/>
    <w:rsid w:val="006934B7"/>
    <w:rsid w:val="006C236B"/>
    <w:rsid w:val="00733EC1"/>
    <w:rsid w:val="007D11F8"/>
    <w:rsid w:val="009E6BA2"/>
    <w:rsid w:val="00B476E9"/>
    <w:rsid w:val="00C460AE"/>
    <w:rsid w:val="00D0062E"/>
    <w:rsid w:val="00D250F2"/>
    <w:rsid w:val="00EB31AD"/>
    <w:rsid w:val="00FC04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460AE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rsid w:val="00C460AE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C460AE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8676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67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67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67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676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676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67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676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676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67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67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676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6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</TotalTime>
  <Pages>5</Pages>
  <Words>205</Words>
  <Characters>1216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markéta</dc:creator>
  <cp:keywords/>
  <dc:description/>
  <cp:lastModifiedBy>Marie Hlůžková</cp:lastModifiedBy>
  <cp:revision>6</cp:revision>
  <dcterms:created xsi:type="dcterms:W3CDTF">2011-04-26T12:34:00Z</dcterms:created>
  <dcterms:modified xsi:type="dcterms:W3CDTF">2011-12-01T08:25:00Z</dcterms:modified>
</cp:coreProperties>
</file>