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8BC" w:rsidRDefault="000658BC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opvk_hor_zakladni_logolink_bar_cz" style="position:absolute;margin-left:14.4pt;margin-top:-18pt;width:425.75pt;height:82.35pt;z-index:-251658240;visibility:visible" wrapcoords="-38 0 -38 21404 21600 21404 21600 0 -38 0">
            <v:imagedata r:id="rId6" o:title=""/>
            <w10:wrap type="tight"/>
          </v:shape>
        </w:pict>
      </w:r>
    </w:p>
    <w:p w:rsidR="000658BC" w:rsidRDefault="000658BC"/>
    <w:p w:rsidR="000658BC" w:rsidRDefault="000658BC"/>
    <w:p w:rsidR="000658BC" w:rsidRDefault="000658BC"/>
    <w:p w:rsidR="000658BC" w:rsidRDefault="000658BC">
      <w:pPr>
        <w:rPr>
          <w:sz w:val="96"/>
          <w:szCs w:val="96"/>
        </w:rPr>
      </w:pPr>
    </w:p>
    <w:p w:rsidR="000658BC" w:rsidRDefault="000658BC">
      <w:pPr>
        <w:jc w:val="center"/>
        <w:rPr>
          <w:sz w:val="96"/>
          <w:szCs w:val="96"/>
        </w:rPr>
      </w:pPr>
    </w:p>
    <w:p w:rsidR="000658BC" w:rsidRDefault="000658BC">
      <w:pPr>
        <w:jc w:val="center"/>
        <w:rPr>
          <w:sz w:val="92"/>
          <w:szCs w:val="96"/>
        </w:rPr>
      </w:pPr>
      <w:r>
        <w:rPr>
          <w:sz w:val="92"/>
          <w:szCs w:val="96"/>
        </w:rPr>
        <w:t>SKRÝVAČKY</w:t>
      </w:r>
    </w:p>
    <w:p w:rsidR="000658BC" w:rsidRDefault="000658BC">
      <w:pPr>
        <w:jc w:val="center"/>
        <w:rPr>
          <w:sz w:val="88"/>
          <w:szCs w:val="96"/>
        </w:rPr>
      </w:pPr>
      <w:r>
        <w:rPr>
          <w:sz w:val="88"/>
          <w:szCs w:val="96"/>
        </w:rPr>
        <w:t>VY_32_INOVACE_D05</w:t>
      </w:r>
    </w:p>
    <w:p w:rsidR="000658BC" w:rsidRDefault="000658BC">
      <w:pPr>
        <w:jc w:val="center"/>
        <w:rPr>
          <w:sz w:val="96"/>
          <w:szCs w:val="96"/>
        </w:rPr>
      </w:pPr>
    </w:p>
    <w:p w:rsidR="000658BC" w:rsidRDefault="000658BC">
      <w:pPr>
        <w:jc w:val="center"/>
        <w:rPr>
          <w:sz w:val="72"/>
          <w:szCs w:val="72"/>
        </w:rPr>
      </w:pPr>
      <w:r>
        <w:rPr>
          <w:sz w:val="72"/>
          <w:szCs w:val="72"/>
        </w:rPr>
        <w:t>Sada 3</w:t>
      </w:r>
    </w:p>
    <w:p w:rsidR="000658BC" w:rsidRDefault="000658BC">
      <w:pPr>
        <w:jc w:val="center"/>
        <w:rPr>
          <w:sz w:val="72"/>
          <w:szCs w:val="72"/>
        </w:rPr>
      </w:pPr>
      <w:r>
        <w:rPr>
          <w:sz w:val="72"/>
          <w:szCs w:val="72"/>
        </w:rPr>
        <w:t>Člověk a jeho svět</w:t>
      </w:r>
    </w:p>
    <w:p w:rsidR="000658BC" w:rsidRDefault="000658BC">
      <w:pPr>
        <w:jc w:val="center"/>
        <w:rPr>
          <w:sz w:val="72"/>
          <w:szCs w:val="72"/>
        </w:rPr>
      </w:pPr>
      <w:r>
        <w:rPr>
          <w:sz w:val="72"/>
          <w:szCs w:val="72"/>
        </w:rPr>
        <w:t>ZŠ Pačejov</w:t>
      </w:r>
    </w:p>
    <w:p w:rsidR="000658BC" w:rsidRDefault="000658BC">
      <w:pPr>
        <w:jc w:val="center"/>
        <w:rPr>
          <w:sz w:val="96"/>
          <w:szCs w:val="96"/>
        </w:rPr>
      </w:pPr>
    </w:p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 w:rsidP="00FE0703"/>
    <w:p w:rsidR="000658BC" w:rsidRDefault="000658BC" w:rsidP="00FE0703"/>
    <w:p w:rsidR="000658BC" w:rsidRDefault="000658BC" w:rsidP="00FE0703">
      <w:r>
        <w:t>AUTOR:                               MARKÉTA KNETLOVÁ</w:t>
      </w:r>
    </w:p>
    <w:p w:rsidR="000658BC" w:rsidRDefault="000658BC" w:rsidP="00FE0703">
      <w:r>
        <w:t>DATUM:                               04/2011</w:t>
      </w:r>
    </w:p>
    <w:p w:rsidR="000658BC" w:rsidRDefault="000658BC" w:rsidP="00FE0703">
      <w:r>
        <w:t>ROČNÍK:                              4.-5.</w:t>
      </w:r>
    </w:p>
    <w:p w:rsidR="000658BC" w:rsidRDefault="000658BC" w:rsidP="00FE0703">
      <w:r>
        <w:t>VZDĚLÁVACÍ OBLAST:      ČLOVĚK A JEHO SVĚT</w:t>
      </w:r>
    </w:p>
    <w:p w:rsidR="000658BC" w:rsidRDefault="000658BC" w:rsidP="00FE0703">
      <w:r>
        <w:t>VZDĚLÁVACÍ OBOR :         PŘÍRODOVĚDA</w:t>
      </w:r>
    </w:p>
    <w:p w:rsidR="000658BC" w:rsidRDefault="000658BC" w:rsidP="00FE0703">
      <w:r>
        <w:t>TÉMATICKÝ OKRUH :        LIDSKÉ TĚLO</w:t>
      </w:r>
    </w:p>
    <w:p w:rsidR="000658BC" w:rsidRDefault="000658BC" w:rsidP="00FE0703">
      <w:r>
        <w:t>TÉMA:                                   ÚVODNÍ HODINA</w:t>
      </w:r>
    </w:p>
    <w:p w:rsidR="000658BC" w:rsidRDefault="000658BC" w:rsidP="00FE0703">
      <w:r>
        <w:t xml:space="preserve">ANOTACE:                           PŘEČTI A VYHLEDEJ </w:t>
      </w:r>
    </w:p>
    <w:p w:rsidR="000658BC" w:rsidRDefault="000658BC" w:rsidP="00FE0703">
      <w:r>
        <w:t xml:space="preserve">                                                ANALÝZA TEXTU</w:t>
      </w:r>
    </w:p>
    <w:p w:rsidR="000658BC" w:rsidRDefault="000658BC" w:rsidP="00FE0703">
      <w:r>
        <w:t xml:space="preserve">                                                ZNALOST LIDSKÉHO TĚLA</w:t>
      </w:r>
    </w:p>
    <w:p w:rsidR="000658BC" w:rsidRDefault="000658BC" w:rsidP="00FE0703">
      <w:r>
        <w:t xml:space="preserve">                                             </w:t>
      </w:r>
    </w:p>
    <w:p w:rsidR="000658BC" w:rsidRDefault="000658BC" w:rsidP="00FE0703">
      <w:r>
        <w:t xml:space="preserve">                                            </w:t>
      </w:r>
    </w:p>
    <w:p w:rsidR="000658BC" w:rsidRDefault="000658BC" w:rsidP="00FE0703">
      <w:r>
        <w:t xml:space="preserve">                                             </w:t>
      </w:r>
    </w:p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Pr="00CA6AA1" w:rsidRDefault="000658BC" w:rsidP="004C35F8">
      <w:pPr>
        <w:rPr>
          <w:b/>
          <w:color w:val="FF0000"/>
          <w:u w:val="single"/>
        </w:rPr>
      </w:pPr>
      <w:r>
        <w:rPr>
          <w:b/>
          <w:color w:val="FF0000"/>
          <w:u w:val="single"/>
        </w:rPr>
        <w:t xml:space="preserve">Přírodověda – Lidské tělo </w:t>
      </w:r>
    </w:p>
    <w:p w:rsidR="000658BC" w:rsidRDefault="000658BC" w:rsidP="004C35F8"/>
    <w:p w:rsidR="000658BC" w:rsidRDefault="000658BC" w:rsidP="004C35F8"/>
    <w:p w:rsidR="000658BC" w:rsidRDefault="000658BC" w:rsidP="004C35F8">
      <w:r>
        <w:t>Vězeň byl spoután v okovech.</w:t>
      </w:r>
    </w:p>
    <w:p w:rsidR="000658BC" w:rsidRDefault="000658BC" w:rsidP="004C35F8"/>
    <w:p w:rsidR="000658BC" w:rsidRDefault="000658BC" w:rsidP="004C35F8">
      <w:r>
        <w:t>Velikonocím předchází půst a trvá 40 dní.</w:t>
      </w:r>
    </w:p>
    <w:p w:rsidR="000658BC" w:rsidRDefault="000658BC" w:rsidP="004C35F8"/>
    <w:p w:rsidR="000658BC" w:rsidRDefault="000658BC" w:rsidP="004C35F8">
      <w:r>
        <w:t>Včera byl bratr u kamaráda v Praze.</w:t>
      </w:r>
    </w:p>
    <w:p w:rsidR="000658BC" w:rsidRDefault="000658BC" w:rsidP="004C35F8"/>
    <w:p w:rsidR="000658BC" w:rsidRDefault="000658BC" w:rsidP="004C35F8">
      <w:r>
        <w:t>Olino, Hana už je připravená!</w:t>
      </w:r>
    </w:p>
    <w:p w:rsidR="000658BC" w:rsidRDefault="000658BC" w:rsidP="004C35F8"/>
    <w:p w:rsidR="000658BC" w:rsidRDefault="000658BC" w:rsidP="004C35F8">
      <w:r>
        <w:t>Mohla Vanesa vědět o tom diktátu?</w:t>
      </w:r>
    </w:p>
    <w:p w:rsidR="000658BC" w:rsidRDefault="000658BC" w:rsidP="004C35F8"/>
    <w:p w:rsidR="000658BC" w:rsidRDefault="000658BC" w:rsidP="004C35F8">
      <w:r>
        <w:t>Při hře na klavír je důležitý prstoklad.</w:t>
      </w:r>
    </w:p>
    <w:p w:rsidR="000658BC" w:rsidRDefault="000658BC" w:rsidP="004C35F8"/>
    <w:p w:rsidR="000658BC" w:rsidRDefault="000658BC" w:rsidP="004C35F8">
      <w:r>
        <w:t>Projížděli jsme na kole novou cyklostezku.</w:t>
      </w:r>
    </w:p>
    <w:p w:rsidR="000658BC" w:rsidRDefault="000658BC" w:rsidP="004C35F8"/>
    <w:p w:rsidR="000658BC" w:rsidRDefault="000658BC" w:rsidP="004C35F8">
      <w:r>
        <w:t>Město Sušice je brána Šumavy.</w:t>
      </w:r>
    </w:p>
    <w:p w:rsidR="000658BC" w:rsidRDefault="000658BC" w:rsidP="004C35F8"/>
    <w:p w:rsidR="000658BC" w:rsidRDefault="000658BC" w:rsidP="004C35F8">
      <w:pPr>
        <w:rPr>
          <w:b/>
          <w:u w:val="single"/>
        </w:rPr>
      </w:pPr>
    </w:p>
    <w:p w:rsidR="000658BC" w:rsidRDefault="000658BC" w:rsidP="004C35F8">
      <w:pPr>
        <w:rPr>
          <w:b/>
          <w:u w:val="single"/>
        </w:rPr>
      </w:pPr>
    </w:p>
    <w:p w:rsidR="000658BC" w:rsidRPr="004F231A" w:rsidRDefault="000658BC" w:rsidP="004C35F8">
      <w:pPr>
        <w:rPr>
          <w:b/>
          <w:color w:val="FF0000"/>
          <w:u w:val="single"/>
        </w:rPr>
      </w:pPr>
      <w:r w:rsidRPr="004F231A">
        <w:rPr>
          <w:b/>
          <w:color w:val="FF0000"/>
          <w:u w:val="single"/>
        </w:rPr>
        <w:t>Pojmenuj části  lidského těla</w:t>
      </w:r>
    </w:p>
    <w:p w:rsidR="000658BC" w:rsidRDefault="000658BC" w:rsidP="004C35F8">
      <w:pPr>
        <w:rPr>
          <w:b/>
          <w:u w:val="single"/>
        </w:rPr>
      </w:pPr>
    </w:p>
    <w:p w:rsidR="000658BC" w:rsidRDefault="000658BC" w:rsidP="004C35F8">
      <w:pPr>
        <w:rPr>
          <w:b/>
          <w:u w:val="single"/>
        </w:rPr>
      </w:pPr>
    </w:p>
    <w:p w:rsidR="000658BC" w:rsidRDefault="000658BC" w:rsidP="004C35F8">
      <w:pPr>
        <w:rPr>
          <w:b/>
          <w:u w:val="single"/>
        </w:rPr>
      </w:pPr>
    </w:p>
    <w:p w:rsidR="000658BC" w:rsidRDefault="000658BC" w:rsidP="004C35F8">
      <w:pPr>
        <w:rPr>
          <w:b/>
        </w:rPr>
      </w:pPr>
      <w:r w:rsidRPr="007F1740">
        <w:rPr>
          <w:b/>
        </w:rPr>
        <w:pict>
          <v:shape id="_x0000_i1025" type="#_x0000_t75" style="width:90pt;height:81.75pt">
            <v:imagedata r:id="rId7" o:title=""/>
          </v:shape>
        </w:pict>
      </w:r>
      <w:r>
        <w:rPr>
          <w:b/>
        </w:rPr>
        <w:t xml:space="preserve">         __________________________</w:t>
      </w:r>
    </w:p>
    <w:p w:rsidR="000658BC" w:rsidRDefault="000658BC" w:rsidP="004C35F8">
      <w:pPr>
        <w:rPr>
          <w:b/>
        </w:rPr>
      </w:pPr>
    </w:p>
    <w:p w:rsidR="000658BC" w:rsidRDefault="000658BC" w:rsidP="004C35F8">
      <w:pPr>
        <w:rPr>
          <w:b/>
        </w:rPr>
      </w:pPr>
    </w:p>
    <w:p w:rsidR="000658BC" w:rsidRDefault="000658BC" w:rsidP="004C35F8">
      <w:pPr>
        <w:rPr>
          <w:b/>
        </w:rPr>
      </w:pPr>
      <w:r w:rsidRPr="007F1740">
        <w:rPr>
          <w:b/>
        </w:rPr>
        <w:pict>
          <v:shape id="_x0000_i1026" type="#_x0000_t75" style="width:90pt;height:53.25pt">
            <v:imagedata r:id="rId8" o:title=""/>
          </v:shape>
        </w:pict>
      </w:r>
      <w:r>
        <w:rPr>
          <w:b/>
        </w:rPr>
        <w:t xml:space="preserve">          __________________________</w:t>
      </w:r>
    </w:p>
    <w:p w:rsidR="000658BC" w:rsidRDefault="000658BC" w:rsidP="004C35F8">
      <w:pPr>
        <w:rPr>
          <w:b/>
        </w:rPr>
      </w:pPr>
    </w:p>
    <w:p w:rsidR="000658BC" w:rsidRDefault="000658BC" w:rsidP="004C35F8">
      <w:pPr>
        <w:rPr>
          <w:b/>
        </w:rPr>
      </w:pPr>
    </w:p>
    <w:p w:rsidR="000658BC" w:rsidRDefault="000658BC" w:rsidP="004C35F8">
      <w:pPr>
        <w:rPr>
          <w:b/>
        </w:rPr>
      </w:pPr>
    </w:p>
    <w:p w:rsidR="000658BC" w:rsidRDefault="000658BC" w:rsidP="004C35F8">
      <w:pPr>
        <w:rPr>
          <w:b/>
        </w:rPr>
      </w:pPr>
      <w:r w:rsidRPr="007F1740">
        <w:rPr>
          <w:b/>
        </w:rPr>
        <w:pict>
          <v:shape id="_x0000_i1027" type="#_x0000_t75" style="width:107.25pt;height:84pt">
            <v:imagedata r:id="rId9" o:title=""/>
          </v:shape>
        </w:pict>
      </w:r>
      <w:r>
        <w:rPr>
          <w:b/>
        </w:rPr>
        <w:t xml:space="preserve">      ___________________________</w:t>
      </w:r>
    </w:p>
    <w:p w:rsidR="000658BC" w:rsidRDefault="000658BC" w:rsidP="004C35F8">
      <w:pPr>
        <w:rPr>
          <w:b/>
          <w:u w:val="single"/>
        </w:rPr>
      </w:pPr>
    </w:p>
    <w:p w:rsidR="000658BC" w:rsidRPr="00404679" w:rsidRDefault="000658BC" w:rsidP="004C35F8">
      <w:pPr>
        <w:rPr>
          <w:b/>
        </w:rPr>
      </w:pPr>
      <w:r w:rsidRPr="00CA6AA1">
        <w:rPr>
          <w:b/>
          <w:u w:val="single"/>
        </w:rPr>
        <w:t>Řešení:</w:t>
      </w:r>
    </w:p>
    <w:p w:rsidR="000658BC" w:rsidRDefault="000658BC" w:rsidP="004C35F8"/>
    <w:p w:rsidR="000658BC" w:rsidRDefault="000658BC" w:rsidP="004C35F8">
      <w:r>
        <w:t>Vězeň byl spoután v </w:t>
      </w:r>
      <w:r w:rsidRPr="00CA6AA1">
        <w:rPr>
          <w:color w:val="FF0000"/>
        </w:rPr>
        <w:t>oko</w:t>
      </w:r>
      <w:r>
        <w:t>vech.</w:t>
      </w:r>
    </w:p>
    <w:p w:rsidR="000658BC" w:rsidRDefault="000658BC" w:rsidP="004C35F8"/>
    <w:p w:rsidR="000658BC" w:rsidRDefault="000658BC" w:rsidP="004C35F8">
      <w:r>
        <w:t>Velikonocím předchází p</w:t>
      </w:r>
      <w:r w:rsidRPr="00CA6AA1">
        <w:rPr>
          <w:color w:val="FF0000"/>
        </w:rPr>
        <w:t>ůst a</w:t>
      </w:r>
      <w:r>
        <w:t xml:space="preserve"> trvá 40 dní.</w:t>
      </w:r>
    </w:p>
    <w:p w:rsidR="000658BC" w:rsidRDefault="000658BC" w:rsidP="004C35F8"/>
    <w:p w:rsidR="000658BC" w:rsidRDefault="000658BC" w:rsidP="004C35F8">
      <w:r>
        <w:t>Včera byl brat</w:t>
      </w:r>
      <w:r w:rsidRPr="00CA6AA1">
        <w:rPr>
          <w:color w:val="FF0000"/>
        </w:rPr>
        <w:t>r u ka</w:t>
      </w:r>
      <w:r>
        <w:t>maráda v Praze.</w:t>
      </w:r>
    </w:p>
    <w:p w:rsidR="000658BC" w:rsidRDefault="000658BC" w:rsidP="004C35F8"/>
    <w:p w:rsidR="000658BC" w:rsidRDefault="000658BC" w:rsidP="004C35F8">
      <w:r>
        <w:t>Oli</w:t>
      </w:r>
      <w:r w:rsidRPr="00CA6AA1">
        <w:rPr>
          <w:color w:val="FF0000"/>
        </w:rPr>
        <w:t>no</w:t>
      </w:r>
      <w:r>
        <w:t xml:space="preserve">, </w:t>
      </w:r>
      <w:r w:rsidRPr="00CA6AA1">
        <w:rPr>
          <w:color w:val="FF0000"/>
        </w:rPr>
        <w:t>Ha</w:t>
      </w:r>
      <w:r>
        <w:t>na už je připravená!</w:t>
      </w:r>
    </w:p>
    <w:p w:rsidR="000658BC" w:rsidRDefault="000658BC" w:rsidP="004C35F8"/>
    <w:p w:rsidR="000658BC" w:rsidRDefault="000658BC" w:rsidP="004C35F8">
      <w:r>
        <w:t>Mo</w:t>
      </w:r>
      <w:r w:rsidRPr="00CA6AA1">
        <w:rPr>
          <w:color w:val="FF0000"/>
        </w:rPr>
        <w:t>hla Va</w:t>
      </w:r>
      <w:r>
        <w:t>nesa vědět o tom diktátu?</w:t>
      </w:r>
    </w:p>
    <w:p w:rsidR="000658BC" w:rsidRDefault="000658BC" w:rsidP="004C35F8"/>
    <w:p w:rsidR="000658BC" w:rsidRDefault="000658BC" w:rsidP="004C35F8">
      <w:r>
        <w:t xml:space="preserve">Při hře na klavír je důležitý </w:t>
      </w:r>
      <w:r w:rsidRPr="00CA6AA1">
        <w:rPr>
          <w:color w:val="FF0000"/>
        </w:rPr>
        <w:t>prst</w:t>
      </w:r>
      <w:r>
        <w:t>oklad.</w:t>
      </w:r>
    </w:p>
    <w:p w:rsidR="000658BC" w:rsidRDefault="000658BC" w:rsidP="004C35F8"/>
    <w:p w:rsidR="000658BC" w:rsidRDefault="000658BC" w:rsidP="004C35F8">
      <w:r>
        <w:t xml:space="preserve">Projížděli jsme na </w:t>
      </w:r>
      <w:r w:rsidRPr="00CA6AA1">
        <w:rPr>
          <w:color w:val="FF0000"/>
        </w:rPr>
        <w:t>kole no</w:t>
      </w:r>
      <w:r>
        <w:t>vou cyklostezku.</w:t>
      </w:r>
    </w:p>
    <w:p w:rsidR="000658BC" w:rsidRDefault="000658BC" w:rsidP="004C35F8"/>
    <w:p w:rsidR="000658BC" w:rsidRDefault="000658BC" w:rsidP="004C35F8">
      <w:r>
        <w:t>Město S</w:t>
      </w:r>
      <w:r w:rsidRPr="00CA6AA1">
        <w:rPr>
          <w:color w:val="FF0000"/>
        </w:rPr>
        <w:t>uši</w:t>
      </w:r>
      <w:r>
        <w:t>ce je brána Šumavy.</w:t>
      </w:r>
    </w:p>
    <w:p w:rsidR="000658BC" w:rsidRDefault="000658BC" w:rsidP="004C35F8"/>
    <w:p w:rsidR="000658BC" w:rsidRDefault="000658BC" w:rsidP="004C35F8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/>
    <w:p w:rsidR="000658BC" w:rsidRDefault="000658BC">
      <w:pPr>
        <w:jc w:val="center"/>
      </w:pPr>
    </w:p>
    <w:p w:rsidR="000658BC" w:rsidRDefault="000658BC">
      <w:pPr>
        <w:jc w:val="center"/>
        <w:rPr>
          <w:sz w:val="48"/>
          <w:szCs w:val="48"/>
        </w:rPr>
      </w:pPr>
      <w:r>
        <w:rPr>
          <w:sz w:val="48"/>
          <w:szCs w:val="48"/>
        </w:rPr>
        <w:t>ZDROJE:</w:t>
      </w:r>
    </w:p>
    <w:sectPr w:rsidR="000658BC" w:rsidSect="00AD219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8BC" w:rsidRDefault="000658BC">
      <w:r>
        <w:separator/>
      </w:r>
    </w:p>
  </w:endnote>
  <w:endnote w:type="continuationSeparator" w:id="0">
    <w:p w:rsidR="000658BC" w:rsidRDefault="000658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8BC" w:rsidRDefault="000658BC">
    <w:pPr>
      <w:pStyle w:val="Footer"/>
      <w:jc w:val="center"/>
    </w:pPr>
    <w:r>
      <w:t>IT ve škole 2499/21/7.1.4/2010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8BC" w:rsidRDefault="000658BC">
      <w:r>
        <w:separator/>
      </w:r>
    </w:p>
  </w:footnote>
  <w:footnote w:type="continuationSeparator" w:id="0">
    <w:p w:rsidR="000658BC" w:rsidRDefault="000658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35F8"/>
    <w:rsid w:val="00054D4D"/>
    <w:rsid w:val="000658BC"/>
    <w:rsid w:val="00113B43"/>
    <w:rsid w:val="0012233A"/>
    <w:rsid w:val="00404679"/>
    <w:rsid w:val="0045599E"/>
    <w:rsid w:val="004C35F8"/>
    <w:rsid w:val="004F231A"/>
    <w:rsid w:val="005319BD"/>
    <w:rsid w:val="007C00E2"/>
    <w:rsid w:val="007C1B78"/>
    <w:rsid w:val="007F1740"/>
    <w:rsid w:val="008070F7"/>
    <w:rsid w:val="0092578C"/>
    <w:rsid w:val="0093319D"/>
    <w:rsid w:val="009A114D"/>
    <w:rsid w:val="00A57037"/>
    <w:rsid w:val="00AD2190"/>
    <w:rsid w:val="00BE5537"/>
    <w:rsid w:val="00CA6AA1"/>
    <w:rsid w:val="00E8025A"/>
    <w:rsid w:val="00E831BC"/>
    <w:rsid w:val="00EF0B13"/>
    <w:rsid w:val="00FE0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19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D219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F1740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AD219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F1740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91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5</Pages>
  <Words>228</Words>
  <Characters>1346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</dc:creator>
  <cp:keywords/>
  <dc:description/>
  <cp:lastModifiedBy>uživatelUM</cp:lastModifiedBy>
  <cp:revision>8</cp:revision>
  <dcterms:created xsi:type="dcterms:W3CDTF">2011-04-25T18:08:00Z</dcterms:created>
  <dcterms:modified xsi:type="dcterms:W3CDTF">2012-05-21T07:21:00Z</dcterms:modified>
</cp:coreProperties>
</file>