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17" w:rsidRDefault="001F701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1F701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1F7017" w:rsidRDefault="001F70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F7017" w:rsidRPr="00A65CB4" w:rsidRDefault="001F70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1F7017" w:rsidRPr="00193031" w:rsidRDefault="001F701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1F7017" w:rsidRPr="00A06664" w:rsidRDefault="001F7017" w:rsidP="00692AD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</w:tr>
      <w:tr w:rsidR="001F7017" w:rsidRPr="007B617A" w:rsidTr="00945771">
        <w:trPr>
          <w:trHeight w:val="930"/>
          <w:jc w:val="center"/>
        </w:trPr>
        <w:tc>
          <w:tcPr>
            <w:tcW w:w="5820" w:type="dxa"/>
          </w:tcPr>
          <w:p w:rsidR="001F7017" w:rsidRPr="00386C87" w:rsidRDefault="001F701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1F7017" w:rsidRPr="00386C87" w:rsidRDefault="001F701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1F7017" w:rsidRPr="00386C87" w:rsidRDefault="001F701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8.A</w:t>
            </w:r>
          </w:p>
        </w:tc>
      </w:tr>
      <w:tr w:rsidR="001F701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1F7017" w:rsidRDefault="001F701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MS Word – formátování</w:t>
            </w:r>
          </w:p>
          <w:p w:rsidR="001F7017" w:rsidRPr="00386C87" w:rsidRDefault="001F701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1F701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1F7017" w:rsidRDefault="001F70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1F7017" w:rsidRPr="00216A5E" w:rsidRDefault="001F7017" w:rsidP="00716EC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 textový dokument, orientuje se v prostředí textového editoru         MS Word, formátuje text, pracuje s odstavci</w:t>
            </w:r>
          </w:p>
        </w:tc>
      </w:tr>
      <w:tr w:rsidR="001F701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1F7017" w:rsidRDefault="001F70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1F7017" w:rsidRPr="00D55373" w:rsidRDefault="001F701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1F7017" w:rsidRPr="00386C87" w:rsidRDefault="001F701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1F701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1F7017" w:rsidRPr="00386C87" w:rsidRDefault="001F70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1F7017" w:rsidRPr="00386C87" w:rsidRDefault="001F701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textová předloha, dataprojektor</w:t>
            </w:r>
          </w:p>
        </w:tc>
      </w:tr>
      <w:tr w:rsidR="001F701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1F7017" w:rsidRDefault="001F7017">
            <w:pPr>
              <w:rPr>
                <w:rFonts w:ascii="Times New Roman" w:hAnsi="Times New Roman" w:cs="Times New Roman"/>
              </w:rPr>
            </w:pPr>
          </w:p>
          <w:p w:rsidR="001F7017" w:rsidRDefault="001F701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1F7017" w:rsidRDefault="001F7017" w:rsidP="00464D2A">
            <w:pPr>
              <w:rPr>
                <w:rFonts w:ascii="Times New Roman" w:hAnsi="Times New Roman" w:cs="Times New Roman"/>
              </w:rPr>
            </w:pPr>
          </w:p>
          <w:p w:rsidR="001F7017" w:rsidRPr="00386C87" w:rsidRDefault="001F7017" w:rsidP="00692A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17.10.2012</w:t>
            </w:r>
          </w:p>
        </w:tc>
      </w:tr>
    </w:tbl>
    <w:p w:rsidR="001F7017" w:rsidRDefault="001F7017" w:rsidP="003B7525"/>
    <w:p w:rsidR="001F7017" w:rsidRDefault="001F7017" w:rsidP="003B7525"/>
    <w:p w:rsidR="001F7017" w:rsidRDefault="001F7017" w:rsidP="00F81525">
      <w:pPr>
        <w:spacing w:line="360" w:lineRule="auto"/>
        <w:jc w:val="center"/>
        <w:rPr>
          <w:sz w:val="40"/>
          <w:szCs w:val="40"/>
        </w:rPr>
      </w:pPr>
    </w:p>
    <w:p w:rsidR="001F7017" w:rsidRDefault="001F7017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MS Word – formátování</w:t>
      </w:r>
    </w:p>
    <w:p w:rsidR="001F7017" w:rsidRPr="00AD2410" w:rsidRDefault="001F7017" w:rsidP="00CC0CD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  <w:lang w:eastAsia="cs-CZ"/>
        </w:rPr>
      </w:pPr>
      <w:r>
        <w:rPr>
          <w:rFonts w:cs="Times New Roman"/>
          <w:sz w:val="24"/>
          <w:szCs w:val="24"/>
          <w:lang w:eastAsia="cs-CZ"/>
        </w:rPr>
        <w:t>Zkopíruj si soubor</w:t>
      </w:r>
      <w:r>
        <w:rPr>
          <w:rFonts w:cs="Times New Roman"/>
          <w:i/>
          <w:sz w:val="24"/>
          <w:szCs w:val="24"/>
          <w:lang w:eastAsia="cs-CZ"/>
        </w:rPr>
        <w:t xml:space="preserve"> </w:t>
      </w:r>
      <w:r>
        <w:rPr>
          <w:rFonts w:cs="Times New Roman"/>
          <w:b/>
          <w:bCs/>
          <w:sz w:val="24"/>
          <w:szCs w:val="24"/>
          <w:lang w:eastAsia="cs-CZ"/>
        </w:rPr>
        <w:t>formátování</w:t>
      </w:r>
      <w:r w:rsidRPr="0051302F">
        <w:rPr>
          <w:rFonts w:cs="Times New Roman"/>
          <w:b/>
          <w:bCs/>
          <w:sz w:val="24"/>
          <w:szCs w:val="24"/>
          <w:lang w:eastAsia="cs-CZ"/>
        </w:rPr>
        <w:t>.docx</w:t>
      </w:r>
      <w:r>
        <w:rPr>
          <w:rFonts w:cs="Times New Roman"/>
          <w:b/>
          <w:bCs/>
          <w:sz w:val="24"/>
          <w:szCs w:val="24"/>
          <w:lang w:eastAsia="cs-CZ"/>
        </w:rPr>
        <w:t xml:space="preserve"> </w:t>
      </w:r>
      <w:r w:rsidRPr="009A555E">
        <w:rPr>
          <w:rFonts w:cs="Times New Roman"/>
          <w:bCs/>
          <w:sz w:val="24"/>
          <w:szCs w:val="24"/>
          <w:lang w:eastAsia="cs-CZ"/>
        </w:rPr>
        <w:t xml:space="preserve">uložený </w:t>
      </w:r>
      <w:r>
        <w:rPr>
          <w:rFonts w:cs="Times New Roman"/>
          <w:bCs/>
          <w:sz w:val="24"/>
          <w:szCs w:val="24"/>
          <w:lang w:eastAsia="cs-CZ"/>
        </w:rPr>
        <w:t>na serveru do své složky.</w:t>
      </w:r>
    </w:p>
    <w:p w:rsidR="001F7017" w:rsidRPr="00AD2410" w:rsidRDefault="001F7017" w:rsidP="00CC0CD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  <w:lang w:eastAsia="cs-CZ"/>
        </w:rPr>
      </w:pPr>
      <w:r>
        <w:rPr>
          <w:rFonts w:cs="Times New Roman"/>
          <w:bCs/>
          <w:sz w:val="24"/>
          <w:szCs w:val="24"/>
          <w:lang w:eastAsia="cs-CZ"/>
        </w:rPr>
        <w:t>Soubor otevři a vypracuj pracovní list v tohoto souboru.</w:t>
      </w:r>
    </w:p>
    <w:p w:rsidR="001F7017" w:rsidRPr="00AD2410" w:rsidRDefault="001F7017" w:rsidP="00CC0CD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  <w:lang w:eastAsia="cs-CZ"/>
        </w:rPr>
      </w:pPr>
      <w:r>
        <w:rPr>
          <w:rFonts w:cs="Times New Roman"/>
          <w:bCs/>
          <w:sz w:val="24"/>
          <w:szCs w:val="24"/>
          <w:lang w:eastAsia="cs-CZ"/>
        </w:rPr>
        <w:t>Práci průběžně ukládej.</w:t>
      </w:r>
    </w:p>
    <w:bookmarkStart w:id="0" w:name="_MON_1411136329"/>
    <w:bookmarkEnd w:id="0"/>
    <w:p w:rsidR="001F7017" w:rsidRDefault="001F7017" w:rsidP="002F16C6">
      <w:pPr>
        <w:tabs>
          <w:tab w:val="left" w:pos="480"/>
        </w:tabs>
        <w:spacing w:line="360" w:lineRule="auto"/>
        <w:ind w:left="360"/>
        <w:rPr>
          <w:sz w:val="24"/>
          <w:szCs w:val="24"/>
        </w:rPr>
      </w:pPr>
      <w:r w:rsidRPr="00384675">
        <w:rPr>
          <w:sz w:val="24"/>
          <w:szCs w:val="24"/>
        </w:rPr>
        <w:object w:dxaOrig="9382" w:dyaOrig="12381">
          <v:shape id="_x0000_i1026" type="#_x0000_t75" style="width:468.75pt;height:618.75pt" o:ole="">
            <v:imagedata r:id="rId7" o:title=""/>
          </v:shape>
          <o:OLEObject Type="Embed" ProgID="Word.Document.8" ShapeID="_x0000_i1026" DrawAspect="Content" ObjectID="_1411194665" r:id="rId8">
            <o:FieldCodes>\s</o:FieldCodes>
          </o:OLEObject>
        </w:object>
      </w:r>
    </w:p>
    <w:p w:rsidR="001F7017" w:rsidRDefault="001F7017" w:rsidP="002F16C6">
      <w:pPr>
        <w:tabs>
          <w:tab w:val="left" w:pos="480"/>
        </w:tabs>
        <w:spacing w:line="360" w:lineRule="auto"/>
        <w:ind w:left="360"/>
        <w:rPr>
          <w:sz w:val="24"/>
          <w:szCs w:val="24"/>
        </w:rPr>
      </w:pPr>
    </w:p>
    <w:p w:rsidR="001F7017" w:rsidRDefault="001F7017" w:rsidP="002F16C6">
      <w:pPr>
        <w:tabs>
          <w:tab w:val="left" w:pos="480"/>
        </w:tabs>
        <w:spacing w:line="360" w:lineRule="auto"/>
        <w:ind w:left="360"/>
        <w:rPr>
          <w:sz w:val="24"/>
          <w:szCs w:val="24"/>
        </w:rPr>
      </w:pPr>
    </w:p>
    <w:bookmarkStart w:id="1" w:name="_MON_1411136658"/>
    <w:bookmarkEnd w:id="1"/>
    <w:p w:rsidR="001F7017" w:rsidRPr="001E37C3" w:rsidRDefault="001F7017" w:rsidP="002F16C6">
      <w:pPr>
        <w:tabs>
          <w:tab w:val="left" w:pos="480"/>
        </w:tabs>
        <w:spacing w:line="360" w:lineRule="auto"/>
        <w:ind w:left="360"/>
        <w:rPr>
          <w:sz w:val="24"/>
          <w:szCs w:val="24"/>
        </w:rPr>
      </w:pPr>
      <w:r w:rsidRPr="001E32A7">
        <w:rPr>
          <w:sz w:val="24"/>
          <w:szCs w:val="24"/>
        </w:rPr>
        <w:object w:dxaOrig="9382" w:dyaOrig="10065">
          <v:shape id="_x0000_i1027" type="#_x0000_t75" style="width:464.25pt;height:503.25pt" o:ole="">
            <v:imagedata r:id="rId9" o:title=""/>
          </v:shape>
          <o:OLEObject Type="Embed" ProgID="Word.Document.8" ShapeID="_x0000_i1027" DrawAspect="Content" ObjectID="_1411194666" r:id="rId10">
            <o:FieldCodes>\s</o:FieldCodes>
          </o:OLEObject>
        </w:object>
      </w:r>
    </w:p>
    <w:sectPr w:rsidR="001F7017" w:rsidRPr="001E37C3" w:rsidSect="002F16C6">
      <w:pgSz w:w="11906" w:h="16838"/>
      <w:pgMar w:top="709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017" w:rsidRDefault="001F7017" w:rsidP="002F16C6">
      <w:pPr>
        <w:spacing w:after="0" w:line="240" w:lineRule="auto"/>
      </w:pPr>
      <w:r>
        <w:separator/>
      </w:r>
    </w:p>
  </w:endnote>
  <w:endnote w:type="continuationSeparator" w:id="0">
    <w:p w:rsidR="001F7017" w:rsidRDefault="001F7017" w:rsidP="002F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017" w:rsidRDefault="001F7017" w:rsidP="002F16C6">
      <w:pPr>
        <w:spacing w:after="0" w:line="240" w:lineRule="auto"/>
      </w:pPr>
      <w:r>
        <w:separator/>
      </w:r>
    </w:p>
  </w:footnote>
  <w:footnote w:type="continuationSeparator" w:id="0">
    <w:p w:rsidR="001F7017" w:rsidRDefault="001F7017" w:rsidP="002F1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E6AD5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10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5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606232"/>
    <w:multiLevelType w:val="hybridMultilevel"/>
    <w:tmpl w:val="A240FA8E"/>
    <w:lvl w:ilvl="0" w:tplc="7C4E261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1"/>
  </w:num>
  <w:num w:numId="3">
    <w:abstractNumId w:val="5"/>
  </w:num>
  <w:num w:numId="4">
    <w:abstractNumId w:val="9"/>
  </w:num>
  <w:num w:numId="5">
    <w:abstractNumId w:val="7"/>
  </w:num>
  <w:num w:numId="6">
    <w:abstractNumId w:val="14"/>
  </w:num>
  <w:num w:numId="7">
    <w:abstractNumId w:val="10"/>
  </w:num>
  <w:num w:numId="8">
    <w:abstractNumId w:val="4"/>
  </w:num>
  <w:num w:numId="9">
    <w:abstractNumId w:val="23"/>
  </w:num>
  <w:num w:numId="10">
    <w:abstractNumId w:val="15"/>
  </w:num>
  <w:num w:numId="11">
    <w:abstractNumId w:val="13"/>
  </w:num>
  <w:num w:numId="12">
    <w:abstractNumId w:val="6"/>
  </w:num>
  <w:num w:numId="13">
    <w:abstractNumId w:val="29"/>
  </w:num>
  <w:num w:numId="14">
    <w:abstractNumId w:val="33"/>
  </w:num>
  <w:num w:numId="15">
    <w:abstractNumId w:val="25"/>
  </w:num>
  <w:num w:numId="16">
    <w:abstractNumId w:val="17"/>
  </w:num>
  <w:num w:numId="17">
    <w:abstractNumId w:val="27"/>
  </w:num>
  <w:num w:numId="18">
    <w:abstractNumId w:val="20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  <w:num w:numId="23">
    <w:abstractNumId w:val="28"/>
  </w:num>
  <w:num w:numId="24">
    <w:abstractNumId w:val="34"/>
  </w:num>
  <w:num w:numId="25">
    <w:abstractNumId w:val="31"/>
  </w:num>
  <w:num w:numId="26">
    <w:abstractNumId w:val="12"/>
  </w:num>
  <w:num w:numId="27">
    <w:abstractNumId w:val="30"/>
  </w:num>
  <w:num w:numId="28">
    <w:abstractNumId w:val="19"/>
  </w:num>
  <w:num w:numId="29">
    <w:abstractNumId w:val="35"/>
  </w:num>
  <w:num w:numId="30">
    <w:abstractNumId w:val="26"/>
  </w:num>
  <w:num w:numId="31">
    <w:abstractNumId w:val="2"/>
  </w:num>
  <w:num w:numId="32">
    <w:abstractNumId w:val="32"/>
  </w:num>
  <w:num w:numId="33">
    <w:abstractNumId w:val="24"/>
  </w:num>
  <w:num w:numId="34">
    <w:abstractNumId w:val="16"/>
  </w:num>
  <w:num w:numId="35">
    <w:abstractNumId w:val="11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4342F"/>
    <w:rsid w:val="00051B88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3B23"/>
    <w:rsid w:val="000D4316"/>
    <w:rsid w:val="000D6622"/>
    <w:rsid w:val="000D7E80"/>
    <w:rsid w:val="000E0476"/>
    <w:rsid w:val="000E36C4"/>
    <w:rsid w:val="000F3C5C"/>
    <w:rsid w:val="000F3CE3"/>
    <w:rsid w:val="0010027E"/>
    <w:rsid w:val="00103067"/>
    <w:rsid w:val="001066BD"/>
    <w:rsid w:val="00106D4F"/>
    <w:rsid w:val="001075DD"/>
    <w:rsid w:val="001205CC"/>
    <w:rsid w:val="0012674E"/>
    <w:rsid w:val="00127D9D"/>
    <w:rsid w:val="00130BE0"/>
    <w:rsid w:val="0013226A"/>
    <w:rsid w:val="00132E20"/>
    <w:rsid w:val="00133569"/>
    <w:rsid w:val="00141FC8"/>
    <w:rsid w:val="00174AEB"/>
    <w:rsid w:val="0017725F"/>
    <w:rsid w:val="00190A0F"/>
    <w:rsid w:val="00193031"/>
    <w:rsid w:val="001937C8"/>
    <w:rsid w:val="001A39D9"/>
    <w:rsid w:val="001B71D6"/>
    <w:rsid w:val="001C2F8E"/>
    <w:rsid w:val="001C523E"/>
    <w:rsid w:val="001C54C7"/>
    <w:rsid w:val="001D2AAD"/>
    <w:rsid w:val="001D381E"/>
    <w:rsid w:val="001D6F8E"/>
    <w:rsid w:val="001E32A7"/>
    <w:rsid w:val="001E37C3"/>
    <w:rsid w:val="001E44A0"/>
    <w:rsid w:val="001E5233"/>
    <w:rsid w:val="001F0C7E"/>
    <w:rsid w:val="001F14CC"/>
    <w:rsid w:val="001F7017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12B1"/>
    <w:rsid w:val="00252839"/>
    <w:rsid w:val="002541FC"/>
    <w:rsid w:val="00277FE1"/>
    <w:rsid w:val="00284A23"/>
    <w:rsid w:val="00284B59"/>
    <w:rsid w:val="00287DAC"/>
    <w:rsid w:val="00292809"/>
    <w:rsid w:val="002A7F07"/>
    <w:rsid w:val="002B0400"/>
    <w:rsid w:val="002B7F44"/>
    <w:rsid w:val="002D1463"/>
    <w:rsid w:val="002D3E4F"/>
    <w:rsid w:val="002E28DC"/>
    <w:rsid w:val="002F16C6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2B93"/>
    <w:rsid w:val="0038424D"/>
    <w:rsid w:val="00384675"/>
    <w:rsid w:val="00386C87"/>
    <w:rsid w:val="003879D7"/>
    <w:rsid w:val="0039288E"/>
    <w:rsid w:val="0039296F"/>
    <w:rsid w:val="003A318C"/>
    <w:rsid w:val="003B0B95"/>
    <w:rsid w:val="003B6007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1472C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C3490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3ED2"/>
    <w:rsid w:val="00633F10"/>
    <w:rsid w:val="00635016"/>
    <w:rsid w:val="006356ED"/>
    <w:rsid w:val="00652B04"/>
    <w:rsid w:val="00654E65"/>
    <w:rsid w:val="006571B2"/>
    <w:rsid w:val="006618AC"/>
    <w:rsid w:val="00681338"/>
    <w:rsid w:val="00691DB9"/>
    <w:rsid w:val="00692ADB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16EC1"/>
    <w:rsid w:val="007224A5"/>
    <w:rsid w:val="00724567"/>
    <w:rsid w:val="00726BBC"/>
    <w:rsid w:val="00730BC3"/>
    <w:rsid w:val="00731615"/>
    <w:rsid w:val="00733833"/>
    <w:rsid w:val="00735ECC"/>
    <w:rsid w:val="007372DD"/>
    <w:rsid w:val="007454E3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52C4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4340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4247"/>
    <w:rsid w:val="0092478F"/>
    <w:rsid w:val="00927ADD"/>
    <w:rsid w:val="00945771"/>
    <w:rsid w:val="00954913"/>
    <w:rsid w:val="009723C6"/>
    <w:rsid w:val="00980E3D"/>
    <w:rsid w:val="0098535A"/>
    <w:rsid w:val="0098599F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37BD3"/>
    <w:rsid w:val="00A466FC"/>
    <w:rsid w:val="00A4731A"/>
    <w:rsid w:val="00A56F2F"/>
    <w:rsid w:val="00A645E3"/>
    <w:rsid w:val="00A65CB4"/>
    <w:rsid w:val="00A67371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2410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C1338"/>
    <w:rsid w:val="00BD232B"/>
    <w:rsid w:val="00BD42A4"/>
    <w:rsid w:val="00BD7048"/>
    <w:rsid w:val="00BE3D0B"/>
    <w:rsid w:val="00BE79CE"/>
    <w:rsid w:val="00BF00D5"/>
    <w:rsid w:val="00BF2478"/>
    <w:rsid w:val="00BF2CA9"/>
    <w:rsid w:val="00BF677A"/>
    <w:rsid w:val="00C14D6D"/>
    <w:rsid w:val="00C51314"/>
    <w:rsid w:val="00C538C9"/>
    <w:rsid w:val="00C66AFF"/>
    <w:rsid w:val="00C67CE7"/>
    <w:rsid w:val="00C72CA1"/>
    <w:rsid w:val="00C7589F"/>
    <w:rsid w:val="00C86D5D"/>
    <w:rsid w:val="00C929D4"/>
    <w:rsid w:val="00C955D0"/>
    <w:rsid w:val="00C95BDC"/>
    <w:rsid w:val="00CA3DBF"/>
    <w:rsid w:val="00CB484D"/>
    <w:rsid w:val="00CC0CDE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74AD2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DF33C7"/>
    <w:rsid w:val="00E03F1C"/>
    <w:rsid w:val="00E24632"/>
    <w:rsid w:val="00E33228"/>
    <w:rsid w:val="00E35545"/>
    <w:rsid w:val="00E35EE7"/>
    <w:rsid w:val="00E43E84"/>
    <w:rsid w:val="00E45D98"/>
    <w:rsid w:val="00E53289"/>
    <w:rsid w:val="00E53936"/>
    <w:rsid w:val="00E62337"/>
    <w:rsid w:val="00E655EF"/>
    <w:rsid w:val="00E81164"/>
    <w:rsid w:val="00EB7657"/>
    <w:rsid w:val="00EC16BB"/>
    <w:rsid w:val="00EC55ED"/>
    <w:rsid w:val="00ED2FFF"/>
    <w:rsid w:val="00EE1440"/>
    <w:rsid w:val="00EE3E4A"/>
    <w:rsid w:val="00EF0ECF"/>
    <w:rsid w:val="00EF4F4E"/>
    <w:rsid w:val="00F014EE"/>
    <w:rsid w:val="00F05AFE"/>
    <w:rsid w:val="00F06239"/>
    <w:rsid w:val="00F10255"/>
    <w:rsid w:val="00F16456"/>
    <w:rsid w:val="00F1740F"/>
    <w:rsid w:val="00F21C23"/>
    <w:rsid w:val="00F27F04"/>
    <w:rsid w:val="00F32730"/>
    <w:rsid w:val="00F33D95"/>
    <w:rsid w:val="00F41B8C"/>
    <w:rsid w:val="00F4428A"/>
    <w:rsid w:val="00F4573C"/>
    <w:rsid w:val="00F47DE0"/>
    <w:rsid w:val="00F5086F"/>
    <w:rsid w:val="00F50A8E"/>
    <w:rsid w:val="00F62761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4B6D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0A490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itle">
    <w:name w:val="Title"/>
    <w:basedOn w:val="Default"/>
    <w:next w:val="Default"/>
    <w:link w:val="TitleChar"/>
    <w:uiPriority w:val="99"/>
    <w:qFormat/>
    <w:locked/>
    <w:rsid w:val="00133569"/>
    <w:rPr>
      <w:color w:val="auto"/>
    </w:rPr>
  </w:style>
  <w:style w:type="character" w:customStyle="1" w:styleId="TitleChar">
    <w:name w:val="Title Char"/>
    <w:basedOn w:val="DefaultParagraphFont"/>
    <w:link w:val="Title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al"/>
    <w:uiPriority w:val="99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2F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F16C6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2F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F16C6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75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225</TotalTime>
  <Pages>3</Pages>
  <Words>144</Words>
  <Characters>852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166</cp:revision>
  <cp:lastPrinted>2011-05-17T11:56:00Z</cp:lastPrinted>
  <dcterms:created xsi:type="dcterms:W3CDTF">2011-04-13T11:33:00Z</dcterms:created>
  <dcterms:modified xsi:type="dcterms:W3CDTF">2012-10-08T07:45:00Z</dcterms:modified>
</cp:coreProperties>
</file>