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4A8" w:rsidRDefault="001764A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opvk_hor_zakladni_logolink_bar_cz" style="position:absolute;margin-left:14.4pt;margin-top:-18pt;width:425.75pt;height:82.35pt;z-index:-251665920;visibility:visible" wrapcoords="-38 0 -38 21404 21600 21404 21600 0 -38 0">
            <v:imagedata r:id="rId7" o:title=""/>
            <w10:wrap type="tight"/>
          </v:shape>
        </w:pict>
      </w:r>
    </w:p>
    <w:p w:rsidR="001764A8" w:rsidRDefault="001764A8"/>
    <w:p w:rsidR="001764A8" w:rsidRDefault="001764A8"/>
    <w:p w:rsidR="001764A8" w:rsidRDefault="001764A8"/>
    <w:p w:rsidR="001764A8" w:rsidRDefault="001764A8">
      <w:pPr>
        <w:rPr>
          <w:sz w:val="96"/>
          <w:szCs w:val="96"/>
        </w:rPr>
      </w:pPr>
    </w:p>
    <w:p w:rsidR="001764A8" w:rsidRDefault="001764A8">
      <w:pPr>
        <w:jc w:val="center"/>
        <w:rPr>
          <w:sz w:val="96"/>
          <w:szCs w:val="96"/>
        </w:rPr>
      </w:pPr>
    </w:p>
    <w:p w:rsidR="001764A8" w:rsidRDefault="001764A8">
      <w:pPr>
        <w:jc w:val="center"/>
        <w:rPr>
          <w:sz w:val="92"/>
          <w:szCs w:val="96"/>
        </w:rPr>
      </w:pPr>
      <w:r>
        <w:rPr>
          <w:sz w:val="92"/>
          <w:szCs w:val="96"/>
        </w:rPr>
        <w:t>DŘEVINY</w:t>
      </w:r>
    </w:p>
    <w:p w:rsidR="001764A8" w:rsidRDefault="001764A8">
      <w:pPr>
        <w:jc w:val="center"/>
        <w:rPr>
          <w:sz w:val="88"/>
          <w:szCs w:val="96"/>
        </w:rPr>
      </w:pPr>
      <w:r>
        <w:rPr>
          <w:sz w:val="88"/>
          <w:szCs w:val="96"/>
        </w:rPr>
        <w:t>VY_32_INOVACE_F17</w:t>
      </w:r>
    </w:p>
    <w:p w:rsidR="001764A8" w:rsidRDefault="001764A8">
      <w:pPr>
        <w:jc w:val="center"/>
        <w:rPr>
          <w:sz w:val="96"/>
          <w:szCs w:val="96"/>
        </w:rPr>
      </w:pPr>
    </w:p>
    <w:p w:rsidR="001764A8" w:rsidRDefault="001764A8">
      <w:pPr>
        <w:jc w:val="center"/>
        <w:rPr>
          <w:sz w:val="72"/>
          <w:szCs w:val="72"/>
        </w:rPr>
      </w:pPr>
      <w:r>
        <w:rPr>
          <w:sz w:val="72"/>
          <w:szCs w:val="72"/>
        </w:rPr>
        <w:t>Sada 1</w:t>
      </w:r>
    </w:p>
    <w:p w:rsidR="001764A8" w:rsidRDefault="001764A8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jeho svět</w:t>
      </w:r>
    </w:p>
    <w:p w:rsidR="001764A8" w:rsidRDefault="001764A8">
      <w:pPr>
        <w:jc w:val="center"/>
        <w:rPr>
          <w:sz w:val="72"/>
          <w:szCs w:val="72"/>
        </w:rPr>
      </w:pPr>
      <w:r>
        <w:rPr>
          <w:sz w:val="72"/>
          <w:szCs w:val="72"/>
        </w:rPr>
        <w:t>ZŠ Pačejov</w:t>
      </w:r>
    </w:p>
    <w:p w:rsidR="001764A8" w:rsidRDefault="001764A8">
      <w:pPr>
        <w:jc w:val="center"/>
        <w:rPr>
          <w:sz w:val="96"/>
          <w:szCs w:val="96"/>
        </w:rPr>
      </w:pPr>
    </w:p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 w:rsidP="00FE0703"/>
    <w:p w:rsidR="001764A8" w:rsidRDefault="001764A8" w:rsidP="00FE0703"/>
    <w:p w:rsidR="001764A8" w:rsidRDefault="001764A8" w:rsidP="00FE0703">
      <w:r>
        <w:t xml:space="preserve">AUTOR:                                 </w:t>
      </w:r>
      <w:r w:rsidRPr="008B7C30">
        <w:rPr>
          <w:sz w:val="28"/>
          <w:szCs w:val="28"/>
        </w:rPr>
        <w:t xml:space="preserve"> Jaroslava</w:t>
      </w:r>
      <w:r>
        <w:rPr>
          <w:sz w:val="28"/>
          <w:szCs w:val="28"/>
        </w:rPr>
        <w:t xml:space="preserve">  Hromádková</w:t>
      </w:r>
      <w:r>
        <w:t xml:space="preserve">                          </w:t>
      </w:r>
    </w:p>
    <w:p w:rsidR="001764A8" w:rsidRDefault="001764A8" w:rsidP="00FE0703">
      <w:r>
        <w:t xml:space="preserve">DATUM:                                  </w:t>
      </w:r>
      <w:r>
        <w:rPr>
          <w:sz w:val="28"/>
          <w:szCs w:val="28"/>
        </w:rPr>
        <w:t>6/ 2012</w:t>
      </w:r>
      <w:r>
        <w:t xml:space="preserve">  </w:t>
      </w:r>
    </w:p>
    <w:p w:rsidR="001764A8" w:rsidRDefault="001764A8" w:rsidP="00FE0703">
      <w:r>
        <w:t xml:space="preserve">ROČNÍK:                                 </w:t>
      </w:r>
      <w:r w:rsidRPr="008B7C30">
        <w:rPr>
          <w:sz w:val="28"/>
          <w:szCs w:val="28"/>
        </w:rPr>
        <w:t>3</w:t>
      </w:r>
      <w:r>
        <w:t>.</w:t>
      </w:r>
    </w:p>
    <w:p w:rsidR="001764A8" w:rsidRDefault="001764A8" w:rsidP="00FE0703">
      <w:r>
        <w:t xml:space="preserve">VZDĚLÁVACÍ OBLAST:      </w:t>
      </w:r>
      <w:r w:rsidRPr="008B7C30">
        <w:rPr>
          <w:sz w:val="28"/>
          <w:szCs w:val="28"/>
        </w:rPr>
        <w:t>Člověk a jeho svět</w:t>
      </w:r>
      <w:r>
        <w:t xml:space="preserve">     </w:t>
      </w:r>
    </w:p>
    <w:p w:rsidR="001764A8" w:rsidRDefault="001764A8" w:rsidP="00FE0703">
      <w:r>
        <w:t xml:space="preserve">VZDĚLÁVACÍ OBOR :         </w:t>
      </w:r>
      <w:r>
        <w:rPr>
          <w:sz w:val="28"/>
          <w:szCs w:val="28"/>
        </w:rPr>
        <w:t>Prvouka</w:t>
      </w:r>
      <w:r>
        <w:t xml:space="preserve">       </w:t>
      </w:r>
    </w:p>
    <w:p w:rsidR="001764A8" w:rsidRDefault="001764A8" w:rsidP="00FE0703">
      <w:r>
        <w:t xml:space="preserve">TÉMATICKÝ OKRUH </w:t>
      </w:r>
      <w:r w:rsidRPr="008B7C30">
        <w:rPr>
          <w:sz w:val="28"/>
          <w:szCs w:val="28"/>
        </w:rPr>
        <w:t>:       Rostliny</w:t>
      </w:r>
      <w:r>
        <w:t xml:space="preserve">  </w:t>
      </w:r>
    </w:p>
    <w:p w:rsidR="001764A8" w:rsidRDefault="001764A8" w:rsidP="00FE0703">
      <w:r>
        <w:t xml:space="preserve">TÉMA:                                      </w:t>
      </w:r>
      <w:r w:rsidRPr="00B83BC2">
        <w:rPr>
          <w:sz w:val="28"/>
          <w:szCs w:val="28"/>
        </w:rPr>
        <w:t>Dřeviny</w:t>
      </w:r>
      <w:r>
        <w:t xml:space="preserve">                  </w:t>
      </w:r>
    </w:p>
    <w:p w:rsidR="001764A8" w:rsidRDefault="001764A8" w:rsidP="00FE0703">
      <w:r>
        <w:t xml:space="preserve">ANOTACE:                              </w:t>
      </w:r>
      <w:r w:rsidRPr="00B83BC2">
        <w:rPr>
          <w:sz w:val="28"/>
          <w:szCs w:val="28"/>
        </w:rPr>
        <w:t>Křížovka, rozdělení stromů, názvy keřů</w:t>
      </w:r>
      <w:r>
        <w:t>,</w:t>
      </w:r>
    </w:p>
    <w:p w:rsidR="001764A8" w:rsidRDefault="001764A8" w:rsidP="00FE0703">
      <w:r>
        <w:t xml:space="preserve">                                             </w:t>
      </w:r>
    </w:p>
    <w:p w:rsidR="001764A8" w:rsidRDefault="001764A8" w:rsidP="00FE0703">
      <w:r>
        <w:t xml:space="preserve">                                            </w:t>
      </w:r>
    </w:p>
    <w:p w:rsidR="001764A8" w:rsidRDefault="001764A8" w:rsidP="00FE0703">
      <w:r>
        <w:t xml:space="preserve">                                             </w:t>
      </w:r>
    </w:p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Default="001764A8"/>
    <w:p w:rsidR="001764A8" w:rsidRPr="00B93DBF" w:rsidRDefault="001764A8">
      <w:pPr>
        <w:rPr>
          <w:color w:val="33CCCC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67pt;margin-top:9pt;width:1in;height:1in;z-index:251659776">
            <v:textbox style="mso-next-textbox:#_x0000_s1027">
              <w:txbxContent>
                <w:p w:rsidR="001764A8" w:rsidRPr="00B83BC2" w:rsidRDefault="001764A8" w:rsidP="00B83BC2"/>
              </w:txbxContent>
            </v:textbox>
          </v:shape>
        </w:pict>
      </w:r>
      <w:r w:rsidRPr="00B93DBF">
        <w:rPr>
          <w:color w:val="33CCCC"/>
        </w:rPr>
        <w:t>Vyplň křížovku</w:t>
      </w:r>
    </w:p>
    <w:p w:rsidR="001764A8" w:rsidRDefault="001764A8" w:rsidP="006520E8"/>
    <w:p w:rsidR="001764A8" w:rsidRDefault="001764A8" w:rsidP="006520E8"/>
    <w:tbl>
      <w:tblPr>
        <w:tblW w:w="0" w:type="auto"/>
        <w:tblInd w:w="-5" w:type="dxa"/>
        <w:tblLayout w:type="fixed"/>
        <w:tblLook w:val="000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  <w:gridCol w:w="10"/>
      </w:tblGrid>
      <w:tr w:rsidR="001764A8" w:rsidTr="00044275">
        <w:trPr>
          <w:gridAfter w:val="1"/>
          <w:wAfter w:w="10" w:type="dxa"/>
        </w:trPr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</w:tcPr>
          <w:p w:rsidR="001764A8" w:rsidRDefault="001764A8" w:rsidP="00044275">
            <w:pPr>
              <w:snapToGrid w:val="0"/>
            </w:pPr>
          </w:p>
        </w:tc>
      </w:tr>
      <w:tr w:rsidR="001764A8" w:rsidTr="00044275">
        <w:trPr>
          <w:gridAfter w:val="1"/>
          <w:wAfter w:w="10" w:type="dxa"/>
        </w:trPr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left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</w:tcPr>
          <w:p w:rsidR="001764A8" w:rsidRDefault="001764A8" w:rsidP="00044275">
            <w:pPr>
              <w:snapToGrid w:val="0"/>
            </w:pPr>
          </w:p>
        </w:tc>
      </w:tr>
      <w:tr w:rsidR="001764A8" w:rsidTr="00044275">
        <w:trPr>
          <w:gridAfter w:val="1"/>
          <w:wAfter w:w="10" w:type="dxa"/>
        </w:trPr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left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</w:tcPr>
          <w:p w:rsidR="001764A8" w:rsidRDefault="001764A8" w:rsidP="00044275">
            <w:pPr>
              <w:snapToGrid w:val="0"/>
            </w:pPr>
          </w:p>
        </w:tc>
      </w:tr>
      <w:tr w:rsidR="001764A8" w:rsidTr="00044275">
        <w:trPr>
          <w:gridAfter w:val="1"/>
          <w:wAfter w:w="10" w:type="dxa"/>
        </w:trPr>
        <w:tc>
          <w:tcPr>
            <w:tcW w:w="837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  <w:r>
              <w:rPr>
                <w:noProof/>
              </w:rPr>
              <w:pict>
                <v:shape id="_x0000_s1028" type="#_x0000_t202" style="position:absolute;margin-left:117.95pt;margin-top:2.05pt;width:1in;height:1in;z-index:251662848;mso-position-horizontal-relative:text;mso-position-vertical-relative:text">
                  <v:textbox style="mso-next-textbox:#_x0000_s1028">
                    <w:txbxContent>
                      <w:p w:rsidR="001764A8" w:rsidRPr="00B83BC2" w:rsidRDefault="001764A8" w:rsidP="00B83BC2"/>
                    </w:txbxContent>
                  </v:textbox>
                </v:shape>
              </w:pict>
            </w:r>
          </w:p>
        </w:tc>
      </w:tr>
      <w:tr w:rsidR="001764A8" w:rsidTr="00044275">
        <w:tc>
          <w:tcPr>
            <w:tcW w:w="837" w:type="dxa"/>
            <w:tcBorders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</w:tr>
      <w:tr w:rsidR="001764A8" w:rsidTr="00044275">
        <w:trPr>
          <w:gridAfter w:val="1"/>
          <w:wAfter w:w="10" w:type="dxa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12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top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</w:tr>
      <w:tr w:rsidR="001764A8" w:rsidTr="00044275">
        <w:trPr>
          <w:gridAfter w:val="1"/>
          <w:wAfter w:w="10" w:type="dxa"/>
        </w:trPr>
        <w:tc>
          <w:tcPr>
            <w:tcW w:w="837" w:type="dxa"/>
            <w:tcBorders>
              <w:top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  <w:tcBorders>
              <w:left w:val="single" w:sz="12" w:space="0" w:color="000000"/>
            </w:tcBorders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</w:tcPr>
          <w:p w:rsidR="001764A8" w:rsidRDefault="001764A8" w:rsidP="00044275">
            <w:pPr>
              <w:snapToGrid w:val="0"/>
            </w:pPr>
          </w:p>
        </w:tc>
        <w:tc>
          <w:tcPr>
            <w:tcW w:w="838" w:type="dxa"/>
          </w:tcPr>
          <w:p w:rsidR="001764A8" w:rsidRDefault="001764A8" w:rsidP="00044275">
            <w:pPr>
              <w:snapToGrid w:val="0"/>
            </w:pPr>
          </w:p>
        </w:tc>
      </w:tr>
    </w:tbl>
    <w:p w:rsidR="001764A8" w:rsidRDefault="001764A8" w:rsidP="006520E8"/>
    <w:p w:rsidR="001764A8" w:rsidRDefault="001764A8" w:rsidP="006520E8"/>
    <w:p w:rsidR="001764A8" w:rsidRDefault="001764A8" w:rsidP="006520E8">
      <w:pPr>
        <w:numPr>
          <w:ilvl w:val="0"/>
          <w:numId w:val="1"/>
        </w:numPr>
        <w:suppressAutoHyphens/>
      </w:pPr>
      <w:r>
        <w:t>Strom, který má žaludy je ….</w:t>
      </w:r>
    </w:p>
    <w:p w:rsidR="001764A8" w:rsidRDefault="001764A8" w:rsidP="006520E8">
      <w:pPr>
        <w:numPr>
          <w:ilvl w:val="0"/>
          <w:numId w:val="1"/>
        </w:numPr>
        <w:suppressAutoHyphens/>
      </w:pPr>
      <w:r>
        <w:rPr>
          <w:noProof/>
        </w:rPr>
        <w:pict>
          <v:shape id="_x0000_s1029" type="#_x0000_t202" style="position:absolute;left:0;text-align:left;margin-left:549pt;margin-top:.6pt;width:1in;height:1in;z-index:251663872">
            <v:textbox>
              <w:txbxContent>
                <w:p w:rsidR="001764A8" w:rsidRPr="00B83BC2" w:rsidRDefault="001764A8" w:rsidP="00B83BC2"/>
              </w:txbxContent>
            </v:textbox>
          </v:shape>
        </w:pict>
      </w:r>
      <w:r>
        <w:t>Strom s bílým kmenem je ….</w:t>
      </w:r>
    </w:p>
    <w:p w:rsidR="001764A8" w:rsidRDefault="001764A8" w:rsidP="006520E8">
      <w:pPr>
        <w:numPr>
          <w:ilvl w:val="0"/>
          <w:numId w:val="1"/>
        </w:numPr>
        <w:suppressAutoHyphens/>
      </w:pPr>
      <w:r>
        <w:t>Jehličnatý strom, které,u rostou šišky nahoru je ….</w:t>
      </w:r>
    </w:p>
    <w:p w:rsidR="001764A8" w:rsidRDefault="001764A8" w:rsidP="006520E8">
      <w:pPr>
        <w:numPr>
          <w:ilvl w:val="0"/>
          <w:numId w:val="1"/>
        </w:numPr>
        <w:suppressAutoHyphens/>
      </w:pPr>
      <w:r>
        <w:t>Strom, který má kaštany je ….</w:t>
      </w:r>
    </w:p>
    <w:p w:rsidR="001764A8" w:rsidRDefault="001764A8" w:rsidP="006520E8">
      <w:pPr>
        <w:numPr>
          <w:ilvl w:val="0"/>
          <w:numId w:val="1"/>
        </w:numPr>
        <w:suppressAutoHyphens/>
      </w:pPr>
      <w:r>
        <w:t>Jehličnan, který se dožívá přes 100 let je ….</w:t>
      </w:r>
    </w:p>
    <w:p w:rsidR="001764A8" w:rsidRDefault="001764A8" w:rsidP="006520E8">
      <w:pPr>
        <w:numPr>
          <w:ilvl w:val="0"/>
          <w:numId w:val="1"/>
        </w:numPr>
        <w:suppressAutoHyphens/>
      </w:pPr>
      <w:r>
        <w:t>Jehličnan, který na zimu opadává je ….</w:t>
      </w:r>
    </w:p>
    <w:p w:rsidR="001764A8" w:rsidRDefault="001764A8" w:rsidP="006520E8">
      <w:pPr>
        <w:numPr>
          <w:ilvl w:val="0"/>
          <w:numId w:val="1"/>
        </w:numPr>
        <w:suppressAutoHyphens/>
      </w:pPr>
      <w:r>
        <w:t>V místě kterému říkáme smrčiny rostou ….</w:t>
      </w:r>
    </w:p>
    <w:p w:rsidR="001764A8" w:rsidRDefault="001764A8" w:rsidP="006520E8">
      <w:pPr>
        <w:ind w:left="360"/>
      </w:pPr>
    </w:p>
    <w:p w:rsidR="001764A8" w:rsidRDefault="001764A8" w:rsidP="006520E8">
      <w:pPr>
        <w:ind w:left="360"/>
      </w:pPr>
    </w:p>
    <w:p w:rsidR="001764A8" w:rsidRDefault="001764A8" w:rsidP="006520E8">
      <w:pPr>
        <w:ind w:left="360"/>
      </w:pPr>
    </w:p>
    <w:p w:rsidR="001764A8" w:rsidRDefault="001764A8" w:rsidP="006520E8">
      <w:pPr>
        <w:ind w:left="360"/>
      </w:pPr>
      <w:r>
        <w:t xml:space="preserve">Tajenka :   ROSTLINY S DŘEVNATÝM STONKEM JSOU </w:t>
      </w:r>
    </w:p>
    <w:p w:rsidR="001764A8" w:rsidRDefault="001764A8" w:rsidP="006520E8">
      <w:pPr>
        <w:ind w:left="360"/>
      </w:pPr>
    </w:p>
    <w:p w:rsidR="001764A8" w:rsidRDefault="001764A8" w:rsidP="006520E8">
      <w:pPr>
        <w:ind w:left="360"/>
      </w:pPr>
    </w:p>
    <w:tbl>
      <w:tblPr>
        <w:tblW w:w="0" w:type="auto"/>
        <w:tblInd w:w="2983" w:type="dxa"/>
        <w:tblLayout w:type="fixed"/>
        <w:tblLook w:val="0000"/>
      </w:tblPr>
      <w:tblGrid>
        <w:gridCol w:w="540"/>
        <w:gridCol w:w="540"/>
        <w:gridCol w:w="540"/>
        <w:gridCol w:w="540"/>
        <w:gridCol w:w="540"/>
        <w:gridCol w:w="540"/>
        <w:gridCol w:w="550"/>
      </w:tblGrid>
      <w:tr w:rsidR="001764A8" w:rsidTr="0004427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64A8" w:rsidRDefault="001764A8" w:rsidP="00044275">
            <w:pPr>
              <w:snapToGrid w:val="0"/>
              <w:jc w:val="center"/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4A8" w:rsidRDefault="001764A8" w:rsidP="00044275">
            <w:pPr>
              <w:snapToGrid w:val="0"/>
              <w:jc w:val="center"/>
            </w:pPr>
          </w:p>
        </w:tc>
      </w:tr>
    </w:tbl>
    <w:p w:rsidR="001764A8" w:rsidRDefault="001764A8" w:rsidP="006520E8"/>
    <w:p w:rsidR="001764A8" w:rsidRDefault="001764A8" w:rsidP="006520E8"/>
    <w:p w:rsidR="001764A8" w:rsidRPr="00B93DBF" w:rsidRDefault="001764A8">
      <w:r w:rsidRPr="00B93DBF">
        <w:rPr>
          <w:color w:val="00CCFF"/>
        </w:rPr>
        <w:t>Doplň věty</w:t>
      </w:r>
      <w:r>
        <w:rPr>
          <w:color w:val="00CCFF"/>
        </w:rPr>
        <w:t xml:space="preserve"> </w:t>
      </w:r>
      <w:r w:rsidRPr="00B93DBF">
        <w:t xml:space="preserve"> Dřevin</w:t>
      </w:r>
      <w:r>
        <w:t xml:space="preserve">ám , které se větví hned od země se říká ________________ .                   </w:t>
      </w:r>
    </w:p>
    <w:p w:rsidR="001764A8" w:rsidRDefault="001764A8">
      <w:r>
        <w:t xml:space="preserve">                   Dřeviny, které mají kmen se nazývají__________ .</w:t>
      </w:r>
    </w:p>
    <w:p w:rsidR="001764A8" w:rsidRDefault="001764A8"/>
    <w:p w:rsidR="001764A8" w:rsidRPr="00B83BC2" w:rsidRDefault="001764A8">
      <w:pPr>
        <w:rPr>
          <w:color w:val="00CCFF"/>
        </w:rPr>
      </w:pPr>
      <w:r>
        <w:t xml:space="preserve">                                                         </w:t>
      </w:r>
      <w:r w:rsidRPr="00B83BC2">
        <w:rPr>
          <w:color w:val="00CCFF"/>
        </w:rPr>
        <w:t>Oprav !</w:t>
      </w:r>
    </w:p>
    <w:p w:rsidR="001764A8" w:rsidRDefault="001764A8"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margin-left:108pt;margin-top:7.45pt;width:63pt;height:81pt;z-index:251654656"/>
        </w:pict>
      </w:r>
      <w:r>
        <w:rPr>
          <w:noProof/>
        </w:rPr>
        <w:pict>
          <v:oval id="_x0000_s1031" style="position:absolute;margin-left:0;margin-top:2.65pt;width:54pt;height:63pt;z-index:251651584"/>
        </w:pict>
      </w:r>
    </w:p>
    <w:p w:rsidR="001764A8" w:rsidRDefault="001764A8"/>
    <w:p w:rsidR="001764A8" w:rsidRDefault="001764A8"/>
    <w:p w:rsidR="001764A8" w:rsidRDefault="001764A8"/>
    <w:p w:rsidR="001764A8" w:rsidRDefault="001764A8"/>
    <w:p w:rsidR="001764A8" w:rsidRDefault="001764A8">
      <w:r>
        <w:rPr>
          <w:noProof/>
        </w:rPr>
        <w:pict>
          <v:line id="_x0000_s1032" style="position:absolute;z-index:251652608" from="27pt,-7.55pt" to="27pt,37.45pt"/>
        </w:pict>
      </w:r>
    </w:p>
    <w:p w:rsidR="001764A8" w:rsidRDefault="001764A8">
      <w:r>
        <w:rPr>
          <w:noProof/>
        </w:rPr>
        <w:pict>
          <v:line id="_x0000_s1033" style="position:absolute;z-index:251655680" from="2in,5.65pt" to="2in,23.65pt"/>
        </w:pict>
      </w:r>
    </w:p>
    <w:p w:rsidR="001764A8" w:rsidRDefault="001764A8">
      <w:r>
        <w:rPr>
          <w:noProof/>
        </w:rPr>
        <w:pict>
          <v:shape id="_x0000_s1034" style="position:absolute;margin-left:238.9pt;margin-top:.55pt;width:59.9pt;height:4.45pt;z-index:251658752" coordsize="1198,89" path="m,74hdc91,51,40,66,150,29v15,-5,45,-15,45,-15c354,54,167,,300,59v29,13,90,30,90,30c425,84,460,81,495,74,535,66,615,44,615,44v135,5,270,8,405,15c1170,67,1186,43,1140,89hal1198,6e" filled="f">
            <v:path arrowok="t"/>
          </v:shape>
        </w:pict>
      </w:r>
      <w:r>
        <w:rPr>
          <w:noProof/>
        </w:rPr>
        <w:pict>
          <v:line id="_x0000_s1035" style="position:absolute;z-index:251653632" from="18pt,9.85pt" to="36pt,9.85pt"/>
        </w:pict>
      </w:r>
    </w:p>
    <w:p w:rsidR="001764A8" w:rsidRDefault="001764A8">
      <w:pPr>
        <w:jc w:val="center"/>
      </w:pPr>
      <w:r>
        <w:rPr>
          <w:noProof/>
        </w:rPr>
        <w:pict>
          <v:line id="_x0000_s1036" style="position:absolute;left:0;text-align:left;z-index:251656704" from="136.8pt,-3.95pt" to="154.8pt,-3.95pt"/>
        </w:pict>
      </w:r>
    </w:p>
    <w:p w:rsidR="001764A8" w:rsidRDefault="001764A8" w:rsidP="00B83BC2">
      <w:pPr>
        <w:tabs>
          <w:tab w:val="left" w:pos="465"/>
          <w:tab w:val="center" w:pos="4536"/>
        </w:tabs>
        <w:rPr>
          <w:sz w:val="48"/>
          <w:szCs w:val="48"/>
        </w:rPr>
      </w:pPr>
      <w:r>
        <w:rPr>
          <w:noProof/>
        </w:rPr>
        <w:pict>
          <v:shape id="_x0000_s1037" type="#_x0000_t202" style="position:absolute;margin-left:99pt;margin-top:.25pt;width:90pt;height:27pt;z-index:251661824" fillcolor="lime">
            <v:textbox style="mso-next-textbox:#_x0000_s1037">
              <w:txbxContent>
                <w:p w:rsidR="001764A8" w:rsidRDefault="001764A8">
                  <w:r>
                    <w:t>strom listnatý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225pt;margin-top:.25pt;width:99pt;height:27pt;z-index:251664896" fillcolor="lime">
            <v:textbox>
              <w:txbxContent>
                <w:p w:rsidR="001764A8" w:rsidRDefault="001764A8">
                  <w:r>
                    <w:t>strom jehličnatý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10.8pt;margin-top:.25pt;width:34.2pt;height:27pt;z-index:251660800" fillcolor="lime">
            <v:textbox style="mso-next-textbox:#_x0000_s1039">
              <w:txbxContent>
                <w:p w:rsidR="001764A8" w:rsidRDefault="001764A8">
                  <w:r>
                    <w:t>keř</w:t>
                  </w:r>
                </w:p>
              </w:txbxContent>
            </v:textbox>
          </v:shape>
        </w:pic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noProof/>
        </w:rPr>
        <w:pict>
          <v:shape id="_x0000_s1040" style="position:absolute;margin-left:231.4pt;margin-top:-97.2pt;width:61.45pt;height:74.6pt;z-index:251657728;mso-position-horizontal-relative:text;mso-position-vertical-relative:text" coordsize="1229,1492" path="m510,1492hdc477,1361,525,1469,450,1447v-24,-7,-40,-30,-60,-45c362,1319,303,1250,255,1177v-10,-15,-24,-28,-30,-45c210,1087,189,1044,180,997,165,920,149,790,120,712,103,666,67,621,45,577,20,526,18,466,,412,5,352,7,292,15,232,20,193,56,103,90,82,165,35,278,34,360,7,580,12,801,,1020,22v36,4,90,60,90,60c1132,149,1161,218,1200,277v24,95,29,89,,225c1196,520,1179,531,1170,547v-31,54,-62,109,-90,165c1075,757,1079,804,1065,847v-30,91,-61,82,-120,135c859,1059,871,1048,825,1117v-14,56,-43,192,-75,240c727,1392,690,1433,690,1477hal808,1409r-180,e" filled="f">
            <v:path arrowok="t"/>
          </v:shape>
        </w:pict>
      </w: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 w:rsidP="00B83BC2">
      <w:pPr>
        <w:rPr>
          <w:color w:val="00CCFF"/>
          <w:sz w:val="28"/>
          <w:szCs w:val="28"/>
        </w:rPr>
      </w:pPr>
      <w:r w:rsidRPr="00B83BC2">
        <w:rPr>
          <w:color w:val="00CCFF"/>
          <w:sz w:val="28"/>
          <w:szCs w:val="28"/>
        </w:rPr>
        <w:t>Vylušti názvy keřů</w:t>
      </w:r>
      <w:r>
        <w:rPr>
          <w:color w:val="00CCFF"/>
          <w:sz w:val="28"/>
          <w:szCs w:val="28"/>
        </w:rPr>
        <w:t xml:space="preserve">                                    _______________________</w:t>
      </w:r>
    </w:p>
    <w:p w:rsidR="001764A8" w:rsidRDefault="001764A8" w:rsidP="00B83BC2">
      <w:pPr>
        <w:rPr>
          <w:color w:val="00CCFF"/>
          <w:sz w:val="28"/>
          <w:szCs w:val="28"/>
        </w:rPr>
      </w:pPr>
      <w:r>
        <w:rPr>
          <w:color w:val="00CCFF"/>
          <w:sz w:val="28"/>
          <w:szCs w:val="28"/>
        </w:rPr>
        <w:t xml:space="preserve">                  </w:t>
      </w:r>
    </w:p>
    <w:tbl>
      <w:tblPr>
        <w:tblStyle w:val="TableGrid"/>
        <w:tblpPr w:leftFromText="141" w:rightFromText="141" w:vertAnchor="text" w:horzAnchor="page" w:tblpX="3650" w:tblpY="78"/>
        <w:tblW w:w="0" w:type="auto"/>
        <w:tblLook w:val="01E0"/>
      </w:tblPr>
      <w:tblGrid>
        <w:gridCol w:w="1123"/>
        <w:gridCol w:w="1176"/>
      </w:tblGrid>
      <w:tr w:rsidR="001764A8" w:rsidTr="008A483A">
        <w:trPr>
          <w:trHeight w:val="530"/>
        </w:trPr>
        <w:tc>
          <w:tcPr>
            <w:tcW w:w="1123" w:type="dxa"/>
          </w:tcPr>
          <w:p w:rsidR="001764A8" w:rsidRPr="008A483A" w:rsidRDefault="001764A8" w:rsidP="008A483A">
            <w:pPr>
              <w:jc w:val="center"/>
              <w:rPr>
                <w:sz w:val="16"/>
                <w:szCs w:val="16"/>
              </w:rPr>
            </w:pPr>
            <w:r>
              <w:rPr>
                <w:sz w:val="48"/>
                <w:szCs w:val="48"/>
              </w:rPr>
              <w:t xml:space="preserve">ŠÍ </w:t>
            </w:r>
          </w:p>
        </w:tc>
        <w:tc>
          <w:tcPr>
            <w:tcW w:w="1176" w:type="dxa"/>
          </w:tcPr>
          <w:p w:rsidR="001764A8" w:rsidRPr="008A483A" w:rsidRDefault="001764A8" w:rsidP="008A483A">
            <w:pPr>
              <w:jc w:val="center"/>
              <w:rPr>
                <w:sz w:val="16"/>
                <w:szCs w:val="16"/>
              </w:rPr>
            </w:pPr>
            <w:r>
              <w:rPr>
                <w:sz w:val="48"/>
                <w:szCs w:val="48"/>
              </w:rPr>
              <w:t>ČER</w:t>
            </w:r>
          </w:p>
        </w:tc>
      </w:tr>
      <w:tr w:rsidR="001764A8" w:rsidTr="008A483A">
        <w:trPr>
          <w:trHeight w:val="545"/>
        </w:trPr>
        <w:tc>
          <w:tcPr>
            <w:tcW w:w="1123" w:type="dxa"/>
          </w:tcPr>
          <w:p w:rsidR="001764A8" w:rsidRPr="008A483A" w:rsidRDefault="001764A8" w:rsidP="008A483A">
            <w:pPr>
              <w:jc w:val="center"/>
              <w:rPr>
                <w:sz w:val="16"/>
                <w:szCs w:val="16"/>
              </w:rPr>
            </w:pPr>
            <w:r>
              <w:rPr>
                <w:sz w:val="48"/>
                <w:szCs w:val="48"/>
              </w:rPr>
              <w:t xml:space="preserve">CE </w:t>
            </w:r>
          </w:p>
        </w:tc>
        <w:tc>
          <w:tcPr>
            <w:tcW w:w="1176" w:type="dxa"/>
          </w:tcPr>
          <w:p w:rsidR="001764A8" w:rsidRPr="008A483A" w:rsidRDefault="001764A8" w:rsidP="008A483A">
            <w:pPr>
              <w:jc w:val="center"/>
              <w:rPr>
                <w:sz w:val="16"/>
                <w:szCs w:val="16"/>
              </w:rPr>
            </w:pPr>
            <w:r>
              <w:rPr>
                <w:sz w:val="48"/>
                <w:szCs w:val="48"/>
              </w:rPr>
              <w:t>ZLA</w:t>
            </w:r>
          </w:p>
        </w:tc>
      </w:tr>
      <w:tr w:rsidR="001764A8" w:rsidTr="008A483A">
        <w:trPr>
          <w:trHeight w:val="530"/>
        </w:trPr>
        <w:tc>
          <w:tcPr>
            <w:tcW w:w="1123" w:type="dxa"/>
          </w:tcPr>
          <w:p w:rsidR="001764A8" w:rsidRDefault="001764A8" w:rsidP="008A483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PEK</w:t>
            </w:r>
          </w:p>
        </w:tc>
        <w:tc>
          <w:tcPr>
            <w:tcW w:w="1176" w:type="dxa"/>
          </w:tcPr>
          <w:p w:rsidR="001764A8" w:rsidRDefault="001764A8" w:rsidP="008A483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TRN</w:t>
            </w:r>
          </w:p>
        </w:tc>
      </w:tr>
      <w:tr w:rsidR="001764A8" w:rsidTr="008A483A">
        <w:trPr>
          <w:trHeight w:val="545"/>
        </w:trPr>
        <w:tc>
          <w:tcPr>
            <w:tcW w:w="1123" w:type="dxa"/>
          </w:tcPr>
          <w:p w:rsidR="001764A8" w:rsidRDefault="001764A8" w:rsidP="008A483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NY</w:t>
            </w:r>
          </w:p>
        </w:tc>
        <w:tc>
          <w:tcPr>
            <w:tcW w:w="1176" w:type="dxa"/>
          </w:tcPr>
          <w:p w:rsidR="001764A8" w:rsidRDefault="001764A8" w:rsidP="008A483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TI</w:t>
            </w:r>
          </w:p>
        </w:tc>
      </w:tr>
      <w:tr w:rsidR="001764A8" w:rsidTr="008A483A">
        <w:trPr>
          <w:trHeight w:val="545"/>
        </w:trPr>
        <w:tc>
          <w:tcPr>
            <w:tcW w:w="1123" w:type="dxa"/>
          </w:tcPr>
          <w:p w:rsidR="001764A8" w:rsidRDefault="001764A8" w:rsidP="008A483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BEZ</w:t>
            </w:r>
          </w:p>
        </w:tc>
        <w:tc>
          <w:tcPr>
            <w:tcW w:w="1176" w:type="dxa"/>
          </w:tcPr>
          <w:p w:rsidR="001764A8" w:rsidRDefault="001764A8" w:rsidP="008A483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KA</w:t>
            </w:r>
          </w:p>
        </w:tc>
      </w:tr>
    </w:tbl>
    <w:p w:rsidR="001764A8" w:rsidRDefault="001764A8" w:rsidP="00B83BC2">
      <w:pPr>
        <w:rPr>
          <w:color w:val="00CCFF"/>
          <w:sz w:val="28"/>
          <w:szCs w:val="28"/>
        </w:rPr>
      </w:pPr>
      <w:r>
        <w:rPr>
          <w:color w:val="00CCFF"/>
          <w:sz w:val="28"/>
          <w:szCs w:val="28"/>
        </w:rPr>
        <w:t xml:space="preserve">                                                                              ________________________</w:t>
      </w:r>
    </w:p>
    <w:p w:rsidR="001764A8" w:rsidRDefault="001764A8" w:rsidP="00B83BC2">
      <w:pPr>
        <w:rPr>
          <w:color w:val="00CCFF"/>
          <w:sz w:val="28"/>
          <w:szCs w:val="28"/>
        </w:rPr>
      </w:pPr>
    </w:p>
    <w:p w:rsidR="001764A8" w:rsidRDefault="001764A8" w:rsidP="00B83BC2">
      <w:pPr>
        <w:rPr>
          <w:color w:val="00CCFF"/>
          <w:sz w:val="28"/>
          <w:szCs w:val="28"/>
        </w:rPr>
      </w:pPr>
      <w:r>
        <w:rPr>
          <w:color w:val="00CCFF"/>
          <w:sz w:val="28"/>
          <w:szCs w:val="28"/>
        </w:rPr>
        <w:t xml:space="preserve">                                                                              ________________________</w:t>
      </w:r>
    </w:p>
    <w:p w:rsidR="001764A8" w:rsidRDefault="001764A8" w:rsidP="00B83BC2">
      <w:pPr>
        <w:rPr>
          <w:color w:val="00CCFF"/>
          <w:sz w:val="28"/>
          <w:szCs w:val="28"/>
        </w:rPr>
      </w:pPr>
    </w:p>
    <w:p w:rsidR="001764A8" w:rsidRDefault="001764A8" w:rsidP="00B83BC2">
      <w:pPr>
        <w:rPr>
          <w:color w:val="00CCFF"/>
          <w:sz w:val="28"/>
          <w:szCs w:val="28"/>
        </w:rPr>
      </w:pPr>
      <w:r>
        <w:rPr>
          <w:color w:val="00CCFF"/>
          <w:sz w:val="28"/>
          <w:szCs w:val="28"/>
        </w:rPr>
        <w:t xml:space="preserve">                                                                             _________________________</w:t>
      </w:r>
    </w:p>
    <w:p w:rsidR="001764A8" w:rsidRPr="00B83BC2" w:rsidRDefault="001764A8" w:rsidP="00B83BC2">
      <w:pPr>
        <w:rPr>
          <w:color w:val="00CCFF"/>
          <w:sz w:val="28"/>
          <w:szCs w:val="28"/>
        </w:rPr>
      </w:pPr>
      <w:r>
        <w:rPr>
          <w:color w:val="00CCFF"/>
          <w:sz w:val="28"/>
          <w:szCs w:val="28"/>
        </w:rPr>
        <w:t xml:space="preserve">                                                   </w:t>
      </w: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 w:rsidP="008A483A">
      <w:pPr>
        <w:rPr>
          <w:sz w:val="28"/>
          <w:szCs w:val="28"/>
        </w:rPr>
      </w:pPr>
    </w:p>
    <w:p w:rsidR="001764A8" w:rsidRDefault="001764A8" w:rsidP="008A483A">
      <w:pPr>
        <w:rPr>
          <w:sz w:val="28"/>
          <w:szCs w:val="28"/>
        </w:rPr>
      </w:pPr>
    </w:p>
    <w:p w:rsidR="001764A8" w:rsidRPr="008A483A" w:rsidRDefault="001764A8" w:rsidP="008A483A">
      <w:pPr>
        <w:rPr>
          <w:sz w:val="28"/>
          <w:szCs w:val="28"/>
        </w:rPr>
      </w:pPr>
      <w:r>
        <w:rPr>
          <w:sz w:val="28"/>
          <w:szCs w:val="28"/>
        </w:rPr>
        <w:t xml:space="preserve">Z  rébusu se dozvíš, co nám určí stáří stromu </w:t>
      </w:r>
    </w:p>
    <w:p w:rsidR="001764A8" w:rsidRDefault="001764A8">
      <w:pPr>
        <w:jc w:val="center"/>
        <w:rPr>
          <w:sz w:val="48"/>
          <w:szCs w:val="48"/>
        </w:rPr>
      </w:pPr>
    </w:p>
    <w:p w:rsidR="001764A8" w:rsidRPr="008A483A" w:rsidRDefault="001764A8" w:rsidP="008A483A">
      <w:pPr>
        <w:rPr>
          <w:color w:val="00CCFF"/>
          <w:sz w:val="40"/>
          <w:szCs w:val="40"/>
        </w:rPr>
      </w:pPr>
      <w:r w:rsidRPr="00B82CF1">
        <w:rPr>
          <w:sz w:val="28"/>
          <w:szCs w:val="28"/>
        </w:rPr>
        <w:t xml:space="preserve">Rébus </w:t>
      </w:r>
      <w:r>
        <w:rPr>
          <w:color w:val="00CCFF"/>
          <w:sz w:val="28"/>
          <w:szCs w:val="28"/>
        </w:rPr>
        <w:t xml:space="preserve">  </w:t>
      </w:r>
      <w:r>
        <w:rPr>
          <w:color w:val="00CCFF"/>
          <w:sz w:val="40"/>
          <w:szCs w:val="40"/>
        </w:rPr>
        <w:t>Letohrad- hrad + kruh = ______________</w:t>
      </w:r>
    </w:p>
    <w:p w:rsidR="001764A8" w:rsidRDefault="001764A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</w:p>
    <w:p w:rsidR="001764A8" w:rsidRDefault="001764A8">
      <w:pPr>
        <w:jc w:val="center"/>
        <w:rPr>
          <w:sz w:val="48"/>
          <w:szCs w:val="48"/>
        </w:rPr>
      </w:pPr>
      <w:r>
        <w:rPr>
          <w:sz w:val="48"/>
          <w:szCs w:val="48"/>
        </w:rPr>
        <w:t>ZDROJE:</w:t>
      </w:r>
    </w:p>
    <w:sectPr w:rsidR="001764A8" w:rsidSect="00AD219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4A8" w:rsidRDefault="001764A8">
      <w:r>
        <w:separator/>
      </w:r>
    </w:p>
  </w:endnote>
  <w:endnote w:type="continuationSeparator" w:id="0">
    <w:p w:rsidR="001764A8" w:rsidRDefault="001764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4A8" w:rsidRDefault="001764A8">
    <w:pPr>
      <w:pStyle w:val="Footer"/>
      <w:jc w:val="center"/>
    </w:pPr>
    <w:r>
      <w:t>IT ve škole 2499/21/7.1.4/2010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4A8" w:rsidRDefault="001764A8">
      <w:r>
        <w:separator/>
      </w:r>
    </w:p>
  </w:footnote>
  <w:footnote w:type="continuationSeparator" w:id="0">
    <w:p w:rsidR="001764A8" w:rsidRDefault="001764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5F8"/>
    <w:rsid w:val="00044275"/>
    <w:rsid w:val="00054D4D"/>
    <w:rsid w:val="00113B43"/>
    <w:rsid w:val="0012233A"/>
    <w:rsid w:val="001764A8"/>
    <w:rsid w:val="00234FB5"/>
    <w:rsid w:val="003847FD"/>
    <w:rsid w:val="00404679"/>
    <w:rsid w:val="0045599E"/>
    <w:rsid w:val="004752E8"/>
    <w:rsid w:val="004C35F8"/>
    <w:rsid w:val="004F231A"/>
    <w:rsid w:val="005319BD"/>
    <w:rsid w:val="005E5239"/>
    <w:rsid w:val="006520E8"/>
    <w:rsid w:val="007420F8"/>
    <w:rsid w:val="007C00E2"/>
    <w:rsid w:val="007C1B78"/>
    <w:rsid w:val="007F1740"/>
    <w:rsid w:val="007F59B3"/>
    <w:rsid w:val="008070F7"/>
    <w:rsid w:val="0080789E"/>
    <w:rsid w:val="00860E2C"/>
    <w:rsid w:val="008A483A"/>
    <w:rsid w:val="008B7C30"/>
    <w:rsid w:val="0092578C"/>
    <w:rsid w:val="0093319D"/>
    <w:rsid w:val="009A114D"/>
    <w:rsid w:val="009A1B26"/>
    <w:rsid w:val="009F53E2"/>
    <w:rsid w:val="00A175B3"/>
    <w:rsid w:val="00A57037"/>
    <w:rsid w:val="00AD2190"/>
    <w:rsid w:val="00B66E89"/>
    <w:rsid w:val="00B82CF1"/>
    <w:rsid w:val="00B83BC2"/>
    <w:rsid w:val="00B93DBF"/>
    <w:rsid w:val="00BE5537"/>
    <w:rsid w:val="00C8480B"/>
    <w:rsid w:val="00CA6AA1"/>
    <w:rsid w:val="00CB70D9"/>
    <w:rsid w:val="00D5385C"/>
    <w:rsid w:val="00E8025A"/>
    <w:rsid w:val="00E831BC"/>
    <w:rsid w:val="00EF0B13"/>
    <w:rsid w:val="00FE0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19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D21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F1740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AD219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F1740"/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locked/>
    <w:rsid w:val="00B83BC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19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5</Pages>
  <Words>293</Words>
  <Characters>1729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</dc:creator>
  <cp:keywords/>
  <dc:description/>
  <cp:lastModifiedBy>uživatelUM</cp:lastModifiedBy>
  <cp:revision>5</cp:revision>
  <dcterms:created xsi:type="dcterms:W3CDTF">2012-05-21T07:26:00Z</dcterms:created>
  <dcterms:modified xsi:type="dcterms:W3CDTF">2012-05-31T15:57:00Z</dcterms:modified>
</cp:coreProperties>
</file>