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17D" w:rsidRDefault="00D0617D" w:rsidP="00364D53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Základní škola Ústí nad Labem, Anežky České 702/17, příspěvková organizace</w:t>
      </w:r>
    </w:p>
    <w:p w:rsidR="00D0617D" w:rsidRDefault="00D0617D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br/>
        <w:t xml:space="preserve">Číslo projektu: CZ.1.07/1.4.00/21.2887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br/>
        <w:t xml:space="preserve">Název projektu: „Učíme lépe a moderněji“ </w:t>
      </w:r>
      <w:r>
        <w:rPr>
          <w:sz w:val="28"/>
          <w:szCs w:val="28"/>
        </w:rPr>
        <w:br/>
        <w:t xml:space="preserve">OP VK 1.4 </w:t>
      </w:r>
    </w:p>
    <w:p w:rsidR="00D0617D" w:rsidRDefault="00D0617D" w:rsidP="00364D53">
      <w:pPr>
        <w:spacing w:after="0"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Výukový materiál</w:t>
      </w:r>
    </w:p>
    <w:p w:rsidR="00D0617D" w:rsidRDefault="00D0617D" w:rsidP="00364D53">
      <w:pPr>
        <w:spacing w:after="0" w:line="240" w:lineRule="auto"/>
        <w:jc w:val="center"/>
        <w:rPr>
          <w:sz w:val="28"/>
          <w:szCs w:val="28"/>
        </w:rPr>
      </w:pPr>
    </w:p>
    <w:p w:rsidR="00D0617D" w:rsidRDefault="00D0617D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Název DUMu:  VY_52_INOVACE_</w:t>
      </w:r>
      <w:r w:rsidRPr="00163740">
        <w:rPr>
          <w:sz w:val="28"/>
          <w:szCs w:val="28"/>
        </w:rPr>
        <w:t>25</w:t>
      </w:r>
      <w:r>
        <w:rPr>
          <w:sz w:val="28"/>
          <w:szCs w:val="28"/>
        </w:rPr>
        <w:t>_4_ PRVKY</w:t>
      </w:r>
    </w:p>
    <w:p w:rsidR="00D0617D" w:rsidRDefault="00D0617D" w:rsidP="00364D53">
      <w:pPr>
        <w:spacing w:after="0" w:line="240" w:lineRule="auto"/>
        <w:rPr>
          <w:sz w:val="28"/>
          <w:szCs w:val="28"/>
        </w:rPr>
      </w:pPr>
    </w:p>
    <w:p w:rsidR="00D0617D" w:rsidRDefault="00D0617D" w:rsidP="00364D53">
      <w:pPr>
        <w:spacing w:after="0" w:line="240" w:lineRule="auto"/>
        <w:rPr>
          <w:sz w:val="28"/>
          <w:szCs w:val="28"/>
        </w:rPr>
      </w:pPr>
    </w:p>
    <w:p w:rsidR="00D0617D" w:rsidRDefault="00D0617D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Číslo skupiny:  3 </w:t>
      </w:r>
    </w:p>
    <w:p w:rsidR="00D0617D" w:rsidRDefault="00D0617D" w:rsidP="00364D53">
      <w:pPr>
        <w:spacing w:after="0" w:line="240" w:lineRule="auto"/>
        <w:rPr>
          <w:sz w:val="28"/>
          <w:szCs w:val="28"/>
        </w:rPr>
      </w:pPr>
    </w:p>
    <w:p w:rsidR="00D0617D" w:rsidRDefault="00D0617D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Autor: Ing. Stanislava Kolářová</w:t>
      </w:r>
    </w:p>
    <w:p w:rsidR="00D0617D" w:rsidRDefault="00D0617D" w:rsidP="00364D53">
      <w:pPr>
        <w:spacing w:after="0" w:line="240" w:lineRule="auto"/>
        <w:rPr>
          <w:sz w:val="28"/>
          <w:szCs w:val="28"/>
        </w:rPr>
      </w:pPr>
    </w:p>
    <w:p w:rsidR="00D0617D" w:rsidRDefault="00D0617D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Vzdělávací oblast/Předmět/Téma: ČLOVĚK A PŘÍRODA / CHEMIE / CHEMICKÉ PRVKY</w:t>
      </w:r>
    </w:p>
    <w:p w:rsidR="00D0617D" w:rsidRDefault="00D0617D" w:rsidP="00364D53">
      <w:pPr>
        <w:spacing w:after="0" w:line="240" w:lineRule="auto"/>
        <w:rPr>
          <w:sz w:val="28"/>
          <w:szCs w:val="28"/>
        </w:rPr>
      </w:pPr>
    </w:p>
    <w:p w:rsidR="00D0617D" w:rsidRDefault="00D0617D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Druh učebního materiálu: PRACOVNÍ LIST </w:t>
      </w:r>
    </w:p>
    <w:p w:rsidR="00D0617D" w:rsidRDefault="00D0617D" w:rsidP="00364D53">
      <w:pPr>
        <w:spacing w:after="0" w:line="240" w:lineRule="auto"/>
        <w:rPr>
          <w:sz w:val="28"/>
          <w:szCs w:val="28"/>
        </w:rPr>
      </w:pPr>
    </w:p>
    <w:p w:rsidR="00D0617D" w:rsidRDefault="00D0617D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Metodický list: ANO </w:t>
      </w:r>
    </w:p>
    <w:p w:rsidR="00D0617D" w:rsidRDefault="00D0617D" w:rsidP="00364D53">
      <w:pPr>
        <w:spacing w:after="0" w:line="240" w:lineRule="auto"/>
        <w:rPr>
          <w:sz w:val="28"/>
          <w:szCs w:val="28"/>
        </w:rPr>
      </w:pPr>
    </w:p>
    <w:p w:rsidR="00D0617D" w:rsidRPr="0034127C" w:rsidRDefault="00D0617D" w:rsidP="00A63AE2">
      <w:pPr>
        <w:spacing w:after="0" w:line="240" w:lineRule="auto"/>
        <w:jc w:val="both"/>
      </w:pPr>
      <w:r>
        <w:rPr>
          <w:sz w:val="28"/>
          <w:szCs w:val="28"/>
        </w:rPr>
        <w:t xml:space="preserve">Anotace: </w:t>
      </w:r>
      <w:r w:rsidRPr="0034127C">
        <w:rPr>
          <w:sz w:val="28"/>
          <w:szCs w:val="28"/>
        </w:rPr>
        <w:t>Materiál sloužící k seznámení s chemickými prvky.</w:t>
      </w:r>
      <w:r>
        <w:rPr>
          <w:color w:val="FF0000"/>
        </w:rPr>
        <w:t xml:space="preserve"> </w:t>
      </w:r>
      <w:r w:rsidRPr="0034127C">
        <w:rPr>
          <w:color w:val="FF0000"/>
        </w:rPr>
        <w:t xml:space="preserve"> </w:t>
      </w:r>
      <w:r w:rsidRPr="0034127C">
        <w:rPr>
          <w:sz w:val="28"/>
          <w:szCs w:val="28"/>
        </w:rPr>
        <w:t>Žáci si k jednotlivým prvkům doplní protonová čísla, nastříhané sloupce vlepí do sešitu a následně doplní názvy prvků. Takto vytvořený seznam bude sloužit jako učební materiál.</w:t>
      </w:r>
    </w:p>
    <w:p w:rsidR="00D0617D" w:rsidRDefault="00D0617D" w:rsidP="00364D53">
      <w:pPr>
        <w:spacing w:after="0" w:line="240" w:lineRule="auto"/>
        <w:jc w:val="both"/>
        <w:rPr>
          <w:sz w:val="28"/>
          <w:szCs w:val="28"/>
        </w:rPr>
      </w:pPr>
    </w:p>
    <w:p w:rsidR="00D0617D" w:rsidRDefault="00D0617D" w:rsidP="00364D5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Ověřeno ve třídě: VIII. A.</w:t>
      </w:r>
    </w:p>
    <w:p w:rsidR="00D0617D" w:rsidRDefault="00D0617D" w:rsidP="00364D53">
      <w:pPr>
        <w:spacing w:after="0" w:line="240" w:lineRule="auto"/>
        <w:rPr>
          <w:sz w:val="28"/>
          <w:szCs w:val="28"/>
        </w:rPr>
      </w:pPr>
    </w:p>
    <w:p w:rsidR="00D0617D" w:rsidRPr="002D5248" w:rsidRDefault="00D0617D" w:rsidP="00364D53">
      <w:pPr>
        <w:spacing w:after="0" w:line="240" w:lineRule="auto"/>
        <w:rPr>
          <w:sz w:val="28"/>
          <w:szCs w:val="28"/>
        </w:rPr>
      </w:pPr>
      <w:r w:rsidRPr="002D5248">
        <w:rPr>
          <w:sz w:val="28"/>
          <w:szCs w:val="28"/>
        </w:rPr>
        <w:t xml:space="preserve">Datum ověření: </w:t>
      </w:r>
      <w:r w:rsidRPr="008210FA">
        <w:rPr>
          <w:sz w:val="28"/>
          <w:szCs w:val="28"/>
        </w:rPr>
        <w:t>23.1.</w:t>
      </w:r>
      <w:r w:rsidRPr="002D5248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</w:p>
    <w:p w:rsidR="00D0617D" w:rsidRDefault="00D0617D" w:rsidP="00364D53">
      <w:pPr>
        <w:spacing w:after="0" w:line="240" w:lineRule="auto"/>
        <w:rPr>
          <w:sz w:val="28"/>
          <w:szCs w:val="28"/>
        </w:rPr>
      </w:pPr>
    </w:p>
    <w:p w:rsidR="00D0617D" w:rsidRDefault="00D0617D" w:rsidP="00364D5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Prohlášení: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D0617D" w:rsidRDefault="00D0617D" w:rsidP="00364D5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D0617D" w:rsidRDefault="00D0617D" w:rsidP="00364D53">
      <w:pPr>
        <w:spacing w:after="0" w:line="240" w:lineRule="auto"/>
        <w:jc w:val="both"/>
        <w:rPr>
          <w:sz w:val="28"/>
          <w:szCs w:val="28"/>
        </w:rPr>
      </w:pPr>
    </w:p>
    <w:p w:rsidR="00D0617D" w:rsidRPr="002D5248" w:rsidRDefault="00D0617D" w:rsidP="00364D53">
      <w:pPr>
        <w:spacing w:after="0" w:line="240" w:lineRule="auto"/>
        <w:rPr>
          <w:sz w:val="28"/>
          <w:szCs w:val="28"/>
        </w:rPr>
      </w:pPr>
      <w:r w:rsidRPr="002D5248">
        <w:rPr>
          <w:sz w:val="28"/>
          <w:szCs w:val="28"/>
        </w:rPr>
        <w:t>Datum:</w:t>
      </w:r>
      <w:r w:rsidRPr="002D5248">
        <w:rPr>
          <w:sz w:val="28"/>
          <w:szCs w:val="28"/>
        </w:rPr>
        <w:tab/>
      </w:r>
      <w:r w:rsidRPr="008210FA">
        <w:rPr>
          <w:sz w:val="28"/>
          <w:szCs w:val="28"/>
        </w:rPr>
        <w:t>23.1.</w:t>
      </w:r>
      <w:r w:rsidRPr="002D5248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r w:rsidRPr="002D5248">
        <w:rPr>
          <w:sz w:val="28"/>
          <w:szCs w:val="28"/>
        </w:rPr>
        <w:t xml:space="preserve"> </w:t>
      </w:r>
      <w:r w:rsidRPr="002D5248">
        <w:rPr>
          <w:sz w:val="28"/>
          <w:szCs w:val="28"/>
        </w:rPr>
        <w:tab/>
      </w:r>
      <w:r w:rsidRPr="002D5248">
        <w:rPr>
          <w:sz w:val="28"/>
          <w:szCs w:val="28"/>
        </w:rPr>
        <w:tab/>
        <w:t>Podpis:</w:t>
      </w:r>
    </w:p>
    <w:p w:rsidR="00D0617D" w:rsidRDefault="00D0617D" w:rsidP="00364D53">
      <w:pPr>
        <w:spacing w:after="0" w:line="240" w:lineRule="auto"/>
        <w:rPr>
          <w:sz w:val="28"/>
          <w:szCs w:val="28"/>
        </w:rPr>
      </w:pPr>
    </w:p>
    <w:p w:rsidR="00D0617D" w:rsidRDefault="00D0617D" w:rsidP="00364D53">
      <w:pPr>
        <w:spacing w:after="0" w:line="24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Metodický list</w:t>
      </w:r>
    </w:p>
    <w:p w:rsidR="00D0617D" w:rsidRDefault="00D0617D" w:rsidP="00364D53">
      <w:pPr>
        <w:spacing w:after="0" w:line="240" w:lineRule="auto"/>
        <w:rPr>
          <w:sz w:val="28"/>
          <w:szCs w:val="28"/>
        </w:rPr>
      </w:pPr>
    </w:p>
    <w:p w:rsidR="00D0617D" w:rsidRDefault="00D0617D" w:rsidP="00364D53">
      <w:pPr>
        <w:spacing w:after="0"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27"/>
        <w:gridCol w:w="6520"/>
      </w:tblGrid>
      <w:tr w:rsidR="00D0617D" w:rsidRPr="00616A1D" w:rsidTr="00D8378E">
        <w:tc>
          <w:tcPr>
            <w:tcW w:w="3227" w:type="dxa"/>
          </w:tcPr>
          <w:p w:rsidR="00D0617D" w:rsidRDefault="00D0617D" w:rsidP="00D8378E">
            <w:pPr>
              <w:spacing w:after="0" w:line="240" w:lineRule="auto"/>
              <w:rPr>
                <w:rFonts w:cs="Calibri"/>
              </w:rPr>
            </w:pPr>
            <w:r w:rsidRPr="00616A1D">
              <w:t>Název:</w:t>
            </w:r>
          </w:p>
        </w:tc>
        <w:tc>
          <w:tcPr>
            <w:tcW w:w="6520" w:type="dxa"/>
          </w:tcPr>
          <w:p w:rsidR="00D0617D" w:rsidRPr="00616A1D" w:rsidRDefault="00D0617D" w:rsidP="00D8378E">
            <w:pPr>
              <w:spacing w:line="240" w:lineRule="auto"/>
              <w:rPr>
                <w:i/>
              </w:rPr>
            </w:pPr>
            <w:r w:rsidRPr="00616A1D">
              <w:rPr>
                <w:sz w:val="28"/>
                <w:szCs w:val="28"/>
              </w:rPr>
              <w:t>VY_52_INOVACE_25_4_PRVKY</w:t>
            </w:r>
          </w:p>
          <w:p w:rsidR="00D0617D" w:rsidRDefault="00D0617D" w:rsidP="00D8378E">
            <w:pPr>
              <w:spacing w:line="240" w:lineRule="auto"/>
              <w:rPr>
                <w:rFonts w:cs="Calibri"/>
                <w:i/>
              </w:rPr>
            </w:pPr>
          </w:p>
        </w:tc>
      </w:tr>
      <w:tr w:rsidR="00D0617D" w:rsidRPr="00616A1D" w:rsidTr="00D8378E">
        <w:tc>
          <w:tcPr>
            <w:tcW w:w="3227" w:type="dxa"/>
          </w:tcPr>
          <w:p w:rsidR="00D0617D" w:rsidRDefault="00D0617D" w:rsidP="00D8378E">
            <w:pPr>
              <w:spacing w:after="0" w:line="240" w:lineRule="auto"/>
              <w:rPr>
                <w:rFonts w:cs="Calibri"/>
              </w:rPr>
            </w:pPr>
            <w:r w:rsidRPr="00616A1D">
              <w:t>Cíl:</w:t>
            </w: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Default="00D0617D" w:rsidP="00D8378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6520" w:type="dxa"/>
          </w:tcPr>
          <w:p w:rsidR="00D0617D" w:rsidRPr="001E079A" w:rsidRDefault="00D0617D" w:rsidP="00A63AE2">
            <w:pPr>
              <w:spacing w:line="240" w:lineRule="auto"/>
              <w:ind w:left="175"/>
              <w:rPr>
                <w:rFonts w:cs="Calibri"/>
              </w:rPr>
            </w:pPr>
            <w:r w:rsidRPr="00616A1D">
              <w:t xml:space="preserve">Vytvořit seznam chemických prvků, které je třeba se naučit. </w:t>
            </w:r>
          </w:p>
        </w:tc>
      </w:tr>
      <w:tr w:rsidR="00D0617D" w:rsidRPr="00616A1D" w:rsidTr="00D8378E">
        <w:tc>
          <w:tcPr>
            <w:tcW w:w="3227" w:type="dxa"/>
          </w:tcPr>
          <w:p w:rsidR="00D0617D" w:rsidRDefault="00D0617D" w:rsidP="00D8378E">
            <w:pPr>
              <w:spacing w:after="0" w:line="240" w:lineRule="auto"/>
              <w:rPr>
                <w:rFonts w:cs="Calibri"/>
              </w:rPr>
            </w:pPr>
            <w:r w:rsidRPr="00616A1D">
              <w:t>Motivace:</w:t>
            </w: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Default="00D0617D" w:rsidP="00D8378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6520" w:type="dxa"/>
          </w:tcPr>
          <w:p w:rsidR="00D0617D" w:rsidRPr="001E079A" w:rsidRDefault="00D0617D" w:rsidP="00D8378E">
            <w:pPr>
              <w:spacing w:line="240" w:lineRule="auto"/>
              <w:ind w:left="175"/>
              <w:rPr>
                <w:rFonts w:cs="Calibri"/>
              </w:rPr>
            </w:pPr>
            <w:r w:rsidRPr="00616A1D">
              <w:t>Žáci si doplní k jednotlivým značkám prvků protonová čísla a názvy</w:t>
            </w:r>
            <w:r>
              <w:t xml:space="preserve">       </w:t>
            </w:r>
            <w:r w:rsidRPr="00616A1D">
              <w:t xml:space="preserve"> a takto vytvořený seznam bude sloužit jako studijní materiál.</w:t>
            </w:r>
          </w:p>
        </w:tc>
      </w:tr>
      <w:tr w:rsidR="00D0617D" w:rsidRPr="00616A1D" w:rsidTr="00D8378E">
        <w:tc>
          <w:tcPr>
            <w:tcW w:w="3227" w:type="dxa"/>
          </w:tcPr>
          <w:p w:rsidR="00D0617D" w:rsidRDefault="00D0617D" w:rsidP="00D8378E">
            <w:pPr>
              <w:spacing w:after="0" w:line="240" w:lineRule="auto"/>
              <w:rPr>
                <w:rFonts w:cs="Calibri"/>
              </w:rPr>
            </w:pPr>
            <w:r w:rsidRPr="00616A1D">
              <w:t>Potřeby a materiál:</w:t>
            </w: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Default="00D0617D" w:rsidP="00D8378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6520" w:type="dxa"/>
          </w:tcPr>
          <w:p w:rsidR="00D0617D" w:rsidRPr="001E079A" w:rsidRDefault="00D0617D" w:rsidP="0034127C">
            <w:pPr>
              <w:spacing w:line="240" w:lineRule="auto"/>
              <w:ind w:left="175"/>
              <w:rPr>
                <w:rFonts w:cs="Calibri"/>
              </w:rPr>
            </w:pPr>
            <w:r w:rsidRPr="00616A1D">
              <w:t>Vytištěný seznam prvků, nůžky.</w:t>
            </w:r>
          </w:p>
        </w:tc>
      </w:tr>
      <w:tr w:rsidR="00D0617D" w:rsidRPr="00616A1D" w:rsidTr="00D8378E">
        <w:tc>
          <w:tcPr>
            <w:tcW w:w="3227" w:type="dxa"/>
          </w:tcPr>
          <w:p w:rsidR="00D0617D" w:rsidRDefault="00D0617D" w:rsidP="00D8378E">
            <w:pPr>
              <w:spacing w:after="0" w:line="240" w:lineRule="auto"/>
              <w:rPr>
                <w:rFonts w:cs="Calibri"/>
              </w:rPr>
            </w:pPr>
            <w:r w:rsidRPr="00616A1D">
              <w:t>Postup:</w:t>
            </w: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Default="00D0617D" w:rsidP="00D8378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6520" w:type="dxa"/>
          </w:tcPr>
          <w:p w:rsidR="00D0617D" w:rsidRPr="0034127C" w:rsidRDefault="00D0617D" w:rsidP="0034127C">
            <w:pPr>
              <w:spacing w:line="240" w:lineRule="auto"/>
              <w:ind w:left="175"/>
              <w:rPr>
                <w:rFonts w:cs="Calibri"/>
              </w:rPr>
            </w:pPr>
            <w:r w:rsidRPr="00616A1D">
              <w:t xml:space="preserve">Materiál sloužící k seznámení s chemickými prvky.  Žáci si k jednotlivým prvkům doplní protonová čísla, nastříhané sloupce doma </w:t>
            </w:r>
            <w:bookmarkStart w:id="0" w:name="_GoBack"/>
            <w:bookmarkEnd w:id="0"/>
            <w:r w:rsidRPr="00616A1D">
              <w:t>vlepí do sešitu a následně doplní názvy prvků. Takto vytvořený seznam bude sloužit jako učební materiál.</w:t>
            </w:r>
          </w:p>
        </w:tc>
      </w:tr>
      <w:tr w:rsidR="00D0617D" w:rsidRPr="00616A1D" w:rsidTr="00D8378E">
        <w:tc>
          <w:tcPr>
            <w:tcW w:w="3227" w:type="dxa"/>
          </w:tcPr>
          <w:p w:rsidR="00D0617D" w:rsidRDefault="00D0617D" w:rsidP="00D8378E">
            <w:pPr>
              <w:spacing w:after="0" w:line="240" w:lineRule="auto"/>
              <w:rPr>
                <w:rFonts w:cs="Calibri"/>
              </w:rPr>
            </w:pPr>
            <w:r w:rsidRPr="00616A1D">
              <w:t>Reflexe:</w:t>
            </w: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Pr="00616A1D" w:rsidRDefault="00D0617D" w:rsidP="00D8378E">
            <w:pPr>
              <w:spacing w:after="0" w:line="240" w:lineRule="auto"/>
            </w:pPr>
          </w:p>
          <w:p w:rsidR="00D0617D" w:rsidRDefault="00D0617D" w:rsidP="00D8378E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6520" w:type="dxa"/>
          </w:tcPr>
          <w:p w:rsidR="00D0617D" w:rsidRPr="001E079A" w:rsidRDefault="00D0617D" w:rsidP="0034127C">
            <w:pPr>
              <w:spacing w:line="240" w:lineRule="auto"/>
              <w:ind w:left="175"/>
              <w:rPr>
                <w:rFonts w:cs="Calibri"/>
              </w:rPr>
            </w:pPr>
            <w:r w:rsidRPr="001E079A">
              <w:rPr>
                <w:rFonts w:cs="Calibri"/>
              </w:rPr>
              <w:t xml:space="preserve">Žáci si v hodině doplní k jednotlivým značkám prvků protonová čísla a do příští hodiny mají prvky rozstřihnout na sloupce, nalepit </w:t>
            </w:r>
            <w:r>
              <w:rPr>
                <w:rFonts w:cs="Calibri"/>
              </w:rPr>
              <w:t xml:space="preserve">                      </w:t>
            </w:r>
            <w:r w:rsidRPr="001E079A">
              <w:rPr>
                <w:rFonts w:cs="Calibri"/>
              </w:rPr>
              <w:t xml:space="preserve">do sešitu a k jednotlivým prvkům dopsat názvy. </w:t>
            </w:r>
          </w:p>
          <w:p w:rsidR="00D0617D" w:rsidRPr="0034127C" w:rsidRDefault="00D0617D" w:rsidP="0034127C">
            <w:pPr>
              <w:spacing w:line="240" w:lineRule="auto"/>
              <w:ind w:left="175"/>
              <w:rPr>
                <w:rFonts w:cs="Calibri"/>
                <w:color w:val="FF0000"/>
              </w:rPr>
            </w:pPr>
            <w:r w:rsidRPr="001E079A">
              <w:rPr>
                <w:rFonts w:cs="Calibri"/>
              </w:rPr>
              <w:t>Opakovanou činností při provádění jednotlivých úkonů se zároveň potřebné prvky učí.</w:t>
            </w:r>
          </w:p>
        </w:tc>
      </w:tr>
    </w:tbl>
    <w:p w:rsidR="00D0617D" w:rsidRDefault="00D0617D" w:rsidP="00364D53">
      <w:pPr>
        <w:spacing w:after="0" w:line="240" w:lineRule="auto"/>
        <w:rPr>
          <w:rFonts w:cs="Calibri"/>
          <w:sz w:val="28"/>
          <w:szCs w:val="28"/>
        </w:rPr>
      </w:pPr>
    </w:p>
    <w:p w:rsidR="00D0617D" w:rsidRDefault="00D0617D" w:rsidP="003F4ACB"/>
    <w:p w:rsidR="00D0617D" w:rsidRDefault="00D0617D">
      <w:pPr>
        <w:spacing w:after="0"/>
        <w:ind w:left="1985"/>
        <w:sectPr w:rsidR="00D0617D" w:rsidSect="00D8378E">
          <w:pgSz w:w="11906" w:h="16838"/>
          <w:pgMar w:top="851" w:right="1417" w:bottom="1417" w:left="993" w:header="708" w:footer="708" w:gutter="0"/>
          <w:cols w:space="708"/>
          <w:docGrid w:linePitch="360"/>
        </w:sectPr>
      </w:pP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H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He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Li</w:t>
      </w:r>
    </w:p>
    <w:p w:rsidR="00D0617D" w:rsidRDefault="00D0617D" w:rsidP="004137F1">
      <w:pPr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C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N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O</w:t>
      </w:r>
    </w:p>
    <w:p w:rsidR="00D0617D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F</w:t>
      </w:r>
    </w:p>
    <w:p w:rsidR="00D0617D" w:rsidRPr="00B67BE1" w:rsidRDefault="00D0617D" w:rsidP="004137F1">
      <w:pPr>
        <w:rPr>
          <w:sz w:val="28"/>
          <w:szCs w:val="28"/>
        </w:rPr>
      </w:pPr>
      <w:r>
        <w:rPr>
          <w:sz w:val="28"/>
          <w:szCs w:val="28"/>
        </w:rPr>
        <w:t>Ne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Na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Mg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Al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Si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P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S</w:t>
      </w:r>
    </w:p>
    <w:p w:rsidR="00D0617D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Cl</w:t>
      </w:r>
    </w:p>
    <w:p w:rsidR="00D0617D" w:rsidRDefault="00D0617D" w:rsidP="004137F1">
      <w:pPr>
        <w:rPr>
          <w:sz w:val="28"/>
          <w:szCs w:val="28"/>
        </w:rPr>
      </w:pPr>
      <w:r>
        <w:rPr>
          <w:sz w:val="28"/>
          <w:szCs w:val="28"/>
        </w:rPr>
        <w:t>Ar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K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Ca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V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Cr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Mn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Fe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Co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Ni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Cu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Zn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As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Br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Ag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In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Sn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Sb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Te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I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Cs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Os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Pt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Au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Hg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Pb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Bi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At</w:t>
      </w:r>
    </w:p>
    <w:p w:rsidR="00D0617D" w:rsidRPr="00B67BE1" w:rsidRDefault="00D0617D" w:rsidP="004137F1">
      <w:pPr>
        <w:rPr>
          <w:sz w:val="28"/>
          <w:szCs w:val="28"/>
        </w:rPr>
      </w:pPr>
      <w:r w:rsidRPr="00B67BE1">
        <w:rPr>
          <w:sz w:val="28"/>
          <w:szCs w:val="28"/>
        </w:rPr>
        <w:t>Rn</w:t>
      </w:r>
    </w:p>
    <w:p w:rsidR="00D0617D" w:rsidRDefault="00D0617D" w:rsidP="004137F1">
      <w:pPr>
        <w:rPr>
          <w:sz w:val="28"/>
          <w:szCs w:val="28"/>
        </w:rPr>
      </w:pP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H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He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Li</w:t>
      </w:r>
    </w:p>
    <w:p w:rsidR="00D0617D" w:rsidRDefault="00D0617D" w:rsidP="00E57151">
      <w:pPr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O</w:t>
      </w:r>
    </w:p>
    <w:p w:rsidR="00D0617D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F</w:t>
      </w:r>
    </w:p>
    <w:p w:rsidR="00D0617D" w:rsidRPr="00B67BE1" w:rsidRDefault="00D0617D" w:rsidP="00E57151">
      <w:pPr>
        <w:rPr>
          <w:sz w:val="28"/>
          <w:szCs w:val="28"/>
        </w:rPr>
      </w:pPr>
      <w:r>
        <w:rPr>
          <w:sz w:val="28"/>
          <w:szCs w:val="28"/>
        </w:rPr>
        <w:t>Ne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Na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Mg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Al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P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</w:t>
      </w:r>
    </w:p>
    <w:p w:rsidR="00D0617D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Cl</w:t>
      </w:r>
    </w:p>
    <w:p w:rsidR="00D0617D" w:rsidRDefault="00D0617D" w:rsidP="00E57151">
      <w:pPr>
        <w:rPr>
          <w:sz w:val="28"/>
          <w:szCs w:val="28"/>
        </w:rPr>
      </w:pPr>
      <w:r>
        <w:rPr>
          <w:sz w:val="28"/>
          <w:szCs w:val="28"/>
        </w:rPr>
        <w:t>Ar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K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Ca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V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Cr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Mn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Fe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Co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Ni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Cu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Zn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As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Br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Ag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In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Sb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Te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Cs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Os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Pt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Au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Hg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Pb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Bi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At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Rn</w:t>
      </w:r>
    </w:p>
    <w:p w:rsidR="00D0617D" w:rsidRDefault="00D0617D" w:rsidP="00E57151">
      <w:pPr>
        <w:rPr>
          <w:sz w:val="28"/>
          <w:szCs w:val="28"/>
        </w:rPr>
      </w:pP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H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He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Li</w:t>
      </w:r>
    </w:p>
    <w:p w:rsidR="00D0617D" w:rsidRDefault="00D0617D" w:rsidP="00E57151">
      <w:pPr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O</w:t>
      </w:r>
    </w:p>
    <w:p w:rsidR="00D0617D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F</w:t>
      </w:r>
    </w:p>
    <w:p w:rsidR="00D0617D" w:rsidRPr="00B67BE1" w:rsidRDefault="00D0617D" w:rsidP="00E57151">
      <w:pPr>
        <w:rPr>
          <w:sz w:val="28"/>
          <w:szCs w:val="28"/>
        </w:rPr>
      </w:pPr>
      <w:r>
        <w:rPr>
          <w:sz w:val="28"/>
          <w:szCs w:val="28"/>
        </w:rPr>
        <w:t>Ne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Na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Mg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Al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P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</w:t>
      </w:r>
    </w:p>
    <w:p w:rsidR="00D0617D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Cl</w:t>
      </w:r>
    </w:p>
    <w:p w:rsidR="00D0617D" w:rsidRDefault="00D0617D" w:rsidP="00E57151">
      <w:pPr>
        <w:rPr>
          <w:sz w:val="28"/>
          <w:szCs w:val="28"/>
        </w:rPr>
      </w:pPr>
      <w:r>
        <w:rPr>
          <w:sz w:val="28"/>
          <w:szCs w:val="28"/>
        </w:rPr>
        <w:t>Ar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K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Ca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V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Cr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Mn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Fe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Co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Ni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Cu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Zn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As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Br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Ag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In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Sb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Te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Cs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Os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Pt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Au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Hg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Pb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Bi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At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Rn</w:t>
      </w:r>
    </w:p>
    <w:p w:rsidR="00D0617D" w:rsidRDefault="00D0617D" w:rsidP="00E57151">
      <w:pPr>
        <w:rPr>
          <w:sz w:val="28"/>
          <w:szCs w:val="28"/>
        </w:rPr>
      </w:pP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H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He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Li</w:t>
      </w:r>
    </w:p>
    <w:p w:rsidR="00D0617D" w:rsidRDefault="00D0617D" w:rsidP="00E57151">
      <w:pPr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O</w:t>
      </w:r>
    </w:p>
    <w:p w:rsidR="00D0617D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F</w:t>
      </w:r>
    </w:p>
    <w:p w:rsidR="00D0617D" w:rsidRPr="00B67BE1" w:rsidRDefault="00D0617D" w:rsidP="00E57151">
      <w:pPr>
        <w:rPr>
          <w:sz w:val="28"/>
          <w:szCs w:val="28"/>
        </w:rPr>
      </w:pPr>
      <w:r>
        <w:rPr>
          <w:sz w:val="28"/>
          <w:szCs w:val="28"/>
        </w:rPr>
        <w:t>Ne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Na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Mg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Al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P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</w:t>
      </w:r>
    </w:p>
    <w:p w:rsidR="00D0617D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Cl</w:t>
      </w:r>
    </w:p>
    <w:p w:rsidR="00D0617D" w:rsidRDefault="00D0617D" w:rsidP="00E57151">
      <w:pPr>
        <w:rPr>
          <w:sz w:val="28"/>
          <w:szCs w:val="28"/>
        </w:rPr>
      </w:pPr>
      <w:r>
        <w:rPr>
          <w:sz w:val="28"/>
          <w:szCs w:val="28"/>
        </w:rPr>
        <w:t>Ar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K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Ca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V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Cr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Mn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Fe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Co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Ni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Cu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Zn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As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Br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Ag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In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Sb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Te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Cs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Os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Pt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Au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Hg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Pb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Bi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At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Rn</w:t>
      </w:r>
    </w:p>
    <w:p w:rsidR="00D0617D" w:rsidRDefault="00D0617D" w:rsidP="00E57151">
      <w:pPr>
        <w:rPr>
          <w:sz w:val="28"/>
          <w:szCs w:val="28"/>
        </w:rPr>
      </w:pP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H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He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Li</w:t>
      </w:r>
    </w:p>
    <w:p w:rsidR="00D0617D" w:rsidRDefault="00D0617D" w:rsidP="00E57151">
      <w:pPr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O</w:t>
      </w:r>
    </w:p>
    <w:p w:rsidR="00D0617D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F</w:t>
      </w:r>
    </w:p>
    <w:p w:rsidR="00D0617D" w:rsidRPr="00B67BE1" w:rsidRDefault="00D0617D" w:rsidP="00E57151">
      <w:pPr>
        <w:rPr>
          <w:sz w:val="28"/>
          <w:szCs w:val="28"/>
        </w:rPr>
      </w:pPr>
      <w:r>
        <w:rPr>
          <w:sz w:val="28"/>
          <w:szCs w:val="28"/>
        </w:rPr>
        <w:t>Ne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Na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Mg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Al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P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</w:t>
      </w:r>
    </w:p>
    <w:p w:rsidR="00D0617D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Cl</w:t>
      </w:r>
    </w:p>
    <w:p w:rsidR="00D0617D" w:rsidRDefault="00D0617D" w:rsidP="00E57151">
      <w:pPr>
        <w:rPr>
          <w:sz w:val="28"/>
          <w:szCs w:val="28"/>
        </w:rPr>
      </w:pPr>
      <w:r>
        <w:rPr>
          <w:sz w:val="28"/>
          <w:szCs w:val="28"/>
        </w:rPr>
        <w:t>Ar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K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Ca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V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Cr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Mn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Fe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Co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Ni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Cu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Zn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As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Br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Ag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In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Sb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Te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Cs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Os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Pt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Au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Hg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Pb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Bi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At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Rn</w:t>
      </w:r>
    </w:p>
    <w:p w:rsidR="00D0617D" w:rsidRDefault="00D0617D" w:rsidP="00E57151">
      <w:pPr>
        <w:rPr>
          <w:sz w:val="28"/>
          <w:szCs w:val="28"/>
        </w:rPr>
      </w:pP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H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He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Li</w:t>
      </w:r>
    </w:p>
    <w:p w:rsidR="00D0617D" w:rsidRDefault="00D0617D" w:rsidP="00E57151">
      <w:pPr>
        <w:rPr>
          <w:sz w:val="28"/>
          <w:szCs w:val="28"/>
        </w:rPr>
      </w:pPr>
      <w:r>
        <w:rPr>
          <w:sz w:val="28"/>
          <w:szCs w:val="28"/>
        </w:rPr>
        <w:t>B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O</w:t>
      </w:r>
    </w:p>
    <w:p w:rsidR="00D0617D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F</w:t>
      </w:r>
    </w:p>
    <w:p w:rsidR="00D0617D" w:rsidRPr="00B67BE1" w:rsidRDefault="00D0617D" w:rsidP="00E57151">
      <w:pPr>
        <w:rPr>
          <w:sz w:val="28"/>
          <w:szCs w:val="28"/>
        </w:rPr>
      </w:pPr>
      <w:r>
        <w:rPr>
          <w:sz w:val="28"/>
          <w:szCs w:val="28"/>
        </w:rPr>
        <w:t>Ne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Na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Mg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Al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P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</w:t>
      </w:r>
    </w:p>
    <w:p w:rsidR="00D0617D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Cl</w:t>
      </w:r>
    </w:p>
    <w:p w:rsidR="00D0617D" w:rsidRDefault="00D0617D" w:rsidP="00E57151">
      <w:pPr>
        <w:rPr>
          <w:sz w:val="28"/>
          <w:szCs w:val="28"/>
        </w:rPr>
      </w:pPr>
      <w:r>
        <w:rPr>
          <w:sz w:val="28"/>
          <w:szCs w:val="28"/>
        </w:rPr>
        <w:t>Ar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K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Ca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V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Cr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Mn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Fe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Co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Ni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Cu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Zn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As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Br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Ag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In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Sn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Sb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Te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Cs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Os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Pt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Au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Hg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Pb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Bi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At</w:t>
      </w:r>
    </w:p>
    <w:p w:rsidR="00D0617D" w:rsidRPr="00B67BE1" w:rsidRDefault="00D0617D" w:rsidP="00E57151">
      <w:pPr>
        <w:rPr>
          <w:sz w:val="28"/>
          <w:szCs w:val="28"/>
        </w:rPr>
      </w:pPr>
      <w:r w:rsidRPr="00B67BE1">
        <w:rPr>
          <w:sz w:val="28"/>
          <w:szCs w:val="28"/>
        </w:rPr>
        <w:t>Rn</w:t>
      </w:r>
    </w:p>
    <w:p w:rsidR="00D0617D" w:rsidRDefault="00D0617D" w:rsidP="004137F1">
      <w:pPr>
        <w:spacing w:line="360" w:lineRule="auto"/>
        <w:rPr>
          <w:sz w:val="28"/>
          <w:szCs w:val="28"/>
        </w:rPr>
      </w:pPr>
    </w:p>
    <w:p w:rsidR="00D0617D" w:rsidRDefault="00D0617D" w:rsidP="004137F1">
      <w:pPr>
        <w:spacing w:line="360" w:lineRule="auto"/>
        <w:rPr>
          <w:sz w:val="28"/>
          <w:szCs w:val="28"/>
        </w:rPr>
        <w:sectPr w:rsidR="00D0617D" w:rsidSect="004137F1">
          <w:pgSz w:w="16838" w:h="11906" w:orient="landscape"/>
          <w:pgMar w:top="1560" w:right="1103" w:bottom="1418" w:left="851" w:header="708" w:footer="708" w:gutter="0"/>
          <w:cols w:num="18" w:space="96"/>
          <w:docGrid w:linePitch="360"/>
        </w:sectPr>
      </w:pP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1</w:t>
      </w:r>
      <w:r w:rsidRPr="00B67BE1">
        <w:rPr>
          <w:sz w:val="28"/>
          <w:szCs w:val="28"/>
        </w:rPr>
        <w:t>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vodík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2</w:t>
      </w:r>
      <w:r w:rsidRPr="00B67BE1">
        <w:rPr>
          <w:sz w:val="28"/>
          <w:szCs w:val="28"/>
        </w:rPr>
        <w:t>He</w:t>
      </w:r>
      <w:r>
        <w:rPr>
          <w:sz w:val="28"/>
          <w:szCs w:val="28"/>
        </w:rPr>
        <w:tab/>
        <w:t>helium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3</w:t>
      </w:r>
      <w:r w:rsidRPr="00B67BE1">
        <w:rPr>
          <w:sz w:val="28"/>
          <w:szCs w:val="28"/>
        </w:rPr>
        <w:t>Li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lithium</w:t>
      </w:r>
    </w:p>
    <w:p w:rsidR="00D0617D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5</w:t>
      </w:r>
      <w:r>
        <w:rPr>
          <w:sz w:val="28"/>
          <w:szCs w:val="28"/>
        </w:rPr>
        <w:t>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bor</w:t>
      </w:r>
    </w:p>
    <w:p w:rsidR="00D0617D" w:rsidRPr="00B67BE1" w:rsidRDefault="00D0617D" w:rsidP="004137F1">
      <w:pPr>
        <w:rPr>
          <w:sz w:val="28"/>
          <w:szCs w:val="28"/>
        </w:rPr>
      </w:pPr>
      <w:smartTag w:uri="urn:schemas-microsoft-com:office:smarttags" w:element="metricconverter">
        <w:smartTagPr>
          <w:attr w:name="ProductID" w:val="6C"/>
        </w:smartTagPr>
        <w:r w:rsidRPr="004010AA">
          <w:rPr>
            <w:sz w:val="28"/>
            <w:szCs w:val="28"/>
            <w:vertAlign w:val="subscript"/>
          </w:rPr>
          <w:t>6</w:t>
        </w:r>
        <w:r w:rsidRPr="00B67BE1">
          <w:rPr>
            <w:sz w:val="28"/>
            <w:szCs w:val="28"/>
          </w:rPr>
          <w:t>C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  <w:t>uhlík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7</w:t>
      </w:r>
      <w:r w:rsidRPr="00B67BE1">
        <w:rPr>
          <w:sz w:val="28"/>
          <w:szCs w:val="28"/>
        </w:rPr>
        <w:t>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dusík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8</w:t>
      </w:r>
      <w:r w:rsidRPr="00B67BE1">
        <w:rPr>
          <w:sz w:val="28"/>
          <w:szCs w:val="28"/>
        </w:rPr>
        <w:t>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kyslík</w:t>
      </w:r>
    </w:p>
    <w:p w:rsidR="00D0617D" w:rsidRDefault="00D0617D" w:rsidP="004137F1">
      <w:pPr>
        <w:rPr>
          <w:sz w:val="28"/>
          <w:szCs w:val="28"/>
        </w:rPr>
      </w:pPr>
      <w:smartTag w:uri="urn:schemas-microsoft-com:office:smarttags" w:element="metricconverter">
        <w:smartTagPr>
          <w:attr w:name="ProductID" w:val="9F"/>
        </w:smartTagPr>
        <w:r w:rsidRPr="004010AA">
          <w:rPr>
            <w:sz w:val="28"/>
            <w:szCs w:val="28"/>
            <w:vertAlign w:val="subscript"/>
          </w:rPr>
          <w:t>9</w:t>
        </w:r>
        <w:r w:rsidRPr="00B67BE1">
          <w:rPr>
            <w:sz w:val="28"/>
            <w:szCs w:val="28"/>
          </w:rPr>
          <w:t>F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  <w:t>fluor</w:t>
      </w:r>
    </w:p>
    <w:p w:rsidR="00D0617D" w:rsidRPr="00B67BE1" w:rsidRDefault="00D0617D" w:rsidP="004137F1">
      <w:pPr>
        <w:rPr>
          <w:sz w:val="28"/>
          <w:szCs w:val="28"/>
        </w:rPr>
      </w:pPr>
      <w:r w:rsidRPr="00E57151">
        <w:rPr>
          <w:sz w:val="28"/>
          <w:szCs w:val="28"/>
          <w:vertAlign w:val="subscript"/>
        </w:rPr>
        <w:t>10</w:t>
      </w:r>
      <w:r>
        <w:rPr>
          <w:sz w:val="28"/>
          <w:szCs w:val="28"/>
        </w:rPr>
        <w:t>Ne</w:t>
      </w:r>
      <w:r>
        <w:rPr>
          <w:sz w:val="28"/>
          <w:szCs w:val="28"/>
        </w:rPr>
        <w:tab/>
        <w:t>neon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11</w:t>
      </w:r>
      <w:r w:rsidRPr="00B67BE1">
        <w:rPr>
          <w:sz w:val="28"/>
          <w:szCs w:val="28"/>
        </w:rPr>
        <w:t>Na</w:t>
      </w:r>
      <w:r>
        <w:rPr>
          <w:sz w:val="28"/>
          <w:szCs w:val="28"/>
        </w:rPr>
        <w:tab/>
        <w:t>sodík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12</w:t>
      </w:r>
      <w:r w:rsidRPr="00B67BE1">
        <w:rPr>
          <w:sz w:val="28"/>
          <w:szCs w:val="28"/>
        </w:rPr>
        <w:t>Mg</w:t>
      </w:r>
      <w:r>
        <w:rPr>
          <w:sz w:val="28"/>
          <w:szCs w:val="28"/>
        </w:rPr>
        <w:tab/>
        <w:t>hořčík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13</w:t>
      </w:r>
      <w:r w:rsidRPr="00B67BE1">
        <w:rPr>
          <w:sz w:val="28"/>
          <w:szCs w:val="28"/>
        </w:rPr>
        <w:t>Al</w:t>
      </w:r>
      <w:r>
        <w:rPr>
          <w:sz w:val="28"/>
          <w:szCs w:val="28"/>
        </w:rPr>
        <w:tab/>
        <w:t>hliník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14</w:t>
      </w:r>
      <w:r w:rsidRPr="00B67BE1">
        <w:rPr>
          <w:sz w:val="28"/>
          <w:szCs w:val="28"/>
        </w:rPr>
        <w:t>Si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křemík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15</w:t>
      </w:r>
      <w:r w:rsidRPr="00B67BE1">
        <w:rPr>
          <w:sz w:val="28"/>
          <w:szCs w:val="28"/>
        </w:rPr>
        <w:t>P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fosfor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16</w:t>
      </w:r>
      <w:r w:rsidRPr="00B67BE1">
        <w:rPr>
          <w:sz w:val="28"/>
          <w:szCs w:val="28"/>
        </w:rPr>
        <w:t>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síra</w:t>
      </w:r>
    </w:p>
    <w:p w:rsidR="00D0617D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17</w:t>
      </w:r>
      <w:r w:rsidRPr="00B67BE1">
        <w:rPr>
          <w:sz w:val="28"/>
          <w:szCs w:val="28"/>
        </w:rPr>
        <w:t>Cl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chlór</w:t>
      </w:r>
    </w:p>
    <w:p w:rsidR="00D0617D" w:rsidRDefault="00D0617D" w:rsidP="004137F1">
      <w:pPr>
        <w:rPr>
          <w:sz w:val="28"/>
          <w:szCs w:val="28"/>
        </w:rPr>
      </w:pPr>
      <w:r w:rsidRPr="00E57151">
        <w:rPr>
          <w:sz w:val="28"/>
          <w:szCs w:val="28"/>
          <w:vertAlign w:val="subscript"/>
        </w:rPr>
        <w:t>18</w:t>
      </w:r>
      <w:r>
        <w:rPr>
          <w:sz w:val="28"/>
          <w:szCs w:val="28"/>
        </w:rPr>
        <w:t>Ar</w:t>
      </w:r>
      <w:r>
        <w:rPr>
          <w:sz w:val="28"/>
          <w:szCs w:val="28"/>
        </w:rPr>
        <w:tab/>
        <w:t>argon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19</w:t>
      </w:r>
      <w:r w:rsidRPr="00B67BE1">
        <w:rPr>
          <w:sz w:val="28"/>
          <w:szCs w:val="28"/>
        </w:rPr>
        <w:t>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draslík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20</w:t>
      </w:r>
      <w:r w:rsidRPr="00B67BE1">
        <w:rPr>
          <w:sz w:val="28"/>
          <w:szCs w:val="28"/>
        </w:rPr>
        <w:t>Ca</w:t>
      </w:r>
      <w:r>
        <w:rPr>
          <w:sz w:val="28"/>
          <w:szCs w:val="28"/>
        </w:rPr>
        <w:tab/>
        <w:t>vápník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23</w:t>
      </w:r>
      <w:r w:rsidRPr="00B67BE1">
        <w:rPr>
          <w:sz w:val="28"/>
          <w:szCs w:val="28"/>
        </w:rPr>
        <w:t>V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vanad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24</w:t>
      </w:r>
      <w:r w:rsidRPr="00B67BE1">
        <w:rPr>
          <w:sz w:val="28"/>
          <w:szCs w:val="28"/>
        </w:rPr>
        <w:t>Cr</w:t>
      </w:r>
      <w:r>
        <w:rPr>
          <w:sz w:val="28"/>
          <w:szCs w:val="28"/>
        </w:rPr>
        <w:tab/>
        <w:t>chróm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25</w:t>
      </w:r>
      <w:r w:rsidRPr="00B67BE1">
        <w:rPr>
          <w:sz w:val="28"/>
          <w:szCs w:val="28"/>
        </w:rPr>
        <w:t>Mn</w:t>
      </w:r>
      <w:r>
        <w:rPr>
          <w:sz w:val="28"/>
          <w:szCs w:val="28"/>
        </w:rPr>
        <w:tab/>
        <w:t>mangan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26</w:t>
      </w:r>
      <w:r w:rsidRPr="00B67BE1">
        <w:rPr>
          <w:sz w:val="28"/>
          <w:szCs w:val="28"/>
        </w:rPr>
        <w:t>Fe</w:t>
      </w:r>
      <w:r>
        <w:rPr>
          <w:sz w:val="28"/>
          <w:szCs w:val="28"/>
        </w:rPr>
        <w:tab/>
        <w:t>železo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27</w:t>
      </w:r>
      <w:r w:rsidRPr="00B67BE1">
        <w:rPr>
          <w:sz w:val="28"/>
          <w:szCs w:val="28"/>
        </w:rPr>
        <w:t>Co</w:t>
      </w:r>
      <w:r>
        <w:rPr>
          <w:sz w:val="28"/>
          <w:szCs w:val="28"/>
        </w:rPr>
        <w:tab/>
        <w:t>kobalt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28</w:t>
      </w:r>
      <w:r w:rsidRPr="00B67BE1">
        <w:rPr>
          <w:sz w:val="28"/>
          <w:szCs w:val="28"/>
        </w:rPr>
        <w:t>Ni</w:t>
      </w:r>
      <w:r>
        <w:rPr>
          <w:sz w:val="28"/>
          <w:szCs w:val="28"/>
        </w:rPr>
        <w:tab/>
        <w:t>nikl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29</w:t>
      </w:r>
      <w:r w:rsidRPr="00B67BE1">
        <w:rPr>
          <w:sz w:val="28"/>
          <w:szCs w:val="28"/>
        </w:rPr>
        <w:t>Cu</w:t>
      </w:r>
      <w:r>
        <w:rPr>
          <w:sz w:val="28"/>
          <w:szCs w:val="28"/>
        </w:rPr>
        <w:tab/>
        <w:t>měď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30</w:t>
      </w:r>
      <w:r w:rsidRPr="00B67BE1">
        <w:rPr>
          <w:sz w:val="28"/>
          <w:szCs w:val="28"/>
        </w:rPr>
        <w:t>Zn</w:t>
      </w:r>
      <w:r>
        <w:rPr>
          <w:sz w:val="28"/>
          <w:szCs w:val="28"/>
        </w:rPr>
        <w:tab/>
        <w:t>zinek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33</w:t>
      </w:r>
      <w:r w:rsidRPr="00B67BE1">
        <w:rPr>
          <w:sz w:val="28"/>
          <w:szCs w:val="28"/>
        </w:rPr>
        <w:t>As</w:t>
      </w:r>
      <w:r>
        <w:rPr>
          <w:sz w:val="28"/>
          <w:szCs w:val="28"/>
        </w:rPr>
        <w:tab/>
        <w:t>arsen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35</w:t>
      </w:r>
      <w:r w:rsidRPr="00B67BE1">
        <w:rPr>
          <w:sz w:val="28"/>
          <w:szCs w:val="28"/>
        </w:rPr>
        <w:t>Br</w:t>
      </w:r>
      <w:r>
        <w:rPr>
          <w:sz w:val="28"/>
          <w:szCs w:val="28"/>
        </w:rPr>
        <w:tab/>
        <w:t>brom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47</w:t>
      </w:r>
      <w:r w:rsidRPr="00B67BE1">
        <w:rPr>
          <w:sz w:val="28"/>
          <w:szCs w:val="28"/>
        </w:rPr>
        <w:t>Ag</w:t>
      </w:r>
      <w:r>
        <w:rPr>
          <w:sz w:val="28"/>
          <w:szCs w:val="28"/>
        </w:rPr>
        <w:tab/>
        <w:t>stříbro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49</w:t>
      </w:r>
      <w:r w:rsidRPr="00B67BE1">
        <w:rPr>
          <w:sz w:val="28"/>
          <w:szCs w:val="28"/>
        </w:rPr>
        <w:t>In</w:t>
      </w:r>
      <w:r>
        <w:rPr>
          <w:sz w:val="28"/>
          <w:szCs w:val="28"/>
        </w:rPr>
        <w:tab/>
        <w:t>indium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50</w:t>
      </w:r>
      <w:r w:rsidRPr="00B67BE1">
        <w:rPr>
          <w:sz w:val="28"/>
          <w:szCs w:val="28"/>
        </w:rPr>
        <w:t>Sn</w:t>
      </w:r>
      <w:r>
        <w:rPr>
          <w:sz w:val="28"/>
          <w:szCs w:val="28"/>
        </w:rPr>
        <w:tab/>
        <w:t>cín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51</w:t>
      </w:r>
      <w:r w:rsidRPr="00B67BE1">
        <w:rPr>
          <w:sz w:val="28"/>
          <w:szCs w:val="28"/>
        </w:rPr>
        <w:t>Sb</w:t>
      </w:r>
      <w:r>
        <w:rPr>
          <w:sz w:val="28"/>
          <w:szCs w:val="28"/>
        </w:rPr>
        <w:tab/>
        <w:t>antimon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52</w:t>
      </w:r>
      <w:r w:rsidRPr="00B67BE1">
        <w:rPr>
          <w:sz w:val="28"/>
          <w:szCs w:val="28"/>
        </w:rPr>
        <w:t>Te</w:t>
      </w:r>
      <w:r>
        <w:rPr>
          <w:sz w:val="28"/>
          <w:szCs w:val="28"/>
        </w:rPr>
        <w:tab/>
        <w:t>telur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53</w:t>
      </w:r>
      <w:r w:rsidRPr="00B67BE1">
        <w:rPr>
          <w:sz w:val="28"/>
          <w:szCs w:val="28"/>
        </w:rPr>
        <w:t>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jód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55</w:t>
      </w:r>
      <w:r w:rsidRPr="00B67BE1">
        <w:rPr>
          <w:sz w:val="28"/>
          <w:szCs w:val="28"/>
        </w:rPr>
        <w:t>Cs</w:t>
      </w:r>
      <w:r>
        <w:rPr>
          <w:sz w:val="28"/>
          <w:szCs w:val="28"/>
        </w:rPr>
        <w:tab/>
        <w:t>cesium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76</w:t>
      </w:r>
      <w:r w:rsidRPr="00B67BE1">
        <w:rPr>
          <w:sz w:val="28"/>
          <w:szCs w:val="28"/>
        </w:rPr>
        <w:t>Os</w:t>
      </w:r>
      <w:r>
        <w:rPr>
          <w:sz w:val="28"/>
          <w:szCs w:val="28"/>
        </w:rPr>
        <w:tab/>
        <w:t>osmium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78</w:t>
      </w:r>
      <w:r w:rsidRPr="00B67BE1">
        <w:rPr>
          <w:sz w:val="28"/>
          <w:szCs w:val="28"/>
        </w:rPr>
        <w:t>Pt</w:t>
      </w:r>
      <w:r>
        <w:rPr>
          <w:sz w:val="28"/>
          <w:szCs w:val="28"/>
        </w:rPr>
        <w:tab/>
        <w:t>platina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79</w:t>
      </w:r>
      <w:r w:rsidRPr="00B67BE1">
        <w:rPr>
          <w:sz w:val="28"/>
          <w:szCs w:val="28"/>
        </w:rPr>
        <w:t>Au</w:t>
      </w:r>
      <w:r>
        <w:rPr>
          <w:sz w:val="28"/>
          <w:szCs w:val="28"/>
        </w:rPr>
        <w:tab/>
        <w:t>zlato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80</w:t>
      </w:r>
      <w:r w:rsidRPr="00B67BE1">
        <w:rPr>
          <w:sz w:val="28"/>
          <w:szCs w:val="28"/>
        </w:rPr>
        <w:t>Hg</w:t>
      </w:r>
      <w:r>
        <w:rPr>
          <w:sz w:val="28"/>
          <w:szCs w:val="28"/>
        </w:rPr>
        <w:tab/>
        <w:t>rtuť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82</w:t>
      </w:r>
      <w:r w:rsidRPr="00B67BE1">
        <w:rPr>
          <w:sz w:val="28"/>
          <w:szCs w:val="28"/>
        </w:rPr>
        <w:t>Pb</w:t>
      </w:r>
      <w:r>
        <w:rPr>
          <w:sz w:val="28"/>
          <w:szCs w:val="28"/>
        </w:rPr>
        <w:tab/>
        <w:t>olovo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83</w:t>
      </w:r>
      <w:r w:rsidRPr="00B67BE1">
        <w:rPr>
          <w:sz w:val="28"/>
          <w:szCs w:val="28"/>
        </w:rPr>
        <w:t>Bi</w:t>
      </w:r>
      <w:r>
        <w:rPr>
          <w:sz w:val="28"/>
          <w:szCs w:val="28"/>
        </w:rPr>
        <w:tab/>
        <w:t>bismut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85</w:t>
      </w:r>
      <w:r w:rsidRPr="00B67BE1">
        <w:rPr>
          <w:sz w:val="28"/>
          <w:szCs w:val="28"/>
        </w:rPr>
        <w:t>At</w:t>
      </w:r>
      <w:r>
        <w:rPr>
          <w:sz w:val="28"/>
          <w:szCs w:val="28"/>
        </w:rPr>
        <w:tab/>
        <w:t>astat</w:t>
      </w:r>
    </w:p>
    <w:p w:rsidR="00D0617D" w:rsidRPr="00B67BE1" w:rsidRDefault="00D0617D" w:rsidP="004137F1">
      <w:pPr>
        <w:rPr>
          <w:sz w:val="28"/>
          <w:szCs w:val="28"/>
        </w:rPr>
      </w:pPr>
      <w:r w:rsidRPr="004010AA">
        <w:rPr>
          <w:sz w:val="28"/>
          <w:szCs w:val="28"/>
          <w:vertAlign w:val="subscript"/>
        </w:rPr>
        <w:t>86</w:t>
      </w:r>
      <w:r w:rsidRPr="00B67BE1">
        <w:rPr>
          <w:sz w:val="28"/>
          <w:szCs w:val="28"/>
        </w:rPr>
        <w:t>Rn</w:t>
      </w:r>
      <w:r>
        <w:rPr>
          <w:sz w:val="28"/>
          <w:szCs w:val="28"/>
        </w:rPr>
        <w:tab/>
        <w:t>radon</w:t>
      </w:r>
    </w:p>
    <w:sectPr w:rsidR="00D0617D" w:rsidRPr="00B67BE1" w:rsidSect="007F3CC9">
      <w:pgSz w:w="16838" w:h="11906" w:orient="landscape"/>
      <w:pgMar w:top="1560" w:right="1103" w:bottom="1418" w:left="851" w:header="708" w:footer="708" w:gutter="0"/>
      <w:cols w:num="3" w:space="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17D" w:rsidRDefault="00D0617D" w:rsidP="00CB77D4">
      <w:pPr>
        <w:spacing w:after="0" w:line="240" w:lineRule="auto"/>
      </w:pPr>
      <w:r>
        <w:separator/>
      </w:r>
    </w:p>
  </w:endnote>
  <w:endnote w:type="continuationSeparator" w:id="0">
    <w:p w:rsidR="00D0617D" w:rsidRDefault="00D0617D" w:rsidP="00CB7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17D" w:rsidRDefault="00D0617D" w:rsidP="00CB77D4">
      <w:pPr>
        <w:spacing w:after="0" w:line="240" w:lineRule="auto"/>
      </w:pPr>
      <w:r>
        <w:separator/>
      </w:r>
    </w:p>
  </w:footnote>
  <w:footnote w:type="continuationSeparator" w:id="0">
    <w:p w:rsidR="00D0617D" w:rsidRDefault="00D0617D" w:rsidP="00CB7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359F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2A21F4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6015DA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FA6125"/>
    <w:multiLevelType w:val="hybridMultilevel"/>
    <w:tmpl w:val="112C1A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FF198F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58F4F57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87274A1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3D1158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A1826C5"/>
    <w:multiLevelType w:val="hybridMultilevel"/>
    <w:tmpl w:val="1FF451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F427A16"/>
    <w:multiLevelType w:val="hybridMultilevel"/>
    <w:tmpl w:val="3B407880"/>
    <w:lvl w:ilvl="0" w:tplc="3F703BA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8D4C20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04A70CC"/>
    <w:multiLevelType w:val="hybridMultilevel"/>
    <w:tmpl w:val="389E607A"/>
    <w:lvl w:ilvl="0" w:tplc="AAAE75A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1203FF"/>
    <w:multiLevelType w:val="hybridMultilevel"/>
    <w:tmpl w:val="9ED4A3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6CA6B7A"/>
    <w:multiLevelType w:val="hybridMultilevel"/>
    <w:tmpl w:val="112C1A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6"/>
  </w:num>
  <w:num w:numId="3">
    <w:abstractNumId w:val="13"/>
  </w:num>
  <w:num w:numId="4">
    <w:abstractNumId w:val="7"/>
  </w:num>
  <w:num w:numId="5">
    <w:abstractNumId w:val="0"/>
  </w:num>
  <w:num w:numId="6">
    <w:abstractNumId w:val="8"/>
  </w:num>
  <w:num w:numId="7">
    <w:abstractNumId w:val="11"/>
  </w:num>
  <w:num w:numId="8">
    <w:abstractNumId w:val="3"/>
  </w:num>
  <w:num w:numId="9">
    <w:abstractNumId w:val="5"/>
  </w:num>
  <w:num w:numId="10">
    <w:abstractNumId w:val="2"/>
  </w:num>
  <w:num w:numId="11">
    <w:abstractNumId w:val="4"/>
  </w:num>
  <w:num w:numId="12">
    <w:abstractNumId w:val="9"/>
  </w:num>
  <w:num w:numId="13">
    <w:abstractNumId w:val="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4ACB"/>
    <w:rsid w:val="000A04D8"/>
    <w:rsid w:val="000F5F29"/>
    <w:rsid w:val="0010394D"/>
    <w:rsid w:val="00133188"/>
    <w:rsid w:val="00163740"/>
    <w:rsid w:val="001C53D3"/>
    <w:rsid w:val="001E079A"/>
    <w:rsid w:val="001F334F"/>
    <w:rsid w:val="00225A34"/>
    <w:rsid w:val="002A2652"/>
    <w:rsid w:val="002D5248"/>
    <w:rsid w:val="0034127C"/>
    <w:rsid w:val="00364D53"/>
    <w:rsid w:val="003F4ACB"/>
    <w:rsid w:val="004010AA"/>
    <w:rsid w:val="00404FD2"/>
    <w:rsid w:val="004137F1"/>
    <w:rsid w:val="005017DF"/>
    <w:rsid w:val="00530295"/>
    <w:rsid w:val="00616A1D"/>
    <w:rsid w:val="006271EE"/>
    <w:rsid w:val="0065724F"/>
    <w:rsid w:val="006D1503"/>
    <w:rsid w:val="006F5E85"/>
    <w:rsid w:val="006F6AFC"/>
    <w:rsid w:val="00781A8E"/>
    <w:rsid w:val="00797133"/>
    <w:rsid w:val="007E635C"/>
    <w:rsid w:val="007F3CC9"/>
    <w:rsid w:val="008210FA"/>
    <w:rsid w:val="008330FC"/>
    <w:rsid w:val="00835B2C"/>
    <w:rsid w:val="008B1E26"/>
    <w:rsid w:val="008D1D1E"/>
    <w:rsid w:val="00974011"/>
    <w:rsid w:val="009D4284"/>
    <w:rsid w:val="00A63AE2"/>
    <w:rsid w:val="00AF3DAF"/>
    <w:rsid w:val="00B045E5"/>
    <w:rsid w:val="00B11957"/>
    <w:rsid w:val="00B500D6"/>
    <w:rsid w:val="00B515C0"/>
    <w:rsid w:val="00B56C04"/>
    <w:rsid w:val="00B67BE1"/>
    <w:rsid w:val="00B73F2C"/>
    <w:rsid w:val="00C020C3"/>
    <w:rsid w:val="00CB77D4"/>
    <w:rsid w:val="00D0617D"/>
    <w:rsid w:val="00D353DC"/>
    <w:rsid w:val="00D8378E"/>
    <w:rsid w:val="00D95EAD"/>
    <w:rsid w:val="00E1034D"/>
    <w:rsid w:val="00E15761"/>
    <w:rsid w:val="00E57151"/>
    <w:rsid w:val="00EB06D4"/>
    <w:rsid w:val="00EB7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AC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F4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4AC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045E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364D53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CB77D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CB77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B77D4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B77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B77D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520</Words>
  <Characters>3073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Ústí nad Labem, Anežky České 702/17, příspěvková organizace</dc:title>
  <dc:subject/>
  <dc:creator>test</dc:creator>
  <cp:keywords/>
  <dc:description/>
  <cp:lastModifiedBy>DUM</cp:lastModifiedBy>
  <cp:revision>2</cp:revision>
  <cp:lastPrinted>2012-01-19T17:36:00Z</cp:lastPrinted>
  <dcterms:created xsi:type="dcterms:W3CDTF">2013-02-09T13:55:00Z</dcterms:created>
  <dcterms:modified xsi:type="dcterms:W3CDTF">2013-02-09T13:55:00Z</dcterms:modified>
</cp:coreProperties>
</file>