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81" w:rsidRDefault="004A3D81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4A3D81" w:rsidRDefault="004A3D81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4A3D81" w:rsidRDefault="004A3D81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bookmarkStart w:id="0" w:name="_GoBack"/>
      <w:bookmarkEnd w:id="0"/>
      <w:r>
        <w:rPr>
          <w:sz w:val="40"/>
          <w:szCs w:val="40"/>
        </w:rPr>
        <w:t>Ludmila Durgalová, 2012-12-28</w:t>
      </w:r>
    </w:p>
    <w:p w:rsidR="004A3D81" w:rsidRDefault="004A3D81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VY_32_INOVACE_0</w:t>
      </w:r>
      <w:r>
        <w:rPr>
          <w:b/>
          <w:bCs/>
          <w:sz w:val="40"/>
          <w:szCs w:val="40"/>
        </w:rPr>
        <w:t>6_ Roční období</w:t>
      </w:r>
    </w:p>
    <w:p w:rsidR="004A3D81" w:rsidRDefault="004A3D81" w:rsidP="002E22CA">
      <w:pPr>
        <w:rPr>
          <w:sz w:val="40"/>
          <w:szCs w:val="40"/>
        </w:rPr>
      </w:pPr>
      <w:r>
        <w:rPr>
          <w:sz w:val="40"/>
          <w:szCs w:val="40"/>
        </w:rPr>
        <w:t>TÉMA: Zima</w:t>
      </w:r>
    </w:p>
    <w:p w:rsidR="004A3D81" w:rsidRDefault="004A3D81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p w:rsidR="004A3D81" w:rsidRDefault="004A3D81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50"/>
        <w:gridCol w:w="6907"/>
      </w:tblGrid>
      <w:tr w:rsidR="004A3D81" w:rsidRPr="00A31AAA">
        <w:trPr>
          <w:trHeight w:val="2116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byl použit k prohloubení znalostí žáků a k zařazení do hudební nauky.</w:t>
            </w:r>
          </w:p>
        </w:tc>
      </w:tr>
      <w:tr w:rsidR="004A3D81" w:rsidRPr="00A31AAA">
        <w:trPr>
          <w:trHeight w:val="929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4A3D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Ludmila Durgalová</w:t>
            </w:r>
          </w:p>
        </w:tc>
      </w:tr>
      <w:tr w:rsidR="004A3D81" w:rsidRPr="00A31AAA">
        <w:trPr>
          <w:trHeight w:val="929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4A3D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prohloubí znalosti o zimě.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Speciální vzdělávací potřeby</w:t>
            </w: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4A3D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4A3D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Zima, sníh.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učebního materiálu</w:t>
            </w: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352B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Žák- učitel </w:t>
            </w:r>
          </w:p>
        </w:tc>
      </w:tr>
      <w:tr w:rsidR="004A3D81" w:rsidRPr="00A31AAA">
        <w:trPr>
          <w:trHeight w:val="929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352B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druhé období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352B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 let</w:t>
            </w:r>
          </w:p>
        </w:tc>
      </w:tr>
      <w:tr w:rsidR="004A3D81" w:rsidRPr="00A31AAA">
        <w:trPr>
          <w:trHeight w:val="882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Čeština </w:t>
            </w:r>
          </w:p>
        </w:tc>
      </w:tr>
      <w:tr w:rsidR="004A3D81" w:rsidRPr="00A31AAA">
        <w:trPr>
          <w:trHeight w:val="929"/>
          <w:tblCellSpacing w:w="20" w:type="dxa"/>
        </w:trPr>
        <w:tc>
          <w:tcPr>
            <w:tcW w:w="2612" w:type="dxa"/>
          </w:tcPr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4A3D81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4A3D81" w:rsidRPr="00A31AAA" w:rsidRDefault="004A3D81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4A3D81" w:rsidRDefault="004A3D81">
      <w:pPr>
        <w:rPr>
          <w:sz w:val="24"/>
          <w:szCs w:val="24"/>
        </w:rPr>
      </w:pPr>
    </w:p>
    <w:p w:rsidR="004A3D81" w:rsidRDefault="004A3D81">
      <w:pPr>
        <w:rPr>
          <w:sz w:val="40"/>
          <w:szCs w:val="40"/>
          <w:u w:val="single"/>
        </w:rPr>
      </w:pPr>
      <w:r>
        <w:rPr>
          <w:sz w:val="24"/>
          <w:szCs w:val="24"/>
        </w:rPr>
        <w:t xml:space="preserve">                                                 </w:t>
      </w:r>
      <w:r w:rsidRPr="00352B81">
        <w:rPr>
          <w:sz w:val="40"/>
          <w:szCs w:val="40"/>
          <w:u w:val="single"/>
        </w:rPr>
        <w:t>ZIMA</w:t>
      </w:r>
      <w:r>
        <w:rPr>
          <w:sz w:val="40"/>
          <w:szCs w:val="40"/>
          <w:u w:val="single"/>
        </w:rPr>
        <w:t xml:space="preserve"> </w:t>
      </w:r>
    </w:p>
    <w:p w:rsidR="004A3D81" w:rsidRDefault="004A3D81">
      <w:pPr>
        <w:rPr>
          <w:sz w:val="40"/>
          <w:szCs w:val="40"/>
          <w:u w:val="single"/>
        </w:rPr>
      </w:pPr>
    </w:p>
    <w:p w:rsidR="004A3D81" w:rsidRDefault="004A3D81" w:rsidP="00352B8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2 znaky zimy: </w:t>
      </w:r>
    </w:p>
    <w:p w:rsidR="004A3D81" w:rsidRDefault="004A3D81" w:rsidP="00352B81">
      <w:pPr>
        <w:ind w:left="360"/>
        <w:rPr>
          <w:sz w:val="32"/>
          <w:szCs w:val="32"/>
        </w:rPr>
      </w:pPr>
    </w:p>
    <w:p w:rsidR="004A3D81" w:rsidRDefault="004A3D81" w:rsidP="00352B8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------------------------------------------------------------------------------------ </w:t>
      </w:r>
    </w:p>
    <w:p w:rsidR="004A3D81" w:rsidRDefault="004A3D81" w:rsidP="00352B81">
      <w:pPr>
        <w:ind w:left="360"/>
        <w:rPr>
          <w:sz w:val="32"/>
          <w:szCs w:val="32"/>
        </w:rPr>
      </w:pPr>
    </w:p>
    <w:p w:rsidR="004A3D81" w:rsidRDefault="004A3D81" w:rsidP="00352B81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slova zimní písničky: </w:t>
      </w:r>
    </w:p>
    <w:p w:rsidR="004A3D81" w:rsidRDefault="004A3D81" w:rsidP="002B6C60">
      <w:pPr>
        <w:pBdr>
          <w:bottom w:val="single" w:sz="12" w:space="0" w:color="auto"/>
        </w:pBd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Sněží, sněží mráz kolem běží, zima je  </w:t>
      </w:r>
      <w:r w:rsidRPr="002B6C60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.75pt">
            <v:imagedata r:id="rId5" o:title=""/>
          </v:shape>
        </w:pict>
      </w:r>
      <w:r>
        <w:rPr>
          <w:sz w:val="32"/>
          <w:szCs w:val="32"/>
        </w:rPr>
        <w:t xml:space="preserve"> </w:t>
      </w:r>
    </w:p>
    <w:p w:rsidR="004A3D81" w:rsidRDefault="004A3D81" w:rsidP="002B6C60">
      <w:pPr>
        <w:pBdr>
          <w:bottom w:val="single" w:sz="6" w:space="1" w:color="auto"/>
        </w:pBdr>
        <w:ind w:left="720"/>
        <w:rPr>
          <w:sz w:val="32"/>
          <w:szCs w:val="32"/>
        </w:rPr>
      </w:pPr>
    </w:p>
    <w:p w:rsidR="004A3D81" w:rsidRDefault="004A3D81" w:rsidP="002B6C60">
      <w:pPr>
        <w:pBdr>
          <w:bottom w:val="single" w:sz="12" w:space="0" w:color="auto"/>
        </w:pBd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Fouká, fouká bílá je louka, zima je  </w:t>
      </w:r>
      <w:r w:rsidRPr="002B6C60">
        <w:rPr>
          <w:sz w:val="32"/>
          <w:szCs w:val="32"/>
        </w:rPr>
        <w:pict>
          <v:shape id="_x0000_i1026" type="#_x0000_t75" style="width:75.75pt;height:36pt">
            <v:imagedata r:id="rId6" o:title=""/>
          </v:shape>
        </w:pict>
      </w:r>
      <w:r>
        <w:rPr>
          <w:sz w:val="32"/>
          <w:szCs w:val="32"/>
        </w:rPr>
        <w:t xml:space="preserve"> </w:t>
      </w:r>
    </w:p>
    <w:p w:rsidR="004A3D81" w:rsidRDefault="004A3D81" w:rsidP="002B6C60">
      <w:pPr>
        <w:pBdr>
          <w:bottom w:val="single" w:sz="12" w:space="0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</w:t>
      </w:r>
    </w:p>
    <w:p w:rsidR="004A3D81" w:rsidRDefault="004A3D81" w:rsidP="00352B81">
      <w:pPr>
        <w:ind w:left="360"/>
        <w:rPr>
          <w:sz w:val="32"/>
          <w:szCs w:val="32"/>
        </w:rPr>
      </w:pPr>
    </w:p>
    <w:p w:rsidR="004A3D81" w:rsidRDefault="004A3D81" w:rsidP="00E106B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Podtrhni, na čem jezdí děti v písni Padá sníh:  </w: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Pr="00E106B7">
        <w:rPr>
          <w:sz w:val="32"/>
          <w:szCs w:val="32"/>
        </w:rPr>
        <w:pict>
          <v:shape id="_x0000_i1027" type="#_x0000_t75" style="width:54pt;height:63pt">
            <v:imagedata r:id="rId7" o:title=""/>
          </v:shape>
        </w:pict>
      </w:r>
      <w:r>
        <w:rPr>
          <w:sz w:val="32"/>
          <w:szCs w:val="32"/>
        </w:rPr>
        <w:t xml:space="preserve">                 </w:t>
      </w:r>
      <w:r w:rsidRPr="00E106B7">
        <w:rPr>
          <w:sz w:val="32"/>
          <w:szCs w:val="32"/>
        </w:rPr>
        <w:pict>
          <v:shape id="_x0000_i1028" type="#_x0000_t75" style="width:50.25pt;height:54pt">
            <v:imagedata r:id="rId8" o:title=""/>
          </v:shape>
        </w:pict>
      </w:r>
      <w:r>
        <w:rPr>
          <w:sz w:val="32"/>
          <w:szCs w:val="32"/>
        </w:rPr>
        <w:t xml:space="preserve">                          </w:t>
      </w:r>
      <w:r w:rsidRPr="00E106B7">
        <w:rPr>
          <w:sz w:val="32"/>
          <w:szCs w:val="32"/>
        </w:rPr>
        <w:pict>
          <v:shape id="_x0000_i1029" type="#_x0000_t75" style="width:78.75pt;height:54.75pt">
            <v:imagedata r:id="rId9" o:title=""/>
          </v:shape>
        </w:pic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co je to meluzína: </w: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 </w: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 jaký hudební nástroj by si zahrál padající sníh? </w: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 </w: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Nakresli sněhuláka: </w:t>
      </w: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32"/>
          <w:szCs w:val="32"/>
        </w:rPr>
      </w:pP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32"/>
          <w:szCs w:val="32"/>
        </w:rPr>
        <w:t xml:space="preserve">                                     </w:t>
      </w: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  <w:u w:val="single"/>
        </w:rPr>
        <w:t>Použité zdroje:</w:t>
      </w:r>
      <w:r>
        <w:rPr>
          <w:sz w:val="24"/>
          <w:szCs w:val="24"/>
        </w:rPr>
        <w:t xml:space="preserve"> </w:t>
      </w: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Klipart: </w:t>
      </w: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[ 2012-12-28] Obrázek kočka byl použit z galerie Office. </w:t>
      </w: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[ 2012-12-28] Obrázek pes byl použit z galerie Office. </w:t>
      </w: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[ 2012-12-28] Obrázek sáně byl použit z galerie Office. </w:t>
      </w:r>
    </w:p>
    <w:p w:rsidR="004A3D81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[ 2012-12-28] Obrázek lyže byl použit z galerie Office. </w:t>
      </w:r>
    </w:p>
    <w:p w:rsidR="004A3D81" w:rsidRPr="00752443" w:rsidRDefault="004A3D81" w:rsidP="00E106B7">
      <w:pPr>
        <w:ind w:left="360"/>
        <w:rPr>
          <w:sz w:val="24"/>
          <w:szCs w:val="24"/>
        </w:rPr>
      </w:pPr>
      <w:r>
        <w:rPr>
          <w:sz w:val="24"/>
          <w:szCs w:val="24"/>
        </w:rPr>
        <w:t>[ 2012.12.28] Obrázek brusle byl použit z galerie Office.</w:t>
      </w:r>
    </w:p>
    <w:sectPr w:rsidR="004A3D81" w:rsidRPr="00752443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78CC"/>
    <w:multiLevelType w:val="hybridMultilevel"/>
    <w:tmpl w:val="9D288E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CA"/>
    <w:rsid w:val="00097AF1"/>
    <w:rsid w:val="002B6C60"/>
    <w:rsid w:val="002E22CA"/>
    <w:rsid w:val="00352B81"/>
    <w:rsid w:val="00410F45"/>
    <w:rsid w:val="004A3D81"/>
    <w:rsid w:val="00505C55"/>
    <w:rsid w:val="006D24A0"/>
    <w:rsid w:val="00752443"/>
    <w:rsid w:val="007D6EF7"/>
    <w:rsid w:val="00945B79"/>
    <w:rsid w:val="00A31AAA"/>
    <w:rsid w:val="00C26BFA"/>
    <w:rsid w:val="00D95CCB"/>
    <w:rsid w:val="00E106B7"/>
    <w:rsid w:val="00EB1DF0"/>
    <w:rsid w:val="00FC6E04"/>
    <w:rsid w:val="00FD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Web2"/>
    <w:uiPriority w:val="99"/>
    <w:rsid w:val="002E22CA"/>
    <w:tblPr>
      <w:tblCellSpacing w:w="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3-Accent6">
    <w:name w:val="Medium Grid 3 Accent 6"/>
    <w:basedOn w:val="TableNormal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TableWeb2">
    <w:name w:val="Table Web 2"/>
    <w:basedOn w:val="TableNormal"/>
    <w:uiPriority w:val="99"/>
    <w:semiHidden/>
    <w:rsid w:val="002E22CA"/>
    <w:rPr>
      <w:rFonts w:cs="Calibri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277</Words>
  <Characters>1637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Liduška</cp:lastModifiedBy>
  <cp:revision>2</cp:revision>
  <cp:lastPrinted>2011-10-16T14:08:00Z</cp:lastPrinted>
  <dcterms:created xsi:type="dcterms:W3CDTF">2013-02-19T09:48:00Z</dcterms:created>
  <dcterms:modified xsi:type="dcterms:W3CDTF">2013-02-19T09:48:00Z</dcterms:modified>
</cp:coreProperties>
</file>