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8AE" w:rsidRDefault="008808AE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8808AE" w:rsidRDefault="008808AE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8808AE" w:rsidRDefault="008808AE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</w:t>
      </w:r>
      <w:bookmarkStart w:id="0" w:name="_GoBack"/>
      <w:bookmarkEnd w:id="0"/>
      <w:r>
        <w:rPr>
          <w:sz w:val="40"/>
          <w:szCs w:val="40"/>
        </w:rPr>
        <w:t>Ludmila Durgalová, 2013-01-04</w:t>
      </w:r>
    </w:p>
    <w:p w:rsidR="008808AE" w:rsidRDefault="008808AE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bCs/>
          <w:sz w:val="40"/>
          <w:szCs w:val="40"/>
        </w:rPr>
        <w:t>VY_32_INOVACE_0</w:t>
      </w:r>
      <w:r>
        <w:rPr>
          <w:b/>
          <w:bCs/>
          <w:sz w:val="40"/>
          <w:szCs w:val="40"/>
        </w:rPr>
        <w:t>7_ Povolání</w:t>
      </w:r>
    </w:p>
    <w:p w:rsidR="008808AE" w:rsidRDefault="008808AE" w:rsidP="002E22CA">
      <w:pPr>
        <w:rPr>
          <w:sz w:val="40"/>
          <w:szCs w:val="40"/>
        </w:rPr>
      </w:pPr>
      <w:r>
        <w:rPr>
          <w:sz w:val="40"/>
          <w:szCs w:val="40"/>
        </w:rPr>
        <w:t>TÉMA: Povolání v hudbě</w:t>
      </w:r>
    </w:p>
    <w:p w:rsidR="008808AE" w:rsidRDefault="008808AE" w:rsidP="002E22CA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8808AE" w:rsidRDefault="008808AE"/>
    <w:p w:rsidR="008808AE" w:rsidRDefault="008808AE"/>
    <w:p w:rsidR="008808AE" w:rsidRDefault="008808AE"/>
    <w:p w:rsidR="008808AE" w:rsidRDefault="008808AE"/>
    <w:p w:rsidR="008808AE" w:rsidRDefault="008808AE"/>
    <w:p w:rsidR="008808AE" w:rsidRDefault="008808AE"/>
    <w:p w:rsidR="008808AE" w:rsidRDefault="008808AE"/>
    <w:p w:rsidR="008808AE" w:rsidRDefault="008808AE"/>
    <w:p w:rsidR="008808AE" w:rsidRDefault="008808AE"/>
    <w:p w:rsidR="008808AE" w:rsidRDefault="008808AE"/>
    <w:p w:rsidR="008808AE" w:rsidRDefault="008808AE"/>
    <w:p w:rsidR="008808AE" w:rsidRDefault="008808AE"/>
    <w:p w:rsidR="008808AE" w:rsidRDefault="008808AE"/>
    <w:p w:rsidR="008808AE" w:rsidRDefault="008808AE"/>
    <w:p w:rsidR="008808AE" w:rsidRDefault="008808AE"/>
    <w:p w:rsidR="008808AE" w:rsidRDefault="008808AE"/>
    <w:p w:rsidR="008808AE" w:rsidRDefault="008808AE"/>
    <w:tbl>
      <w:tblPr>
        <w:tblW w:w="9557" w:type="dxa"/>
        <w:tblCellSpacing w:w="2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650"/>
        <w:gridCol w:w="6907"/>
      </w:tblGrid>
      <w:tr w:rsidR="008808AE" w:rsidRPr="00A31AAA">
        <w:trPr>
          <w:trHeight w:val="2116"/>
          <w:tblCellSpacing w:w="20" w:type="dxa"/>
        </w:trPr>
        <w:tc>
          <w:tcPr>
            <w:tcW w:w="2612" w:type="dxa"/>
          </w:tcPr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slouží k prohloubení znalostí z hudby, ale i z jiného učiva.</w:t>
            </w:r>
          </w:p>
        </w:tc>
      </w:tr>
      <w:tr w:rsidR="008808AE" w:rsidRPr="00A31AAA">
        <w:trPr>
          <w:trHeight w:val="929"/>
          <w:tblCellSpacing w:w="20" w:type="dxa"/>
        </w:trPr>
        <w:tc>
          <w:tcPr>
            <w:tcW w:w="2612" w:type="dxa"/>
          </w:tcPr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8808AE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Ludmila Durgalová</w:t>
            </w:r>
          </w:p>
        </w:tc>
      </w:tr>
      <w:tr w:rsidR="008808AE" w:rsidRPr="00A31AAA">
        <w:trPr>
          <w:trHeight w:val="929"/>
          <w:tblCellSpacing w:w="20" w:type="dxa"/>
        </w:trPr>
        <w:tc>
          <w:tcPr>
            <w:tcW w:w="2612" w:type="dxa"/>
          </w:tcPr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8808AE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umí rozlišit hudební profese.</w:t>
            </w:r>
          </w:p>
        </w:tc>
      </w:tr>
      <w:tr w:rsidR="008808AE" w:rsidRPr="00A31AAA">
        <w:trPr>
          <w:trHeight w:val="882"/>
          <w:tblCellSpacing w:w="20" w:type="dxa"/>
        </w:trPr>
        <w:tc>
          <w:tcPr>
            <w:tcW w:w="2612" w:type="dxa"/>
          </w:tcPr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Speciální vzdělávací potřeby</w:t>
            </w: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8808AE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8808AE" w:rsidRPr="00A31AAA">
        <w:trPr>
          <w:trHeight w:val="882"/>
          <w:tblCellSpacing w:w="20" w:type="dxa"/>
        </w:trPr>
        <w:tc>
          <w:tcPr>
            <w:tcW w:w="2612" w:type="dxa"/>
          </w:tcPr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8808AE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Skladatel, dirigent, zpěvák</w:t>
            </w:r>
          </w:p>
        </w:tc>
      </w:tr>
      <w:tr w:rsidR="008808AE" w:rsidRPr="00A31AAA">
        <w:trPr>
          <w:trHeight w:val="882"/>
          <w:tblCellSpacing w:w="20" w:type="dxa"/>
        </w:trPr>
        <w:tc>
          <w:tcPr>
            <w:tcW w:w="2612" w:type="dxa"/>
          </w:tcPr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Druh učebního materiálu</w:t>
            </w: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8808AE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8808AE" w:rsidRPr="00A31AAA">
        <w:trPr>
          <w:trHeight w:val="882"/>
          <w:tblCellSpacing w:w="20" w:type="dxa"/>
        </w:trPr>
        <w:tc>
          <w:tcPr>
            <w:tcW w:w="2612" w:type="dxa"/>
          </w:tcPr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975112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Žák- učitel</w:t>
            </w:r>
          </w:p>
        </w:tc>
      </w:tr>
      <w:tr w:rsidR="008808AE" w:rsidRPr="00A31AAA">
        <w:trPr>
          <w:trHeight w:val="929"/>
          <w:tblCellSpacing w:w="20" w:type="dxa"/>
        </w:trPr>
        <w:tc>
          <w:tcPr>
            <w:tcW w:w="2612" w:type="dxa"/>
          </w:tcPr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8808AE" w:rsidRPr="00A31AAA">
        <w:trPr>
          <w:trHeight w:val="882"/>
          <w:tblCellSpacing w:w="20" w:type="dxa"/>
        </w:trPr>
        <w:tc>
          <w:tcPr>
            <w:tcW w:w="2612" w:type="dxa"/>
          </w:tcPr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975112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Základní vzdělávání- první stupeň- druhé období</w:t>
            </w:r>
          </w:p>
        </w:tc>
      </w:tr>
      <w:tr w:rsidR="008808AE" w:rsidRPr="00A31AAA">
        <w:trPr>
          <w:trHeight w:val="882"/>
          <w:tblCellSpacing w:w="20" w:type="dxa"/>
        </w:trPr>
        <w:tc>
          <w:tcPr>
            <w:tcW w:w="2612" w:type="dxa"/>
          </w:tcPr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975112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10-12 let</w:t>
            </w:r>
          </w:p>
        </w:tc>
      </w:tr>
      <w:tr w:rsidR="008808AE" w:rsidRPr="00A31AAA">
        <w:trPr>
          <w:trHeight w:val="882"/>
          <w:tblCellSpacing w:w="20" w:type="dxa"/>
        </w:trPr>
        <w:tc>
          <w:tcPr>
            <w:tcW w:w="2612" w:type="dxa"/>
          </w:tcPr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8808AE" w:rsidRPr="00A31AAA">
        <w:trPr>
          <w:trHeight w:val="929"/>
          <w:tblCellSpacing w:w="20" w:type="dxa"/>
        </w:trPr>
        <w:tc>
          <w:tcPr>
            <w:tcW w:w="2612" w:type="dxa"/>
          </w:tcPr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8808AE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808AE" w:rsidRPr="00A31AAA" w:rsidRDefault="008808AE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Galerie Office viz příloha</w:t>
            </w:r>
          </w:p>
        </w:tc>
      </w:tr>
    </w:tbl>
    <w:p w:rsidR="008808AE" w:rsidRDefault="008808A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808AE" w:rsidRDefault="008808AE" w:rsidP="00975112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 název povolání: </w:t>
      </w:r>
    </w:p>
    <w:p w:rsidR="008808AE" w:rsidRDefault="008808AE" w:rsidP="00975112">
      <w:pPr>
        <w:ind w:left="360"/>
        <w:rPr>
          <w:sz w:val="32"/>
          <w:szCs w:val="32"/>
        </w:rPr>
      </w:pPr>
    </w:p>
    <w:p w:rsidR="008808AE" w:rsidRDefault="008808AE" w:rsidP="00975112">
      <w:pPr>
        <w:ind w:left="360"/>
        <w:rPr>
          <w:sz w:val="32"/>
          <w:szCs w:val="32"/>
        </w:rPr>
      </w:pPr>
    </w:p>
    <w:p w:rsidR="008808AE" w:rsidRDefault="008808AE" w:rsidP="00975112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975112">
        <w:rPr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90.75pt">
            <v:imagedata r:id="rId5" o:title=""/>
          </v:shape>
        </w:pict>
      </w:r>
      <w:r>
        <w:rPr>
          <w:sz w:val="32"/>
          <w:szCs w:val="32"/>
        </w:rPr>
        <w:t xml:space="preserve">      ___________________________ </w:t>
      </w:r>
    </w:p>
    <w:p w:rsidR="008808AE" w:rsidRDefault="008808AE" w:rsidP="00975112">
      <w:pPr>
        <w:ind w:left="360"/>
        <w:rPr>
          <w:sz w:val="32"/>
          <w:szCs w:val="32"/>
        </w:rPr>
      </w:pPr>
    </w:p>
    <w:p w:rsidR="008808AE" w:rsidRDefault="008808AE" w:rsidP="00975112">
      <w:pPr>
        <w:ind w:left="360"/>
        <w:rPr>
          <w:sz w:val="32"/>
          <w:szCs w:val="32"/>
        </w:rPr>
      </w:pPr>
      <w:r w:rsidRPr="00975112">
        <w:rPr>
          <w:sz w:val="32"/>
          <w:szCs w:val="32"/>
        </w:rPr>
        <w:pict>
          <v:shape id="_x0000_i1026" type="#_x0000_t75" style="width:58.5pt;height:53.25pt">
            <v:imagedata r:id="rId6" o:title=""/>
            <o:lock v:ext="edit" cropping="t"/>
          </v:shape>
        </w:pict>
      </w:r>
      <w:r>
        <w:rPr>
          <w:sz w:val="32"/>
          <w:szCs w:val="32"/>
        </w:rPr>
        <w:t xml:space="preserve">        ___________________________ </w:t>
      </w:r>
    </w:p>
    <w:p w:rsidR="008808AE" w:rsidRDefault="008808AE" w:rsidP="00975112">
      <w:pPr>
        <w:ind w:left="360"/>
        <w:rPr>
          <w:sz w:val="32"/>
          <w:szCs w:val="32"/>
        </w:rPr>
      </w:pPr>
    </w:p>
    <w:p w:rsidR="008808AE" w:rsidRDefault="008808AE" w:rsidP="00975112">
      <w:pPr>
        <w:ind w:left="360"/>
        <w:rPr>
          <w:sz w:val="32"/>
          <w:szCs w:val="32"/>
        </w:rPr>
      </w:pPr>
    </w:p>
    <w:p w:rsidR="008808AE" w:rsidRDefault="008808AE" w:rsidP="007A4708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Napiš, co používá dirigent při práci: </w:t>
      </w:r>
    </w:p>
    <w:p w:rsidR="008808AE" w:rsidRDefault="008808AE" w:rsidP="007A4708">
      <w:pPr>
        <w:ind w:left="360"/>
        <w:rPr>
          <w:sz w:val="32"/>
          <w:szCs w:val="32"/>
        </w:rPr>
      </w:pPr>
    </w:p>
    <w:p w:rsidR="008808AE" w:rsidRDefault="008808AE" w:rsidP="007A4708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 </w:t>
      </w:r>
    </w:p>
    <w:p w:rsidR="008808AE" w:rsidRDefault="008808AE" w:rsidP="007A4708">
      <w:pPr>
        <w:ind w:left="360"/>
        <w:rPr>
          <w:sz w:val="32"/>
          <w:szCs w:val="32"/>
        </w:rPr>
      </w:pPr>
    </w:p>
    <w:p w:rsidR="008808AE" w:rsidRDefault="008808AE" w:rsidP="007A4708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Napiš, co je práce skladatele: </w:t>
      </w:r>
    </w:p>
    <w:p w:rsidR="008808AE" w:rsidRDefault="008808AE" w:rsidP="007A4708">
      <w:pPr>
        <w:ind w:left="360"/>
        <w:rPr>
          <w:sz w:val="32"/>
          <w:szCs w:val="32"/>
        </w:rPr>
      </w:pPr>
    </w:p>
    <w:p w:rsidR="008808AE" w:rsidRDefault="008808AE" w:rsidP="007A4708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 </w:t>
      </w:r>
    </w:p>
    <w:p w:rsidR="008808AE" w:rsidRDefault="008808AE" w:rsidP="007A4708">
      <w:pPr>
        <w:ind w:left="360"/>
        <w:rPr>
          <w:sz w:val="32"/>
          <w:szCs w:val="32"/>
        </w:rPr>
      </w:pPr>
    </w:p>
    <w:p w:rsidR="008808AE" w:rsidRDefault="008808AE" w:rsidP="007A4708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 jméno 1 skladatele: </w:t>
      </w:r>
    </w:p>
    <w:p w:rsidR="008808AE" w:rsidRDefault="008808AE" w:rsidP="007A4708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 </w:t>
      </w:r>
    </w:p>
    <w:p w:rsidR="008808AE" w:rsidRDefault="008808AE" w:rsidP="007A4708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 jméno tvého oblíbeného zpěváka: </w:t>
      </w:r>
    </w:p>
    <w:p w:rsidR="008808AE" w:rsidRDefault="008808AE" w:rsidP="007A4708">
      <w:pPr>
        <w:ind w:left="360"/>
        <w:rPr>
          <w:sz w:val="32"/>
          <w:szCs w:val="32"/>
        </w:rPr>
      </w:pPr>
    </w:p>
    <w:p w:rsidR="008808AE" w:rsidRDefault="008808AE" w:rsidP="007A4708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 </w:t>
      </w:r>
    </w:p>
    <w:p w:rsidR="008808AE" w:rsidRDefault="008808AE" w:rsidP="007A4708">
      <w:pPr>
        <w:ind w:left="360"/>
        <w:rPr>
          <w:sz w:val="32"/>
          <w:szCs w:val="32"/>
        </w:rPr>
      </w:pPr>
    </w:p>
    <w:p w:rsidR="008808AE" w:rsidRDefault="008808AE" w:rsidP="007A4708">
      <w:pPr>
        <w:numPr>
          <w:ilvl w:val="0"/>
          <w:numId w:val="1"/>
        </w:numPr>
        <w:pBdr>
          <w:bottom w:val="single" w:sz="12" w:space="1" w:color="auto"/>
        </w:pBdr>
        <w:rPr>
          <w:sz w:val="32"/>
          <w:szCs w:val="32"/>
        </w:rPr>
      </w:pPr>
      <w:r>
        <w:rPr>
          <w:sz w:val="32"/>
          <w:szCs w:val="32"/>
        </w:rPr>
        <w:t xml:space="preserve">Nakresli noty, které znáš:                                                                    </w:t>
      </w:r>
    </w:p>
    <w:p w:rsidR="008808AE" w:rsidRDefault="008808AE" w:rsidP="007A4708">
      <w:pPr>
        <w:pBdr>
          <w:bottom w:val="single" w:sz="12" w:space="1" w:color="auto"/>
        </w:pBd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 </w:t>
      </w:r>
    </w:p>
    <w:p w:rsidR="008808AE" w:rsidRDefault="008808AE" w:rsidP="007A4708">
      <w:pPr>
        <w:pBdr>
          <w:bottom w:val="single" w:sz="12" w:space="1" w:color="auto"/>
        </w:pBd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</w:t>
      </w:r>
    </w:p>
    <w:p w:rsidR="008808AE" w:rsidRDefault="008808AE" w:rsidP="007A4708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:rsidR="008808AE" w:rsidRDefault="008808AE" w:rsidP="007A4708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 název písničky o zimě: </w:t>
      </w:r>
    </w:p>
    <w:p w:rsidR="008808AE" w:rsidRDefault="008808AE" w:rsidP="007A4708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------------------------------------------------------------------------------------- </w:t>
      </w:r>
    </w:p>
    <w:p w:rsidR="008808AE" w:rsidRDefault="008808AE" w:rsidP="007A4708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 název písničky, ve které se zpívá o povolání: </w:t>
      </w:r>
    </w:p>
    <w:p w:rsidR="008808AE" w:rsidRDefault="008808AE" w:rsidP="007A4708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------------------------------------------------------------------------------------ </w:t>
      </w:r>
    </w:p>
    <w:p w:rsidR="008808AE" w:rsidRDefault="008808AE" w:rsidP="007A4708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 název písničky , kde se zpívá o kytkách: </w:t>
      </w:r>
    </w:p>
    <w:p w:rsidR="008808AE" w:rsidRDefault="008808AE" w:rsidP="007A4708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------------------------------------------------------------------------------------ </w:t>
      </w:r>
    </w:p>
    <w:p w:rsidR="008808AE" w:rsidRDefault="008808AE" w:rsidP="007A4708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 název své oblíbené písně: </w:t>
      </w:r>
    </w:p>
    <w:p w:rsidR="008808AE" w:rsidRDefault="008808AE" w:rsidP="007A4708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----------------------------------------------------------------------------------- </w:t>
      </w:r>
    </w:p>
    <w:p w:rsidR="008808AE" w:rsidRDefault="008808AE" w:rsidP="007A4708">
      <w:pPr>
        <w:ind w:left="360"/>
        <w:rPr>
          <w:sz w:val="32"/>
          <w:szCs w:val="32"/>
        </w:rPr>
      </w:pPr>
    </w:p>
    <w:p w:rsidR="008808AE" w:rsidRDefault="008808AE" w:rsidP="007A4708">
      <w:pPr>
        <w:ind w:left="360"/>
        <w:rPr>
          <w:sz w:val="32"/>
          <w:szCs w:val="32"/>
        </w:rPr>
      </w:pPr>
    </w:p>
    <w:p w:rsidR="008808AE" w:rsidRDefault="008808AE" w:rsidP="007A4708">
      <w:pPr>
        <w:ind w:left="360"/>
        <w:rPr>
          <w:sz w:val="32"/>
          <w:szCs w:val="32"/>
        </w:rPr>
      </w:pPr>
    </w:p>
    <w:p w:rsidR="008808AE" w:rsidRDefault="008808AE" w:rsidP="007A4708">
      <w:pPr>
        <w:ind w:left="360"/>
        <w:rPr>
          <w:sz w:val="32"/>
          <w:szCs w:val="32"/>
        </w:rPr>
      </w:pPr>
    </w:p>
    <w:p w:rsidR="008808AE" w:rsidRDefault="008808AE" w:rsidP="007A4708">
      <w:pPr>
        <w:ind w:left="360"/>
        <w:rPr>
          <w:sz w:val="32"/>
          <w:szCs w:val="32"/>
        </w:rPr>
      </w:pPr>
    </w:p>
    <w:p w:rsidR="008808AE" w:rsidRPr="002F3074" w:rsidRDefault="008808AE" w:rsidP="007A4708">
      <w:pPr>
        <w:ind w:left="360"/>
        <w:rPr>
          <w:sz w:val="24"/>
          <w:szCs w:val="24"/>
          <w:u w:val="single"/>
        </w:rPr>
      </w:pPr>
      <w:r>
        <w:rPr>
          <w:sz w:val="32"/>
          <w:szCs w:val="32"/>
        </w:rPr>
        <w:t xml:space="preserve">                                </w:t>
      </w:r>
    </w:p>
    <w:p w:rsidR="008808AE" w:rsidRDefault="008808AE" w:rsidP="007A4708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>
        <w:rPr>
          <w:sz w:val="24"/>
          <w:szCs w:val="24"/>
          <w:u w:val="single"/>
        </w:rPr>
        <w:t>Použité zdroje:</w:t>
      </w:r>
      <w:r>
        <w:rPr>
          <w:sz w:val="24"/>
          <w:szCs w:val="24"/>
        </w:rPr>
        <w:t xml:space="preserve"> </w:t>
      </w:r>
    </w:p>
    <w:p w:rsidR="008808AE" w:rsidRDefault="008808AE" w:rsidP="007A4708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Klipart: </w:t>
      </w:r>
    </w:p>
    <w:p w:rsidR="008808AE" w:rsidRDefault="008808AE" w:rsidP="007A4708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[ 2013-01-04] Obrázek dirigent byl použit z galerie Office. </w:t>
      </w:r>
    </w:p>
    <w:p w:rsidR="008808AE" w:rsidRPr="002F3074" w:rsidRDefault="008808AE" w:rsidP="007A4708">
      <w:pPr>
        <w:ind w:left="360"/>
        <w:rPr>
          <w:sz w:val="24"/>
          <w:szCs w:val="24"/>
        </w:rPr>
      </w:pPr>
      <w:r>
        <w:rPr>
          <w:sz w:val="24"/>
          <w:szCs w:val="24"/>
        </w:rPr>
        <w:t>[ 2013-01-04] Obrázek zpěvačky byl použit z galerie Office.</w:t>
      </w:r>
    </w:p>
    <w:p w:rsidR="008808AE" w:rsidRDefault="008808AE" w:rsidP="007A4708">
      <w:pPr>
        <w:ind w:left="360"/>
        <w:rPr>
          <w:sz w:val="32"/>
          <w:szCs w:val="32"/>
        </w:rPr>
      </w:pPr>
    </w:p>
    <w:p w:rsidR="008808AE" w:rsidRDefault="008808AE" w:rsidP="007A4708">
      <w:pPr>
        <w:ind w:left="360"/>
        <w:rPr>
          <w:sz w:val="32"/>
          <w:szCs w:val="32"/>
        </w:rPr>
      </w:pPr>
    </w:p>
    <w:p w:rsidR="008808AE" w:rsidRDefault="008808AE" w:rsidP="007A4708">
      <w:pPr>
        <w:ind w:left="360"/>
        <w:rPr>
          <w:sz w:val="32"/>
          <w:szCs w:val="32"/>
        </w:rPr>
      </w:pPr>
    </w:p>
    <w:p w:rsidR="008808AE" w:rsidRDefault="008808AE" w:rsidP="007A4708">
      <w:pPr>
        <w:rPr>
          <w:sz w:val="32"/>
          <w:szCs w:val="32"/>
        </w:rPr>
      </w:pPr>
    </w:p>
    <w:p w:rsidR="008808AE" w:rsidRDefault="008808AE" w:rsidP="00975112">
      <w:pPr>
        <w:ind w:left="360"/>
        <w:rPr>
          <w:sz w:val="32"/>
          <w:szCs w:val="32"/>
        </w:rPr>
      </w:pPr>
    </w:p>
    <w:p w:rsidR="008808AE" w:rsidRPr="00975112" w:rsidRDefault="008808AE" w:rsidP="00975112">
      <w:pPr>
        <w:ind w:left="360"/>
        <w:rPr>
          <w:sz w:val="32"/>
          <w:szCs w:val="32"/>
        </w:rPr>
      </w:pPr>
    </w:p>
    <w:sectPr w:rsidR="008808AE" w:rsidRPr="00975112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76C95"/>
    <w:multiLevelType w:val="hybridMultilevel"/>
    <w:tmpl w:val="3D74FC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22CA"/>
    <w:rsid w:val="00097AF1"/>
    <w:rsid w:val="002511FD"/>
    <w:rsid w:val="002E22CA"/>
    <w:rsid w:val="002F3074"/>
    <w:rsid w:val="00410F45"/>
    <w:rsid w:val="00505C55"/>
    <w:rsid w:val="006D24A0"/>
    <w:rsid w:val="007A4708"/>
    <w:rsid w:val="007D6EF7"/>
    <w:rsid w:val="008808AE"/>
    <w:rsid w:val="00975112"/>
    <w:rsid w:val="00A31AAA"/>
    <w:rsid w:val="00BD7BBA"/>
    <w:rsid w:val="00C26BFA"/>
    <w:rsid w:val="00D95CCB"/>
    <w:rsid w:val="00EB1DF0"/>
    <w:rsid w:val="00FD4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2C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Web2"/>
    <w:uiPriority w:val="99"/>
    <w:rsid w:val="002E22CA"/>
    <w:tblPr>
      <w:tblCellSpacing w:w="2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ediumGrid3-Accent6">
    <w:name w:val="Medium Grid 3 Accent 6"/>
    <w:basedOn w:val="TableNormal"/>
    <w:uiPriority w:val="99"/>
    <w:rsid w:val="002E22CA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TableWeb2">
    <w:name w:val="Table Web 2"/>
    <w:basedOn w:val="TableNormal"/>
    <w:uiPriority w:val="99"/>
    <w:semiHidden/>
    <w:rsid w:val="002E22CA"/>
    <w:rPr>
      <w:rFonts w:cs="Calibri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5</Pages>
  <Words>324</Words>
  <Characters>1917</Characters>
  <Application>Microsoft Office Outlook</Application>
  <DocSecurity>0</DocSecurity>
  <Lines>0</Lines>
  <Paragraphs>0</Paragraphs>
  <ScaleCrop>false</ScaleCrop>
  <Company>doma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.</dc:creator>
  <cp:keywords/>
  <dc:description/>
  <cp:lastModifiedBy>Liduška</cp:lastModifiedBy>
  <cp:revision>2</cp:revision>
  <cp:lastPrinted>2011-10-16T14:08:00Z</cp:lastPrinted>
  <dcterms:created xsi:type="dcterms:W3CDTF">2013-02-19T10:27:00Z</dcterms:created>
  <dcterms:modified xsi:type="dcterms:W3CDTF">2013-02-19T10:27:00Z</dcterms:modified>
</cp:coreProperties>
</file>