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2013-01-07</w:t>
      </w:r>
    </w:p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9_Hudební pojmy</w:t>
      </w:r>
    </w:p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Hra na tělo </w:t>
      </w:r>
    </w:p>
    <w:p w:rsidR="00841298" w:rsidRDefault="00841298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p w:rsidR="00841298" w:rsidRDefault="00841298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50"/>
        <w:gridCol w:w="6907"/>
      </w:tblGrid>
      <w:tr w:rsidR="00841298" w:rsidRPr="00A31AAA">
        <w:trPr>
          <w:trHeight w:val="2116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prohloubení znalostí žáků z hudební nauky.</w:t>
            </w:r>
          </w:p>
        </w:tc>
      </w:tr>
      <w:tr w:rsidR="00841298" w:rsidRPr="00A31AAA">
        <w:trPr>
          <w:trHeight w:val="929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841298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Ludmila Durgalová </w:t>
            </w:r>
          </w:p>
        </w:tc>
      </w:tr>
      <w:tr w:rsidR="00841298" w:rsidRPr="00A31AAA">
        <w:trPr>
          <w:trHeight w:val="929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841298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Žák si osvojí a používá hru na tělo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Speciální vzdělávací potřeby</w:t>
            </w: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841298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841298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Tleskání, pleskání, dupání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učebního materiálu</w:t>
            </w: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5525E0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</w:t>
            </w:r>
          </w:p>
        </w:tc>
      </w:tr>
      <w:tr w:rsidR="00841298" w:rsidRPr="00A31AAA">
        <w:trPr>
          <w:trHeight w:val="929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5525E0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druhé období</w:t>
            </w: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5525E0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9-10 let</w:t>
            </w:r>
          </w:p>
          <w:p w:rsidR="00841298" w:rsidRPr="00A31AAA" w:rsidRDefault="00841298" w:rsidP="00A31AAA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</w:p>
        </w:tc>
      </w:tr>
      <w:tr w:rsidR="00841298" w:rsidRPr="00A31AAA">
        <w:trPr>
          <w:trHeight w:val="882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841298" w:rsidRPr="00A31AAA">
        <w:trPr>
          <w:trHeight w:val="929"/>
          <w:tblCellSpacing w:w="20" w:type="dxa"/>
        </w:trPr>
        <w:tc>
          <w:tcPr>
            <w:tcW w:w="2612" w:type="dxa"/>
          </w:tcPr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 w:rsidRPr="00A31AAA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841298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</w:p>
          <w:p w:rsidR="00841298" w:rsidRPr="00A31AAA" w:rsidRDefault="00841298" w:rsidP="00A31A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841298" w:rsidRDefault="00841298">
      <w:pPr>
        <w:rPr>
          <w:sz w:val="24"/>
          <w:szCs w:val="24"/>
        </w:rPr>
      </w:pPr>
    </w:p>
    <w:p w:rsidR="00841298" w:rsidRDefault="00841298">
      <w:pPr>
        <w:rPr>
          <w:sz w:val="24"/>
          <w:szCs w:val="24"/>
        </w:rPr>
      </w:pPr>
    </w:p>
    <w:p w:rsidR="00841298" w:rsidRDefault="00841298" w:rsidP="005525E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3 názvy hry na tělo: </w:t>
      </w:r>
    </w:p>
    <w:p w:rsidR="00841298" w:rsidRDefault="00841298" w:rsidP="005525E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 </w:t>
      </w:r>
    </w:p>
    <w:p w:rsidR="00841298" w:rsidRDefault="00841298" w:rsidP="005525E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 </w:t>
      </w:r>
    </w:p>
    <w:p w:rsidR="00841298" w:rsidRDefault="00841298" w:rsidP="005525E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 </w:t>
      </w:r>
    </w:p>
    <w:p w:rsidR="00841298" w:rsidRDefault="00841298" w:rsidP="005525E0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Při jaké hře na tělo používáš ruce: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Při jaké hře na tělo používáš nohy: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Popiš svými slovy pleskání: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2 názvy dětských hudebních nástrojů: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hudebního nástroje ze dřeva: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hudebního nástroje se strunami: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název dechového hudebního nástroje: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svými slovy, co je to ozvěna: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Popiš obrázky: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CE57CB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54pt">
            <v:imagedata r:id="rId5" o:title=""/>
          </v:shape>
        </w:pict>
      </w:r>
      <w:r>
        <w:rPr>
          <w:sz w:val="32"/>
          <w:szCs w:val="32"/>
        </w:rPr>
        <w:t xml:space="preserve">      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ind w:left="360"/>
        <w:rPr>
          <w:sz w:val="32"/>
          <w:szCs w:val="32"/>
        </w:rPr>
      </w:pPr>
      <w:r w:rsidRPr="00834E4A">
        <w:rPr>
          <w:sz w:val="32"/>
          <w:szCs w:val="32"/>
        </w:rPr>
        <w:pict>
          <v:shape id="_x0000_i1026" type="#_x0000_t75" style="width:62.25pt;height:50.25pt">
            <v:imagedata r:id="rId6" o:title=""/>
          </v:shape>
        </w:pict>
      </w:r>
      <w:r>
        <w:rPr>
          <w:sz w:val="32"/>
          <w:szCs w:val="32"/>
        </w:rPr>
        <w:t xml:space="preserve">             _____________________ </w:t>
      </w:r>
    </w:p>
    <w:p w:rsidR="00841298" w:rsidRDefault="00841298" w:rsidP="00CE57CB">
      <w:pPr>
        <w:ind w:left="360"/>
        <w:rPr>
          <w:sz w:val="32"/>
          <w:szCs w:val="32"/>
        </w:rPr>
      </w:pP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841298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834E4A">
        <w:rPr>
          <w:sz w:val="32"/>
          <w:szCs w:val="32"/>
        </w:rPr>
        <w:pict>
          <v:shape id="_x0000_i1027" type="#_x0000_t75" style="width:69pt;height:71.25pt">
            <v:imagedata r:id="rId7" o:title=""/>
          </v:shape>
        </w:pict>
      </w:r>
      <w:r>
        <w:rPr>
          <w:sz w:val="32"/>
          <w:szCs w:val="32"/>
        </w:rPr>
        <w:t xml:space="preserve">       ______________________ </w:t>
      </w:r>
    </w:p>
    <w:p w:rsidR="00841298" w:rsidRDefault="00841298" w:rsidP="00CE57CB">
      <w:pPr>
        <w:ind w:left="360"/>
        <w:rPr>
          <w:sz w:val="24"/>
          <w:szCs w:val="24"/>
        </w:rPr>
      </w:pPr>
    </w:p>
    <w:p w:rsidR="00841298" w:rsidRDefault="00841298" w:rsidP="00CE57CB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  <w:u w:val="single"/>
        </w:rPr>
        <w:t xml:space="preserve">Použité zdroje: </w:t>
      </w:r>
    </w:p>
    <w:p w:rsidR="00841298" w:rsidRDefault="00841298" w:rsidP="00CE57C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Klipart: </w:t>
      </w:r>
    </w:p>
    <w:p w:rsidR="00841298" w:rsidRDefault="00841298" w:rsidP="00CE57C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činely byl použit z galerie Office. </w:t>
      </w:r>
    </w:p>
    <w:p w:rsidR="00841298" w:rsidRDefault="00841298" w:rsidP="00CE57C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[ 2013-01-07] Obrázek tamburína byl použit z galerie Office. </w:t>
      </w:r>
    </w:p>
    <w:p w:rsidR="00841298" w:rsidRPr="00834E4A" w:rsidRDefault="00841298" w:rsidP="00CE57CB">
      <w:pPr>
        <w:ind w:left="360"/>
        <w:rPr>
          <w:sz w:val="24"/>
          <w:szCs w:val="24"/>
        </w:rPr>
      </w:pPr>
      <w:r>
        <w:rPr>
          <w:sz w:val="24"/>
          <w:szCs w:val="24"/>
        </w:rPr>
        <w:t>[ 2013-01-07] Obrázek triangl byl použit z galerie Office.</w:t>
      </w:r>
    </w:p>
    <w:p w:rsidR="00841298" w:rsidRPr="005525E0" w:rsidRDefault="00841298" w:rsidP="00CE57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841298" w:rsidRPr="005525E0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51A4D"/>
    <w:multiLevelType w:val="hybridMultilevel"/>
    <w:tmpl w:val="802EF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97AF1"/>
    <w:rsid w:val="002D4469"/>
    <w:rsid w:val="002E22CA"/>
    <w:rsid w:val="003F003F"/>
    <w:rsid w:val="00410F45"/>
    <w:rsid w:val="00505C55"/>
    <w:rsid w:val="005525E0"/>
    <w:rsid w:val="006D24A0"/>
    <w:rsid w:val="007D6EF7"/>
    <w:rsid w:val="00834E4A"/>
    <w:rsid w:val="00841298"/>
    <w:rsid w:val="009D4B3F"/>
    <w:rsid w:val="00A31AAA"/>
    <w:rsid w:val="00A35B33"/>
    <w:rsid w:val="00B028F7"/>
    <w:rsid w:val="00C26BFA"/>
    <w:rsid w:val="00CA37FE"/>
    <w:rsid w:val="00CE57CB"/>
    <w:rsid w:val="00D95CCB"/>
    <w:rsid w:val="00EB1DF0"/>
    <w:rsid w:val="00FD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308</Words>
  <Characters>1818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2</cp:revision>
  <cp:lastPrinted>2011-10-16T14:08:00Z</cp:lastPrinted>
  <dcterms:created xsi:type="dcterms:W3CDTF">2013-02-19T12:33:00Z</dcterms:created>
  <dcterms:modified xsi:type="dcterms:W3CDTF">2013-02-19T12:33:00Z</dcterms:modified>
</cp:coreProperties>
</file>