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6B" w:rsidRDefault="00D1696B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D1696B" w:rsidRDefault="00D1696B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D1696B" w:rsidRDefault="00D1696B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bookmarkStart w:id="0" w:name="_GoBack"/>
      <w:bookmarkEnd w:id="0"/>
      <w:r>
        <w:rPr>
          <w:sz w:val="40"/>
          <w:szCs w:val="40"/>
        </w:rPr>
        <w:t>Ludmila Durgalová, 2013-01-07</w:t>
      </w:r>
    </w:p>
    <w:p w:rsidR="00D1696B" w:rsidRDefault="00D1696B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</w:t>
      </w:r>
      <w:r>
        <w:rPr>
          <w:b/>
          <w:bCs/>
          <w:sz w:val="40"/>
          <w:szCs w:val="40"/>
        </w:rPr>
        <w:t>10_ Nácvik písně</w:t>
      </w:r>
    </w:p>
    <w:p w:rsidR="00D1696B" w:rsidRDefault="00D1696B" w:rsidP="002E22CA">
      <w:pPr>
        <w:rPr>
          <w:sz w:val="40"/>
          <w:szCs w:val="40"/>
        </w:rPr>
      </w:pPr>
      <w:r>
        <w:rPr>
          <w:sz w:val="40"/>
          <w:szCs w:val="40"/>
        </w:rPr>
        <w:t>TÉMA: Měla babka čtyři jabka</w:t>
      </w:r>
    </w:p>
    <w:p w:rsidR="00D1696B" w:rsidRDefault="00D1696B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p w:rsidR="00D1696B" w:rsidRDefault="00D1696B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49"/>
        <w:gridCol w:w="6908"/>
      </w:tblGrid>
      <w:tr w:rsidR="00D1696B" w:rsidRPr="00A31AAA">
        <w:trPr>
          <w:trHeight w:val="2116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Materiál slouží k nácviku písně jinou formou. Pracovní list k prohloubení znalostí.</w:t>
            </w:r>
          </w:p>
        </w:tc>
      </w:tr>
      <w:tr w:rsidR="00D1696B" w:rsidRPr="00A31AAA">
        <w:trPr>
          <w:trHeight w:val="929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D1696B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Ludmila Durgalová</w:t>
            </w:r>
          </w:p>
        </w:tc>
      </w:tr>
      <w:tr w:rsidR="00D1696B" w:rsidRPr="00A31AAA">
        <w:trPr>
          <w:trHeight w:val="929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D1696B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si osvojí slova nové písně.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Speciální vzdělávací potřeby</w:t>
            </w: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D1696B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D1696B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Babka, dědoušek,jabka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učebního materiálu</w:t>
            </w: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003049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Učitel- obsah- žák</w:t>
            </w:r>
          </w:p>
        </w:tc>
      </w:tr>
      <w:tr w:rsidR="00D1696B" w:rsidRPr="00A31AAA">
        <w:trPr>
          <w:trHeight w:val="929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003049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první období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003049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6-7 let</w:t>
            </w:r>
          </w:p>
        </w:tc>
      </w:tr>
      <w:tr w:rsidR="00D1696B" w:rsidRPr="00A31AAA">
        <w:trPr>
          <w:trHeight w:val="882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D1696B" w:rsidRPr="00A31AAA">
        <w:trPr>
          <w:trHeight w:val="929"/>
          <w:tblCellSpacing w:w="20" w:type="dxa"/>
        </w:trPr>
        <w:tc>
          <w:tcPr>
            <w:tcW w:w="2612" w:type="dxa"/>
          </w:tcPr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D1696B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D1696B" w:rsidRPr="00A31AAA" w:rsidRDefault="00D1696B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Galerie Office viz příloha</w:t>
            </w:r>
          </w:p>
        </w:tc>
      </w:tr>
    </w:tbl>
    <w:p w:rsidR="00D1696B" w:rsidRDefault="00D1696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1696B" w:rsidRDefault="00D1696B">
      <w:pPr>
        <w:rPr>
          <w:sz w:val="32"/>
          <w:szCs w:val="32"/>
          <w:u w:val="single"/>
        </w:rPr>
      </w:pPr>
      <w:r w:rsidRPr="00003049">
        <w:rPr>
          <w:sz w:val="32"/>
          <w:szCs w:val="32"/>
          <w:u w:val="single"/>
        </w:rPr>
        <w:t>Měla babka čtyři jabka</w:t>
      </w:r>
      <w:r>
        <w:rPr>
          <w:sz w:val="32"/>
          <w:szCs w:val="32"/>
          <w:u w:val="single"/>
        </w:rPr>
        <w:t xml:space="preserve">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1. Měla   </w:t>
      </w:r>
      <w:r w:rsidRPr="006A4D53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65.25pt">
            <v:imagedata r:id="rId5" o:title=""/>
          </v:shape>
        </w:pict>
      </w:r>
      <w:r>
        <w:rPr>
          <w:sz w:val="32"/>
          <w:szCs w:val="32"/>
        </w:rPr>
        <w:t xml:space="preserve"> čtyři   </w:t>
      </w:r>
      <w:r w:rsidRPr="006A4D53">
        <w:rPr>
          <w:sz w:val="32"/>
          <w:szCs w:val="32"/>
        </w:rPr>
        <w:pict>
          <v:shape id="_x0000_i1026" type="#_x0000_t75" style="width:40.5pt;height:38.25pt">
            <v:imagedata r:id="rId6" o:title=""/>
            <o:lock v:ext="edit" cropping="t"/>
          </v:shape>
        </w:pict>
      </w:r>
      <w:r>
        <w:rPr>
          <w:sz w:val="32"/>
          <w:szCs w:val="32"/>
        </w:rPr>
        <w:t xml:space="preserve">     a  </w:t>
      </w:r>
      <w:r w:rsidRPr="006A4D53">
        <w:rPr>
          <w:sz w:val="32"/>
          <w:szCs w:val="32"/>
        </w:rPr>
        <w:pict>
          <v:shape id="_x0000_i1027" type="#_x0000_t75" style="width:44.25pt;height:57pt">
            <v:imagedata r:id="rId7" o:title=""/>
          </v:shape>
        </w:pict>
      </w:r>
      <w:r>
        <w:rPr>
          <w:sz w:val="32"/>
          <w:szCs w:val="32"/>
        </w:rPr>
        <w:t xml:space="preserve"> jenom dvě: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   Dej mi  </w:t>
      </w:r>
      <w:r w:rsidRPr="006A4D53">
        <w:rPr>
          <w:sz w:val="32"/>
          <w:szCs w:val="32"/>
        </w:rPr>
        <w:pict>
          <v:shape id="_x0000_i1028" type="#_x0000_t75" style="width:49.5pt;height:66.75pt">
            <v:imagedata r:id="rId5" o:title=""/>
          </v:shape>
        </w:pict>
      </w:r>
      <w:r>
        <w:rPr>
          <w:sz w:val="32"/>
          <w:szCs w:val="32"/>
        </w:rPr>
        <w:t xml:space="preserve"> jedno   </w:t>
      </w:r>
      <w:r w:rsidRPr="006A4D53">
        <w:rPr>
          <w:sz w:val="32"/>
          <w:szCs w:val="32"/>
        </w:rPr>
        <w:pict>
          <v:shape id="_x0000_i1029" type="#_x0000_t75" style="width:54pt;height:51pt">
            <v:imagedata r:id="rId6" o:title=""/>
            <o:lock v:ext="edit" cropping="t"/>
          </v:shape>
        </w:pict>
      </w:r>
      <w:r>
        <w:rPr>
          <w:sz w:val="32"/>
          <w:szCs w:val="32"/>
        </w:rPr>
        <w:t xml:space="preserve">, budeme mít stejně. </w:t>
      </w:r>
    </w:p>
    <w:p w:rsidR="00D1696B" w:rsidRDefault="00D1696B">
      <w:pPr>
        <w:rPr>
          <w:sz w:val="32"/>
          <w:szCs w:val="32"/>
        </w:rPr>
      </w:pP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2. Měl  </w:t>
      </w:r>
      <w:r w:rsidRPr="006A4D53">
        <w:rPr>
          <w:sz w:val="32"/>
          <w:szCs w:val="32"/>
        </w:rPr>
        <w:pict>
          <v:shape id="_x0000_i1030" type="#_x0000_t75" style="width:66pt;height:84pt">
            <v:imagedata r:id="rId7" o:title=""/>
          </v:shape>
        </w:pict>
      </w:r>
      <w:r>
        <w:rPr>
          <w:sz w:val="32"/>
          <w:szCs w:val="32"/>
        </w:rPr>
        <w:t xml:space="preserve">, měl    kožíšek a    </w:t>
      </w:r>
      <w:r w:rsidRPr="006A4D53">
        <w:rPr>
          <w:sz w:val="32"/>
          <w:szCs w:val="32"/>
        </w:rPr>
        <w:pict>
          <v:shape id="_x0000_i1031" type="#_x0000_t75" style="width:62.25pt;height:84.75pt">
            <v:imagedata r:id="rId5" o:title=""/>
          </v:shape>
        </w:pict>
      </w:r>
      <w:r>
        <w:rPr>
          <w:sz w:val="32"/>
          <w:szCs w:val="32"/>
        </w:rPr>
        <w:t xml:space="preserve"> jupku. </w:t>
      </w:r>
    </w:p>
    <w:p w:rsidR="00D1696B" w:rsidRDefault="00D1696B">
      <w:pPr>
        <w:rPr>
          <w:sz w:val="32"/>
          <w:szCs w:val="32"/>
        </w:rPr>
      </w:pP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    Pojď   </w:t>
      </w:r>
      <w:r w:rsidRPr="006A4D53">
        <w:rPr>
          <w:sz w:val="32"/>
          <w:szCs w:val="32"/>
        </w:rPr>
        <w:pict>
          <v:shape id="_x0000_i1032" type="#_x0000_t75" style="width:66pt;height:84.75pt">
            <v:imagedata r:id="rId7" o:title=""/>
          </v:shape>
        </w:pict>
      </w:r>
      <w:r>
        <w:rPr>
          <w:sz w:val="32"/>
          <w:szCs w:val="32"/>
        </w:rPr>
        <w:t xml:space="preserve"> na  </w:t>
      </w:r>
      <w:r w:rsidRPr="00DD366C">
        <w:rPr>
          <w:sz w:val="32"/>
          <w:szCs w:val="32"/>
        </w:rPr>
        <w:pict>
          <v:shape id="_x0000_i1033" type="#_x0000_t75" style="width:63pt;height:84pt">
            <v:imagedata r:id="rId8" o:title=""/>
          </v:shape>
        </w:pict>
      </w:r>
      <w:r>
        <w:rPr>
          <w:sz w:val="32"/>
          <w:szCs w:val="32"/>
        </w:rPr>
        <w:t xml:space="preserve"> , já si s tebou dupnu. </w:t>
      </w:r>
    </w:p>
    <w:p w:rsidR="00D1696B" w:rsidRDefault="00D1696B">
      <w:pPr>
        <w:rPr>
          <w:sz w:val="32"/>
          <w:szCs w:val="32"/>
        </w:rPr>
      </w:pP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3. Hrou na tělo  doprovázet přeříkání textu.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4. Přehrání nápěvku učitelem.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5. Společné zazpívání s dětmi.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6. Zazpívání písně za doprovodu dětských hudebních nástrojů. 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>7. Vysvětlení slova jupka</w:t>
      </w:r>
    </w:p>
    <w:p w:rsidR="00D1696B" w:rsidRDefault="00D1696B">
      <w:pPr>
        <w:rPr>
          <w:sz w:val="32"/>
          <w:szCs w:val="32"/>
        </w:rPr>
      </w:pPr>
      <w:r>
        <w:rPr>
          <w:sz w:val="32"/>
          <w:szCs w:val="32"/>
        </w:rPr>
        <w:t xml:space="preserve">Opakování znalostí o písní: </w:t>
      </w:r>
    </w:p>
    <w:p w:rsidR="00D1696B" w:rsidRDefault="00D1696B" w:rsidP="00DD366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Napiš: </w:t>
      </w:r>
    </w:p>
    <w:p w:rsidR="00D1696B" w:rsidRDefault="00D1696B" w:rsidP="00DD366C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Kolik   </w:t>
      </w:r>
      <w:r w:rsidRPr="00DD366C">
        <w:rPr>
          <w:sz w:val="32"/>
          <w:szCs w:val="32"/>
        </w:rPr>
        <w:pict>
          <v:shape id="_x0000_i1034" type="#_x0000_t75" style="width:51.75pt;height:69.75pt">
            <v:imagedata r:id="rId5" o:title=""/>
          </v:shape>
        </w:pict>
      </w:r>
      <w:r>
        <w:rPr>
          <w:sz w:val="32"/>
          <w:szCs w:val="32"/>
        </w:rPr>
        <w:t xml:space="preserve">   měla  </w:t>
      </w:r>
      <w:r w:rsidRPr="00DD366C">
        <w:rPr>
          <w:sz w:val="32"/>
          <w:szCs w:val="32"/>
        </w:rPr>
        <w:pict>
          <v:shape id="_x0000_i1035" type="#_x0000_t75" style="width:44.25pt;height:41.25pt">
            <v:imagedata r:id="rId6" o:title=""/>
            <o:lock v:ext="edit" cropping="t"/>
          </v:shape>
        </w:pict>
      </w:r>
      <w:r>
        <w:rPr>
          <w:sz w:val="32"/>
          <w:szCs w:val="32"/>
        </w:rPr>
        <w:t xml:space="preserve">  ____________ </w:t>
      </w:r>
    </w:p>
    <w:p w:rsidR="00D1696B" w:rsidRDefault="00D1696B" w:rsidP="00DD366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D1696B" w:rsidRDefault="00D1696B" w:rsidP="00DD366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Napiš: </w:t>
      </w:r>
    </w:p>
    <w:p w:rsidR="00D1696B" w:rsidRDefault="00D1696B" w:rsidP="00DD366C">
      <w:pPr>
        <w:ind w:left="360"/>
        <w:rPr>
          <w:sz w:val="32"/>
          <w:szCs w:val="32"/>
        </w:rPr>
      </w:pPr>
    </w:p>
    <w:p w:rsidR="00D1696B" w:rsidRDefault="00D1696B" w:rsidP="00DD366C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Kolik   měl </w:t>
      </w:r>
      <w:r w:rsidRPr="006421E8">
        <w:rPr>
          <w:sz w:val="32"/>
          <w:szCs w:val="32"/>
        </w:rPr>
        <w:pict>
          <v:shape id="_x0000_i1036" type="#_x0000_t75" style="width:46.5pt;height:43.5pt">
            <v:imagedata r:id="rId6" o:title=""/>
            <o:lock v:ext="edit" cropping="t"/>
          </v:shape>
        </w:pict>
      </w:r>
      <w:r>
        <w:rPr>
          <w:sz w:val="32"/>
          <w:szCs w:val="32"/>
        </w:rPr>
        <w:t xml:space="preserve">  dědeček    ____________ </w:t>
      </w:r>
    </w:p>
    <w:p w:rsidR="00D1696B" w:rsidRDefault="00D1696B" w:rsidP="006421E8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D1696B" w:rsidRDefault="00D1696B" w:rsidP="006421E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Co měl dědeček na sobě? Podtrhni: </w:t>
      </w:r>
    </w:p>
    <w:p w:rsidR="00D1696B" w:rsidRDefault="00D1696B" w:rsidP="006421E8">
      <w:pPr>
        <w:ind w:left="360"/>
        <w:rPr>
          <w:sz w:val="32"/>
          <w:szCs w:val="32"/>
        </w:rPr>
      </w:pPr>
    </w:p>
    <w:p w:rsidR="00D1696B" w:rsidRDefault="00D1696B" w:rsidP="006421E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6421E8">
        <w:rPr>
          <w:sz w:val="32"/>
          <w:szCs w:val="32"/>
        </w:rPr>
        <w:pict>
          <v:shape id="_x0000_i1037" type="#_x0000_t75" style="width:57pt;height:86.25pt">
            <v:imagedata r:id="rId9" o:title=""/>
          </v:shape>
        </w:pict>
      </w:r>
      <w:r>
        <w:rPr>
          <w:sz w:val="32"/>
          <w:szCs w:val="32"/>
        </w:rPr>
        <w:t xml:space="preserve">              </w:t>
      </w:r>
      <w:r w:rsidRPr="006421E8">
        <w:rPr>
          <w:sz w:val="32"/>
          <w:szCs w:val="32"/>
        </w:rPr>
        <w:pict>
          <v:shape id="_x0000_i1038" type="#_x0000_t75" style="width:87pt;height:84pt">
            <v:imagedata r:id="rId10" o:title=""/>
          </v:shape>
        </w:pict>
      </w:r>
      <w:r>
        <w:rPr>
          <w:sz w:val="32"/>
          <w:szCs w:val="32"/>
        </w:rPr>
        <w:t xml:space="preserve">        </w:t>
      </w:r>
      <w:r w:rsidRPr="006421E8">
        <w:rPr>
          <w:sz w:val="32"/>
          <w:szCs w:val="32"/>
        </w:rPr>
        <w:pict>
          <v:shape id="_x0000_i1039" type="#_x0000_t75" style="width:68.25pt;height:66pt">
            <v:imagedata r:id="rId11" o:title=""/>
          </v:shape>
        </w:pict>
      </w:r>
      <w:r>
        <w:rPr>
          <w:sz w:val="32"/>
          <w:szCs w:val="32"/>
        </w:rPr>
        <w:t xml:space="preserve"> </w:t>
      </w:r>
    </w:p>
    <w:p w:rsidR="00D1696B" w:rsidRDefault="00D1696B" w:rsidP="006421E8">
      <w:pPr>
        <w:ind w:left="360"/>
        <w:rPr>
          <w:sz w:val="32"/>
          <w:szCs w:val="32"/>
        </w:rPr>
      </w:pPr>
    </w:p>
    <w:p w:rsidR="00D1696B" w:rsidRDefault="00D1696B" w:rsidP="0096352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Nakresli jupku : </w:t>
      </w:r>
    </w:p>
    <w:p w:rsidR="00D1696B" w:rsidRDefault="00D1696B" w:rsidP="00963520">
      <w:pPr>
        <w:ind w:left="360"/>
        <w:rPr>
          <w:sz w:val="32"/>
          <w:szCs w:val="32"/>
        </w:rPr>
      </w:pPr>
    </w:p>
    <w:p w:rsidR="00D1696B" w:rsidRDefault="00D1696B" w:rsidP="00963520">
      <w:pPr>
        <w:ind w:left="360"/>
        <w:rPr>
          <w:sz w:val="32"/>
          <w:szCs w:val="32"/>
        </w:rPr>
      </w:pPr>
    </w:p>
    <w:p w:rsidR="00D1696B" w:rsidRDefault="00D1696B" w:rsidP="00963520">
      <w:pPr>
        <w:ind w:left="360"/>
        <w:rPr>
          <w:sz w:val="32"/>
          <w:szCs w:val="32"/>
        </w:rPr>
      </w:pPr>
    </w:p>
    <w:p w:rsidR="00D1696B" w:rsidRDefault="00D1696B" w:rsidP="00963520">
      <w:pPr>
        <w:ind w:left="360"/>
        <w:rPr>
          <w:sz w:val="32"/>
          <w:szCs w:val="32"/>
        </w:rPr>
      </w:pPr>
    </w:p>
    <w:p w:rsidR="00D1696B" w:rsidRDefault="00D1696B" w:rsidP="00963520">
      <w:pPr>
        <w:ind w:left="360"/>
        <w:rPr>
          <w:b/>
          <w:bCs/>
          <w:sz w:val="24"/>
          <w:szCs w:val="24"/>
        </w:rPr>
      </w:pPr>
      <w:r>
        <w:rPr>
          <w:sz w:val="32"/>
          <w:szCs w:val="32"/>
        </w:rPr>
        <w:t xml:space="preserve">                                  </w:t>
      </w:r>
      <w:r>
        <w:rPr>
          <w:b/>
          <w:bCs/>
          <w:sz w:val="24"/>
          <w:szCs w:val="24"/>
        </w:rPr>
        <w:t xml:space="preserve">Použité zdroje: </w:t>
      </w:r>
    </w:p>
    <w:p w:rsidR="00D1696B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Klipart: </w:t>
      </w:r>
    </w:p>
    <w:p w:rsidR="00D1696B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babička byl použit z galerie Office. </w:t>
      </w:r>
    </w:p>
    <w:p w:rsidR="00D1696B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dědeček byl použit z galerie Office. </w:t>
      </w:r>
    </w:p>
    <w:p w:rsidR="00D1696B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jablko byl použit z galerie Office. </w:t>
      </w:r>
    </w:p>
    <w:p w:rsidR="00D1696B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kožich byl použit z galerie Office. </w:t>
      </w:r>
    </w:p>
    <w:p w:rsidR="00D1696B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šaty byl použit z galerie Office. </w:t>
      </w:r>
    </w:p>
    <w:p w:rsidR="00D1696B" w:rsidRPr="00963520" w:rsidRDefault="00D1696B" w:rsidP="00963520">
      <w:pPr>
        <w:ind w:left="360"/>
        <w:rPr>
          <w:sz w:val="24"/>
          <w:szCs w:val="24"/>
        </w:rPr>
      </w:pPr>
      <w:r>
        <w:rPr>
          <w:sz w:val="24"/>
          <w:szCs w:val="24"/>
        </w:rPr>
        <w:t>[ 2013-01-07] Obrázek plavky byl použit z galerie Office.</w:t>
      </w:r>
    </w:p>
    <w:sectPr w:rsidR="00D1696B" w:rsidRPr="00963520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0363"/>
    <w:multiLevelType w:val="hybridMultilevel"/>
    <w:tmpl w:val="CF9AD5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CA"/>
    <w:rsid w:val="00003049"/>
    <w:rsid w:val="00097AF1"/>
    <w:rsid w:val="002D4469"/>
    <w:rsid w:val="002E22CA"/>
    <w:rsid w:val="003F003F"/>
    <w:rsid w:val="00410F45"/>
    <w:rsid w:val="00505C55"/>
    <w:rsid w:val="006421E8"/>
    <w:rsid w:val="006A4D53"/>
    <w:rsid w:val="006D24A0"/>
    <w:rsid w:val="007D6EF7"/>
    <w:rsid w:val="00963520"/>
    <w:rsid w:val="009C262E"/>
    <w:rsid w:val="009F531C"/>
    <w:rsid w:val="00A31AAA"/>
    <w:rsid w:val="00B028F7"/>
    <w:rsid w:val="00C26BFA"/>
    <w:rsid w:val="00CA37FE"/>
    <w:rsid w:val="00D1696B"/>
    <w:rsid w:val="00D95CCB"/>
    <w:rsid w:val="00DD366C"/>
    <w:rsid w:val="00EB1DF0"/>
    <w:rsid w:val="00FD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Web2"/>
    <w:uiPriority w:val="99"/>
    <w:rsid w:val="002E22CA"/>
    <w:tblPr>
      <w:tblCellSpacing w:w="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3-Accent6">
    <w:name w:val="Medium Grid 3 Accent 6"/>
    <w:basedOn w:val="TableNormal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TableWeb2">
    <w:name w:val="Table Web 2"/>
    <w:basedOn w:val="TableNormal"/>
    <w:uiPriority w:val="99"/>
    <w:semiHidden/>
    <w:rsid w:val="002E22CA"/>
    <w:rPr>
      <w:rFonts w:cs="Calibri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260</Words>
  <Characters>1539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Liduška</cp:lastModifiedBy>
  <cp:revision>2</cp:revision>
  <cp:lastPrinted>2011-10-16T14:08:00Z</cp:lastPrinted>
  <dcterms:created xsi:type="dcterms:W3CDTF">2013-02-21T14:33:00Z</dcterms:created>
  <dcterms:modified xsi:type="dcterms:W3CDTF">2013-02-21T14:33:00Z</dcterms:modified>
</cp:coreProperties>
</file>