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65" w:rsidRDefault="001B0465">
      <w:pPr>
        <w:rPr>
          <w:b/>
          <w:bCs/>
          <w:sz w:val="28"/>
          <w:szCs w:val="28"/>
        </w:rPr>
      </w:pPr>
      <w:r w:rsidRPr="00C42F50">
        <w:rPr>
          <w:b/>
          <w:bCs/>
          <w:sz w:val="28"/>
          <w:szCs w:val="28"/>
        </w:rPr>
        <w:t>ÚKOL:</w:t>
      </w:r>
      <w:r>
        <w:rPr>
          <w:b/>
          <w:bCs/>
          <w:sz w:val="28"/>
          <w:szCs w:val="28"/>
        </w:rPr>
        <w:t xml:space="preserve"> </w:t>
      </w:r>
    </w:p>
    <w:p w:rsidR="001B0465" w:rsidRDefault="001B04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 školní přírodní zahradě máme různé druhy dřevin. Doplň křížovku – jako pomoc můžeš využít popisky na zahradě.</w:t>
      </w:r>
    </w:p>
    <w:p w:rsidR="001B0465" w:rsidRDefault="001B0465">
      <w:pPr>
        <w:rPr>
          <w:b/>
          <w:bCs/>
          <w:sz w:val="28"/>
          <w:szCs w:val="28"/>
        </w:rPr>
      </w:pPr>
    </w:p>
    <w:p w:rsidR="001B0465" w:rsidRDefault="001B0465">
      <w:pPr>
        <w:rPr>
          <w:b/>
          <w:bCs/>
          <w:sz w:val="28"/>
          <w:szCs w:val="28"/>
        </w:rPr>
      </w:pPr>
    </w:p>
    <w:p w:rsidR="001B0465" w:rsidRDefault="001B0465">
      <w:pPr>
        <w:rPr>
          <w:b/>
          <w:bCs/>
          <w:sz w:val="28"/>
          <w:szCs w:val="28"/>
        </w:rPr>
      </w:pPr>
      <w:bookmarkStart w:id="0" w:name="_GoBack"/>
      <w:bookmarkEnd w:id="0"/>
    </w:p>
    <w:tbl>
      <w:tblPr>
        <w:tblW w:w="1120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580"/>
        <w:gridCol w:w="580"/>
        <w:gridCol w:w="560"/>
        <w:gridCol w:w="500"/>
        <w:gridCol w:w="560"/>
        <w:gridCol w:w="580"/>
        <w:gridCol w:w="580"/>
        <w:gridCol w:w="560"/>
        <w:gridCol w:w="580"/>
        <w:gridCol w:w="520"/>
        <w:gridCol w:w="540"/>
        <w:gridCol w:w="560"/>
        <w:gridCol w:w="580"/>
        <w:gridCol w:w="540"/>
        <w:gridCol w:w="540"/>
        <w:gridCol w:w="580"/>
        <w:gridCol w:w="560"/>
        <w:gridCol w:w="580"/>
        <w:gridCol w:w="560"/>
        <w:gridCol w:w="560"/>
      </w:tblGrid>
      <w:tr w:rsidR="001B0465" w:rsidRPr="00DC44B8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  <w:r w:rsidRPr="00B83F50">
              <w:rPr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  <w:r w:rsidRPr="00B83F50">
              <w:rPr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0465" w:rsidRPr="00DC44B8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  <w:r w:rsidRPr="00B83F50">
              <w:rPr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  <w:r w:rsidRPr="00B83F50">
              <w:rPr>
                <w:color w:val="000000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  <w:tr w:rsidR="001B0465" w:rsidRPr="00DC44B8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 w:rsidRPr="00B83F50">
              <w:rPr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0465" w:rsidRPr="00B83F50" w:rsidRDefault="001B0465" w:rsidP="00B83F50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1B0465" w:rsidRDefault="001B0465">
      <w:pPr>
        <w:rPr>
          <w:b/>
          <w:bCs/>
          <w:sz w:val="28"/>
          <w:szCs w:val="28"/>
        </w:rPr>
      </w:pPr>
    </w:p>
    <w:p w:rsidR="001B0465" w:rsidRDefault="001B0465">
      <w:pPr>
        <w:rPr>
          <w:b/>
          <w:bCs/>
          <w:sz w:val="28"/>
          <w:szCs w:val="28"/>
        </w:rPr>
      </w:pPr>
    </w:p>
    <w:p w:rsidR="001B0465" w:rsidRDefault="001B0465">
      <w:pPr>
        <w:rPr>
          <w:b/>
          <w:bCs/>
          <w:sz w:val="28"/>
          <w:szCs w:val="28"/>
        </w:rPr>
      </w:pPr>
    </w:p>
    <w:p w:rsidR="001B0465" w:rsidRDefault="001B0465">
      <w:pPr>
        <w:rPr>
          <w:b/>
          <w:bCs/>
          <w:sz w:val="28"/>
          <w:szCs w:val="28"/>
        </w:rPr>
      </w:pPr>
    </w:p>
    <w:p w:rsidR="001B0465" w:rsidRDefault="001B0465" w:rsidP="00B5326C">
      <w:pPr>
        <w:jc w:val="center"/>
        <w:rPr>
          <w:b/>
          <w:bCs/>
          <w:sz w:val="32"/>
          <w:szCs w:val="32"/>
          <w:u w:val="single"/>
        </w:rPr>
      </w:pPr>
      <w:r w:rsidRPr="00B476B0">
        <w:rPr>
          <w:b/>
          <w:bCs/>
          <w:sz w:val="32"/>
          <w:szCs w:val="32"/>
          <w:u w:val="single"/>
        </w:rPr>
        <w:t>SPOJ  SPRÁVNĚ  NÁZEV  DŘEVINY  A OBRÁZEK</w:t>
      </w:r>
    </w:p>
    <w:p w:rsidR="001B0465" w:rsidRPr="00856E29" w:rsidRDefault="001B0465" w:rsidP="00B5326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Poradit se můžeš na školní přírodní zahradě – cedulky </w:t>
      </w:r>
    </w:p>
    <w:p w:rsidR="001B0465" w:rsidRDefault="001B0465" w:rsidP="00B5326C"/>
    <w:p w:rsidR="001B0465" w:rsidRDefault="001B0465" w:rsidP="00B5326C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341.65pt;margin-top:5.6pt;width:85.7pt;height:108pt;z-index:-251659776;visibility:visible">
            <v:imagedata r:id="rId4" o:title=""/>
          </v:shape>
        </w:pict>
      </w:r>
      <w:r>
        <w:rPr>
          <w:noProof/>
          <w:lang w:eastAsia="cs-CZ"/>
        </w:rPr>
        <w:pict>
          <v:shape id="Obrázek 3" o:spid="_x0000_s1027" type="#_x0000_t75" style="position:absolute;margin-left:-10.7pt;margin-top:5.7pt;width:131.1pt;height:115.5pt;z-index:-251661824;visibility:visible">
            <v:imagedata r:id="rId5" o:title=""/>
          </v:shape>
        </w:pict>
      </w:r>
    </w:p>
    <w:p w:rsidR="001B0465" w:rsidRPr="00B476B0" w:rsidRDefault="001B0465" w:rsidP="00B5326C">
      <w:pPr>
        <w:rPr>
          <w:b/>
          <w:b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JABLOŇ</w:t>
      </w:r>
    </w:p>
    <w:p w:rsidR="001B0465" w:rsidRDefault="001B0465" w:rsidP="00B5326C"/>
    <w:p w:rsidR="001B0465" w:rsidRDefault="001B0465" w:rsidP="00B5326C"/>
    <w:p w:rsidR="001B0465" w:rsidRDefault="001B0465" w:rsidP="00B5326C"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1B0465" w:rsidRDefault="001B0465" w:rsidP="00B5326C"/>
    <w:p w:rsidR="001B0465" w:rsidRDefault="001B0465" w:rsidP="00B5326C"/>
    <w:p w:rsidR="001B0465" w:rsidRDefault="001B0465" w:rsidP="00B5326C"/>
    <w:p w:rsidR="001B0465" w:rsidRDefault="001B0465" w:rsidP="00B5326C"/>
    <w:p w:rsidR="001B0465" w:rsidRDefault="001B0465" w:rsidP="00B5326C"/>
    <w:p w:rsidR="001B0465" w:rsidRDefault="001B0465" w:rsidP="00B5326C"/>
    <w:p w:rsidR="001B0465" w:rsidRDefault="001B0465" w:rsidP="00B5326C"/>
    <w:p w:rsidR="001B0465" w:rsidRDefault="001B0465" w:rsidP="00B5326C"/>
    <w:p w:rsidR="001B0465" w:rsidRPr="00B476B0" w:rsidRDefault="001B0465" w:rsidP="00B5326C">
      <w:pPr>
        <w:rPr>
          <w:b/>
          <w:bCs/>
          <w:sz w:val="28"/>
          <w:szCs w:val="28"/>
        </w:rPr>
      </w:pPr>
      <w:r>
        <w:t xml:space="preserve">                                </w:t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KDOULOŇ</w:t>
      </w:r>
    </w:p>
    <w:p w:rsidR="001B0465" w:rsidRDefault="001B0465" w:rsidP="00B5326C">
      <w:r>
        <w:rPr>
          <w:noProof/>
          <w:lang w:eastAsia="cs-CZ"/>
        </w:rPr>
        <w:pict>
          <v:shape id="Obrázek 7" o:spid="_x0000_s1028" type="#_x0000_t75" style="position:absolute;margin-left:-4.1pt;margin-top:13.55pt;width:147pt;height:109.2pt;z-index:251655680;visibility:visible">
            <v:imagedata r:id="rId6" o:title=""/>
          </v:shape>
        </w:pict>
      </w:r>
      <w:r>
        <w:rPr>
          <w:noProof/>
          <w:lang w:eastAsia="cs-CZ"/>
        </w:rPr>
        <w:pict>
          <v:shape id="Obrázek 6" o:spid="_x0000_s1029" type="#_x0000_t75" style="position:absolute;margin-left:352.9pt;margin-top:24.8pt;width:95.25pt;height:116.45pt;z-index:-251658752;visibility:visible">
            <v:imagedata r:id="rId7" o:title=""/>
          </v:shape>
        </w:pict>
      </w:r>
    </w:p>
    <w:p w:rsidR="001B0465" w:rsidRDefault="001B0465" w:rsidP="00B5326C"/>
    <w:p w:rsidR="001B0465" w:rsidRDefault="001B0465" w:rsidP="00B5326C"/>
    <w:p w:rsidR="001B0465" w:rsidRDefault="001B0465" w:rsidP="00B5326C">
      <w:pPr>
        <w:jc w:val="center"/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VINNÁ RÉVA</w:t>
      </w:r>
    </w:p>
    <w:p w:rsidR="001B0465" w:rsidRDefault="001B0465" w:rsidP="00B5326C"/>
    <w:p w:rsidR="001B0465" w:rsidRDefault="001B0465" w:rsidP="00B5326C"/>
    <w:p w:rsidR="001B0465" w:rsidRDefault="001B0465" w:rsidP="00B5326C">
      <w:pPr>
        <w:ind w:firstLine="708"/>
      </w:pPr>
    </w:p>
    <w:p w:rsidR="001B0465" w:rsidRDefault="001B0465" w:rsidP="00B5326C">
      <w:pPr>
        <w:ind w:firstLine="708"/>
        <w:rPr>
          <w:b/>
          <w:bCs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B476B0">
        <w:rPr>
          <w:b/>
          <w:bCs/>
          <w:sz w:val="28"/>
          <w:szCs w:val="28"/>
        </w:rPr>
        <w:tab/>
        <w:t xml:space="preserve">RYBÍZ </w:t>
      </w:r>
      <w:r>
        <w:rPr>
          <w:b/>
          <w:bCs/>
          <w:sz w:val="28"/>
          <w:szCs w:val="28"/>
        </w:rPr>
        <w:t xml:space="preserve"> </w:t>
      </w:r>
      <w:r w:rsidRPr="00B476B0">
        <w:rPr>
          <w:b/>
          <w:bCs/>
          <w:sz w:val="28"/>
          <w:szCs w:val="28"/>
        </w:rPr>
        <w:t>ČERVENÝ</w:t>
      </w:r>
    </w:p>
    <w:p w:rsidR="001B0465" w:rsidRDefault="001B0465" w:rsidP="00B5326C">
      <w:pPr>
        <w:ind w:firstLine="708"/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shape id="Obrázek 8" o:spid="_x0000_s1030" type="#_x0000_t75" style="position:absolute;left:0;text-align:left;margin-left:329.7pt;margin-top:13.2pt;width:158.25pt;height:169.55pt;z-index:251658752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2" o:spid="_x0000_s1031" type="#_x0000_t75" style="position:absolute;left:0;text-align:left;margin-left:-28.85pt;margin-top:25.35pt;width:210pt;height:137.8pt;z-index:-251656704;visibility:visible">
            <v:imagedata r:id="rId9" o:title=""/>
          </v:shape>
        </w:pict>
      </w:r>
    </w:p>
    <w:p w:rsidR="001B0465" w:rsidRDefault="001B0465" w:rsidP="00B53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1B0465" w:rsidRDefault="001B0465" w:rsidP="00B53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ind w:firstLine="708"/>
        <w:rPr>
          <w:b/>
          <w:bCs/>
          <w:sz w:val="28"/>
          <w:szCs w:val="28"/>
        </w:rPr>
      </w:pPr>
    </w:p>
    <w:p w:rsidR="001B0465" w:rsidRDefault="001B0465" w:rsidP="00B53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SLIVOŇ  ŠVESTKA</w:t>
      </w:r>
    </w:p>
    <w:p w:rsidR="001B0465" w:rsidRDefault="001B0465" w:rsidP="00B53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ind w:firstLine="708"/>
        <w:rPr>
          <w:b/>
          <w:bCs/>
          <w:sz w:val="28"/>
          <w:szCs w:val="28"/>
        </w:rPr>
      </w:pPr>
    </w:p>
    <w:p w:rsidR="001B0465" w:rsidRDefault="001B0465" w:rsidP="00B53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ind w:firstLine="708"/>
        <w:rPr>
          <w:b/>
          <w:bCs/>
          <w:sz w:val="28"/>
          <w:szCs w:val="28"/>
        </w:rPr>
      </w:pPr>
    </w:p>
    <w:p w:rsidR="001B0465" w:rsidRDefault="001B0465" w:rsidP="003025FE">
      <w:pPr>
        <w:rPr>
          <w:b/>
          <w:bCs/>
          <w:sz w:val="28"/>
          <w:szCs w:val="28"/>
        </w:rPr>
      </w:pPr>
      <w:r>
        <w:t xml:space="preserve">                                                                                </w:t>
      </w:r>
      <w:r w:rsidRPr="00B476B0">
        <w:rPr>
          <w:b/>
          <w:bCs/>
          <w:sz w:val="28"/>
          <w:szCs w:val="28"/>
        </w:rPr>
        <w:t>MIŠPULE  NĚMECKÁ</w:t>
      </w:r>
    </w:p>
    <w:p w:rsidR="001B0465" w:rsidRDefault="001B0465" w:rsidP="00B5326C">
      <w:pPr>
        <w:rPr>
          <w:sz w:val="28"/>
          <w:szCs w:val="28"/>
        </w:rPr>
      </w:pPr>
      <w:r w:rsidRPr="00856E29">
        <w:rPr>
          <w:sz w:val="28"/>
          <w:szCs w:val="28"/>
        </w:rPr>
        <w:t>Požité obrázky z Microsoft Word - Klipart</w:t>
      </w:r>
      <w:r w:rsidRPr="00856E29">
        <w:rPr>
          <w:sz w:val="28"/>
          <w:szCs w:val="28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Název školy: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ZŠ a MŠ Boleradice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Autor výukového materiálu: 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Mirka Vavriková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Číslo projektu: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VY 32 INOVACE 07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Název: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Ovocné dřeviny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Vytvořeno: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10.3..2011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oblast: 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rPr>
                <w:rFonts w:eastAsia="Times New Roman"/>
                <w:kern w:val="2"/>
              </w:rPr>
              <w:t>Jedlá zahrada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obor: 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Tematický okruh: 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Určeno pro: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1.-5. ročník</w:t>
            </w: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Anotace: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</w:p>
        </w:tc>
      </w:tr>
      <w:tr w:rsidR="001B0465" w:rsidTr="003025FE">
        <w:trPr>
          <w:jc w:val="center"/>
        </w:trPr>
        <w:tc>
          <w:tcPr>
            <w:tcW w:w="4606" w:type="dxa"/>
          </w:tcPr>
          <w:p w:rsidR="001B0465" w:rsidRDefault="001B0465">
            <w:pPr>
              <w:widowControl w:val="0"/>
              <w:rPr>
                <w:rFonts w:eastAsia="Times New Roman"/>
                <w:kern w:val="2"/>
              </w:rPr>
            </w:pPr>
            <w:r>
              <w:t>Metodický pokyn:</w:t>
            </w:r>
          </w:p>
        </w:tc>
        <w:tc>
          <w:tcPr>
            <w:tcW w:w="4606" w:type="dxa"/>
          </w:tcPr>
          <w:p w:rsidR="001B0465" w:rsidRDefault="001B046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  <w:r>
              <w:t>Materiál se hodí pro práci ve skupině, i pro práci samostatnou. Zadání čte učitelka.</w:t>
            </w:r>
          </w:p>
        </w:tc>
      </w:tr>
      <w:tr w:rsidR="001B0465" w:rsidTr="003025FE">
        <w:trPr>
          <w:jc w:val="center"/>
        </w:trPr>
        <w:tc>
          <w:tcPr>
            <w:tcW w:w="9212" w:type="dxa"/>
            <w:gridSpan w:val="2"/>
          </w:tcPr>
          <w:p w:rsidR="001B0465" w:rsidRDefault="001B0465">
            <w:pPr>
              <w:widowControl w:val="0"/>
              <w:jc w:val="both"/>
              <w:rPr>
                <w:rFonts w:eastAsia="Times New Roman"/>
                <w:kern w:val="2"/>
              </w:rPr>
            </w:pPr>
            <w:r>
              <w:t>Autorem materiálu a všech jeho částí, není-li uvedeno jinak, je Mirka Vavriková.</w:t>
            </w:r>
          </w:p>
        </w:tc>
      </w:tr>
      <w:tr w:rsidR="001B0465" w:rsidTr="003025FE">
        <w:trPr>
          <w:trHeight w:val="1855"/>
          <w:jc w:val="center"/>
        </w:trPr>
        <w:tc>
          <w:tcPr>
            <w:tcW w:w="9212" w:type="dxa"/>
            <w:gridSpan w:val="2"/>
          </w:tcPr>
          <w:p w:rsidR="001B0465" w:rsidRDefault="001B0465">
            <w:pPr>
              <w:widowControl w:val="0"/>
              <w:jc w:val="center"/>
              <w:rPr>
                <w:rFonts w:ascii="Arial" w:eastAsia="Times New Roman" w:hAnsi="Arial"/>
                <w:kern w:val="2"/>
              </w:rPr>
            </w:pPr>
            <w:r>
              <w:rPr>
                <w:noProof/>
                <w:lang w:eastAsia="cs-CZ"/>
              </w:rPr>
              <w:pict>
                <v:shape id="_x0000_s1032" type="#_x0000_t75" style="position:absolute;left:0;text-align:left;margin-left:12.2pt;margin-top:3.7pt;width:425.8pt;height:81.75pt;z-index:251660800;visibility:visible;mso-position-horizontal-relative:text;mso-position-vertical-relative:text">
                  <v:imagedata r:id="rId10" o:title=""/>
                  <w10:wrap type="square"/>
                </v:shape>
              </w:pict>
            </w:r>
          </w:p>
        </w:tc>
      </w:tr>
    </w:tbl>
    <w:p w:rsidR="001B0465" w:rsidRPr="00C42F50" w:rsidRDefault="001B0465" w:rsidP="00B5326C">
      <w:pPr>
        <w:rPr>
          <w:b/>
          <w:bCs/>
          <w:sz w:val="28"/>
          <w:szCs w:val="28"/>
        </w:rPr>
      </w:pPr>
      <w:r w:rsidRPr="00856E29">
        <w:rPr>
          <w:sz w:val="28"/>
          <w:szCs w:val="28"/>
        </w:rPr>
        <w:tab/>
      </w:r>
      <w:r w:rsidRPr="00856E29">
        <w:rPr>
          <w:sz w:val="28"/>
          <w:szCs w:val="28"/>
        </w:rPr>
        <w:tab/>
      </w:r>
    </w:p>
    <w:sectPr w:rsidR="001B0465" w:rsidRPr="00C42F50" w:rsidSect="003025FE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F50"/>
    <w:rsid w:val="001240A0"/>
    <w:rsid w:val="001B0465"/>
    <w:rsid w:val="003025FE"/>
    <w:rsid w:val="005727C5"/>
    <w:rsid w:val="006A4373"/>
    <w:rsid w:val="00711C3B"/>
    <w:rsid w:val="00856E29"/>
    <w:rsid w:val="009F233A"/>
    <w:rsid w:val="00B476B0"/>
    <w:rsid w:val="00B5326C"/>
    <w:rsid w:val="00B83F50"/>
    <w:rsid w:val="00C42F50"/>
    <w:rsid w:val="00DC44B8"/>
    <w:rsid w:val="00EA3BDA"/>
    <w:rsid w:val="00F65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0A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8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png"/><Relationship Id="rId4" Type="http://schemas.openxmlformats.org/officeDocument/2006/relationships/image" Target="media/image1.w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4</Pages>
  <Words>208</Words>
  <Characters>1234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Maminka</dc:creator>
  <cp:keywords/>
  <dc:description/>
  <cp:lastModifiedBy>Josef Puček</cp:lastModifiedBy>
  <cp:revision>6</cp:revision>
  <dcterms:created xsi:type="dcterms:W3CDTF">2013-02-21T12:02:00Z</dcterms:created>
  <dcterms:modified xsi:type="dcterms:W3CDTF">2013-02-27T19:20:00Z</dcterms:modified>
</cp:coreProperties>
</file>