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681" w:rsidRDefault="00380681" w:rsidP="000E6A65">
      <w:pPr>
        <w:rPr>
          <w:b/>
          <w:bCs/>
          <w:sz w:val="32"/>
          <w:szCs w:val="32"/>
          <w:lang w:val="de-DE"/>
        </w:rPr>
      </w:pPr>
    </w:p>
    <w:p w:rsidR="00380681" w:rsidRDefault="00380681" w:rsidP="00EF34B1"/>
    <w:p w:rsidR="00380681" w:rsidRDefault="00380681" w:rsidP="00EF34B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332.25pt">
            <v:imagedata r:id="rId5" o:title=""/>
          </v:shape>
        </w:pict>
      </w:r>
    </w:p>
    <w:p w:rsidR="00380681" w:rsidRDefault="00380681" w:rsidP="00EF34B1">
      <w:pPr>
        <w:rPr>
          <w:rFonts w:ascii="Arial" w:hAnsi="Arial" w:cs="Arial"/>
          <w:color w:val="0000FF"/>
        </w:rPr>
      </w:pPr>
    </w:p>
    <w:p w:rsidR="00380681" w:rsidRDefault="00380681" w:rsidP="00EF34B1">
      <w:pPr>
        <w:rPr>
          <w:rFonts w:ascii="Arial" w:hAnsi="Arial" w:cs="Arial"/>
          <w:color w:val="0000FF"/>
        </w:rPr>
      </w:pPr>
    </w:p>
    <w:p w:rsidR="00380681" w:rsidRDefault="00380681" w:rsidP="00EF34B1">
      <w:pPr>
        <w:rPr>
          <w:rFonts w:ascii="Arial" w:hAnsi="Arial" w:cs="Arial"/>
          <w:color w:val="0000FF"/>
        </w:rPr>
      </w:pPr>
    </w:p>
    <w:p w:rsidR="00380681" w:rsidRDefault="00380681" w:rsidP="00EF34B1">
      <w:pPr>
        <w:rPr>
          <w:rFonts w:ascii="Arial" w:hAnsi="Arial" w:cs="Arial"/>
          <w:color w:val="0000FF"/>
        </w:rPr>
      </w:pPr>
    </w:p>
    <w:p w:rsidR="00380681" w:rsidRPr="004D1734" w:rsidRDefault="00380681" w:rsidP="00EF34B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380681" w:rsidRPr="004D1734" w:rsidRDefault="00380681" w:rsidP="00EF34B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380681" w:rsidRPr="004D1734" w:rsidRDefault="00380681" w:rsidP="00EF34B1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380681" w:rsidRPr="004D1734" w:rsidRDefault="00380681" w:rsidP="00EF34B1">
      <w:pPr>
        <w:rPr>
          <w:rFonts w:ascii="Arial" w:hAnsi="Arial" w:cs="Arial"/>
          <w:color w:val="0000FF"/>
        </w:rPr>
      </w:pPr>
    </w:p>
    <w:p w:rsidR="00380681" w:rsidRPr="004D1734" w:rsidRDefault="00380681" w:rsidP="00EF34B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VY_INOVACE_10</w:t>
      </w:r>
    </w:p>
    <w:p w:rsidR="00380681" w:rsidRPr="004D1734" w:rsidRDefault="00380681" w:rsidP="00EF34B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29.10.2012</w:t>
      </w:r>
    </w:p>
    <w:p w:rsidR="00380681" w:rsidRPr="004D1734" w:rsidRDefault="00380681" w:rsidP="00EF34B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380681" w:rsidRPr="004D1734" w:rsidRDefault="00380681" w:rsidP="00EF34B1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budoucí čas</w:t>
      </w:r>
    </w:p>
    <w:p w:rsidR="00380681" w:rsidRPr="004D1734" w:rsidRDefault="00380681" w:rsidP="00EF34B1">
      <w:pPr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tvoření budoucího času, který vyjádří pomocí slovesa werden.Dále pak procvičí tvoření vět, kde se setkávají dva infinitivy na konci věty.Žáci zopakují časování způsobových sloves v přítomném čase a jejich užití v čase budoucím.</w:t>
      </w:r>
    </w:p>
    <w:p w:rsidR="00380681" w:rsidRDefault="00380681" w:rsidP="00EF34B1">
      <w:pPr>
        <w:rPr>
          <w:rFonts w:ascii="Arial" w:hAnsi="Arial" w:cs="Arial"/>
          <w:b/>
          <w:bCs/>
          <w:color w:val="0000FF"/>
        </w:rPr>
      </w:pPr>
    </w:p>
    <w:p w:rsidR="00380681" w:rsidRPr="00EF34B1" w:rsidRDefault="00380681" w:rsidP="00EF34B1">
      <w:pPr>
        <w:rPr>
          <w:rFonts w:ascii="Arial" w:hAnsi="Arial" w:cs="Arial"/>
          <w:b/>
          <w:bCs/>
          <w:color w:val="0000FF"/>
        </w:rPr>
      </w:pPr>
    </w:p>
    <w:p w:rsidR="00380681" w:rsidRDefault="00380681" w:rsidP="00EF34B1">
      <w:pPr>
        <w:rPr>
          <w:rFonts w:ascii="Arial" w:hAnsi="Arial" w:cs="Arial"/>
          <w:b/>
          <w:bCs/>
        </w:rPr>
      </w:pPr>
      <w:r w:rsidRPr="00AA18B1">
        <w:rPr>
          <w:rFonts w:ascii="Arial" w:hAnsi="Arial" w:cs="Arial"/>
          <w:b/>
          <w:bCs/>
        </w:rPr>
        <w:t>Metodický postup</w:t>
      </w:r>
    </w:p>
    <w:p w:rsidR="00380681" w:rsidRPr="00AA18B1" w:rsidRDefault="00380681" w:rsidP="00EF34B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Žáci dostanou pracovní list. V prvním cvičení mají žáci za úkol správně přiřadit smysluplně otázku k odpovědi. Řešení pak zapíší do tabulky. Ve druhém cvičení překládají věty pomocí werden. Třetí cvičení má dvě části. Nejprve žáci vytvoří správné spojení ze dvou sloupců. V první části procvičí žák přítomný čas způsobových sloves a ve druhé části budoucí čas, kde stojí dva infinitivy na konci věty. Řídí se vzorem.</w:t>
      </w: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Pr="000535C0" w:rsidRDefault="00380681" w:rsidP="000E6A65">
      <w:pPr>
        <w:rPr>
          <w:b/>
          <w:bCs/>
          <w:sz w:val="32"/>
          <w:szCs w:val="32"/>
        </w:rPr>
      </w:pPr>
    </w:p>
    <w:p w:rsidR="00380681" w:rsidRDefault="00380681" w:rsidP="000E6A65">
      <w:pPr>
        <w:rPr>
          <w:sz w:val="32"/>
          <w:szCs w:val="32"/>
        </w:rPr>
      </w:pPr>
    </w:p>
    <w:p w:rsidR="00380681" w:rsidRPr="00A4463E" w:rsidRDefault="00380681" w:rsidP="000E6A65">
      <w:pPr>
        <w:rPr>
          <w:sz w:val="32"/>
          <w:szCs w:val="32"/>
        </w:rPr>
      </w:pPr>
    </w:p>
    <w:p w:rsidR="00380681" w:rsidRPr="00A4463E" w:rsidRDefault="00380681" w:rsidP="000E6A65">
      <w:pPr>
        <w:rPr>
          <w:b/>
          <w:bCs/>
          <w:sz w:val="32"/>
          <w:szCs w:val="32"/>
          <w:lang w:val="de-DE"/>
        </w:rPr>
      </w:pPr>
      <w:r w:rsidRPr="00A4463E">
        <w:rPr>
          <w:b/>
          <w:bCs/>
          <w:sz w:val="32"/>
          <w:szCs w:val="32"/>
        </w:rPr>
        <w:t>1. Waspasstzusammen?</w:t>
      </w:r>
      <w:r w:rsidRPr="00A4463E">
        <w:rPr>
          <w:b/>
          <w:bCs/>
          <w:sz w:val="32"/>
          <w:szCs w:val="32"/>
          <w:lang w:val="de-DE"/>
        </w:rPr>
        <w:t>Co k soběpatří?</w:t>
      </w:r>
    </w:p>
    <w:p w:rsidR="00380681" w:rsidRPr="00A4463E" w:rsidRDefault="00380681" w:rsidP="000E6A65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A4463E">
        <w:rPr>
          <w:sz w:val="32"/>
          <w:szCs w:val="32"/>
          <w:lang w:val="de-DE"/>
        </w:rPr>
        <w:t>Warum fährst du nach Deutschland?</w:t>
      </w:r>
    </w:p>
    <w:p w:rsidR="00380681" w:rsidRPr="00A4463E" w:rsidRDefault="00380681" w:rsidP="000E6A65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A4463E">
        <w:rPr>
          <w:sz w:val="32"/>
          <w:szCs w:val="32"/>
          <w:lang w:val="de-DE"/>
        </w:rPr>
        <w:t>Warum fährst du ins Gebirge?</w:t>
      </w:r>
    </w:p>
    <w:p w:rsidR="00380681" w:rsidRPr="00A4463E" w:rsidRDefault="00380681" w:rsidP="000E6A65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A4463E">
        <w:rPr>
          <w:sz w:val="32"/>
          <w:szCs w:val="32"/>
          <w:lang w:val="de-DE"/>
        </w:rPr>
        <w:t>Warum fährst du ins Meer?</w:t>
      </w:r>
    </w:p>
    <w:p w:rsidR="00380681" w:rsidRPr="00A4463E" w:rsidRDefault="00380681" w:rsidP="000E6A65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A4463E">
        <w:rPr>
          <w:sz w:val="32"/>
          <w:szCs w:val="32"/>
          <w:lang w:val="de-DE"/>
        </w:rPr>
        <w:t>Warum fährst du nach Wien?</w:t>
      </w:r>
    </w:p>
    <w:p w:rsidR="00380681" w:rsidRPr="00A4463E" w:rsidRDefault="00380681" w:rsidP="000E6A65">
      <w:pPr>
        <w:pStyle w:val="ListParagraph"/>
        <w:numPr>
          <w:ilvl w:val="0"/>
          <w:numId w:val="1"/>
        </w:numPr>
        <w:rPr>
          <w:sz w:val="32"/>
          <w:szCs w:val="32"/>
          <w:lang w:val="de-DE"/>
        </w:rPr>
      </w:pPr>
      <w:r w:rsidRPr="00A4463E">
        <w:rPr>
          <w:sz w:val="32"/>
          <w:szCs w:val="32"/>
          <w:lang w:val="de-DE"/>
        </w:rPr>
        <w:t>Warum fährst du in die Schweiz?</w:t>
      </w:r>
    </w:p>
    <w:p w:rsidR="00380681" w:rsidRPr="00CF6F2A" w:rsidRDefault="00380681" w:rsidP="000E6A65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0E6A65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Ich will baden.</w:t>
      </w:r>
    </w:p>
    <w:p w:rsidR="00380681" w:rsidRPr="00CF6F2A" w:rsidRDefault="00380681" w:rsidP="000E6A65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Ich will Deutsch lernen.</w:t>
      </w:r>
    </w:p>
    <w:p w:rsidR="00380681" w:rsidRPr="00CF6F2A" w:rsidRDefault="00380681" w:rsidP="000E6A65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Ich will das Matterhorn sehen.</w:t>
      </w:r>
    </w:p>
    <w:p w:rsidR="00380681" w:rsidRPr="00CF6F2A" w:rsidRDefault="00380681" w:rsidP="000E6A65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Ich will den Prater besuchen.</w:t>
      </w:r>
    </w:p>
    <w:p w:rsidR="00380681" w:rsidRPr="00CF6F2A" w:rsidRDefault="00380681" w:rsidP="000E6A65">
      <w:pPr>
        <w:pStyle w:val="ListParagraph"/>
        <w:numPr>
          <w:ilvl w:val="0"/>
          <w:numId w:val="2"/>
        </w:numPr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Ich will wandern.</w:t>
      </w:r>
    </w:p>
    <w:tbl>
      <w:tblPr>
        <w:tblpPr w:leftFromText="141" w:rightFromText="141" w:vertAnchor="text" w:horzAnchor="margin" w:tblpY="2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033"/>
        <w:gridCol w:w="1034"/>
        <w:gridCol w:w="1033"/>
        <w:gridCol w:w="1034"/>
      </w:tblGrid>
      <w:tr w:rsidR="00380681" w:rsidRPr="00CF6F2A">
        <w:trPr>
          <w:trHeight w:val="776"/>
        </w:trPr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1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2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3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4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5</w:t>
            </w:r>
          </w:p>
        </w:tc>
      </w:tr>
      <w:tr w:rsidR="00380681" w:rsidRPr="00CF6F2A">
        <w:trPr>
          <w:trHeight w:val="776"/>
        </w:trPr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</w:p>
        </w:tc>
      </w:tr>
    </w:tbl>
    <w:p w:rsidR="00380681" w:rsidRPr="00CF6F2A" w:rsidRDefault="00380681" w:rsidP="00141FD8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141FD8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141FD8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141FD8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CF6F2A">
      <w:pPr>
        <w:pStyle w:val="ListParagraph"/>
        <w:ind w:left="0"/>
        <w:rPr>
          <w:sz w:val="32"/>
          <w:szCs w:val="32"/>
          <w:lang w:val="de-DE"/>
        </w:rPr>
      </w:pPr>
    </w:p>
    <w:p w:rsidR="00380681" w:rsidRPr="008D150C" w:rsidRDefault="00380681" w:rsidP="00141FD8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2. Schreib</w:t>
      </w:r>
      <w:r>
        <w:rPr>
          <w:b/>
          <w:bCs/>
          <w:sz w:val="32"/>
          <w:szCs w:val="32"/>
          <w:lang w:val="de-DE"/>
        </w:rPr>
        <w:t xml:space="preserve">e </w:t>
      </w:r>
      <w:r w:rsidRPr="00CF6F2A">
        <w:rPr>
          <w:b/>
          <w:bCs/>
          <w:sz w:val="32"/>
          <w:szCs w:val="32"/>
          <w:lang w:val="de-DE"/>
        </w:rPr>
        <w:t>es im Futur mit „werden“.</w:t>
      </w:r>
      <w:r w:rsidRPr="008D150C">
        <w:rPr>
          <w:b/>
          <w:bCs/>
          <w:sz w:val="32"/>
          <w:szCs w:val="32"/>
          <w:lang w:val="de-DE"/>
        </w:rPr>
        <w:t>Napiš v budoucímčase a pomocíwerden.</w:t>
      </w:r>
    </w:p>
    <w:p w:rsidR="00380681" w:rsidRPr="00CF6F2A" w:rsidRDefault="00380681" w:rsidP="00141FD8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Ich bade im Meer. ____________</w:t>
      </w:r>
      <w:r>
        <w:rPr>
          <w:b/>
          <w:bCs/>
          <w:sz w:val="32"/>
          <w:szCs w:val="32"/>
          <w:lang w:val="de-DE"/>
        </w:rPr>
        <w:t>_______________</w:t>
      </w:r>
    </w:p>
    <w:p w:rsidR="00380681" w:rsidRPr="00CF6F2A" w:rsidRDefault="00380681" w:rsidP="00141FD8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Er darf den Prater besuchen. _______________</w:t>
      </w:r>
      <w:r>
        <w:rPr>
          <w:b/>
          <w:bCs/>
          <w:sz w:val="32"/>
          <w:szCs w:val="32"/>
          <w:lang w:val="de-DE"/>
        </w:rPr>
        <w:t>____________</w:t>
      </w:r>
    </w:p>
    <w:p w:rsidR="00380681" w:rsidRPr="00CF6F2A" w:rsidRDefault="00380681" w:rsidP="00CF6F2A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Er will in den Alpen wandern.________________</w:t>
      </w:r>
      <w:r>
        <w:rPr>
          <w:b/>
          <w:bCs/>
          <w:sz w:val="32"/>
          <w:szCs w:val="32"/>
          <w:lang w:val="de-DE"/>
        </w:rPr>
        <w:t>___________</w:t>
      </w:r>
    </w:p>
    <w:p w:rsidR="00380681" w:rsidRDefault="00380681" w:rsidP="000E6A65">
      <w:pPr>
        <w:rPr>
          <w:b/>
          <w:bCs/>
          <w:sz w:val="32"/>
          <w:szCs w:val="32"/>
          <w:lang w:val="de-DE"/>
        </w:rPr>
      </w:pPr>
    </w:p>
    <w:p w:rsidR="00380681" w:rsidRDefault="00380681" w:rsidP="000E6A65">
      <w:pPr>
        <w:rPr>
          <w:b/>
          <w:bCs/>
          <w:sz w:val="32"/>
          <w:szCs w:val="32"/>
          <w:lang w:val="de-DE"/>
        </w:rPr>
      </w:pPr>
    </w:p>
    <w:p w:rsidR="00380681" w:rsidRPr="00CF6F2A" w:rsidRDefault="00380681" w:rsidP="000E6A65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 xml:space="preserve">3. </w:t>
      </w:r>
    </w:p>
    <w:p w:rsidR="00380681" w:rsidRPr="008D150C" w:rsidRDefault="00380681" w:rsidP="000E6A65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 xml:space="preserve">a.Was kann man wo machen? </w:t>
      </w:r>
      <w:r w:rsidRPr="008D150C">
        <w:rPr>
          <w:b/>
          <w:bCs/>
          <w:sz w:val="32"/>
          <w:szCs w:val="32"/>
          <w:lang w:val="de-DE"/>
        </w:rPr>
        <w:t>Co se kdemůže</w:t>
      </w:r>
      <w:bookmarkStart w:id="0" w:name="_GoBack"/>
      <w:bookmarkEnd w:id="0"/>
      <w:r w:rsidRPr="008D150C">
        <w:rPr>
          <w:b/>
          <w:bCs/>
          <w:sz w:val="32"/>
          <w:szCs w:val="32"/>
          <w:lang w:val="de-DE"/>
        </w:rPr>
        <w:t>dělat?</w:t>
      </w:r>
    </w:p>
    <w:p w:rsidR="00380681" w:rsidRPr="00CF6F2A" w:rsidRDefault="00380681" w:rsidP="000E6A65">
      <w:pPr>
        <w:rPr>
          <w:sz w:val="32"/>
          <w:szCs w:val="32"/>
          <w:lang w:val="de-DE"/>
        </w:rPr>
      </w:pPr>
      <w:smartTag w:uri="urn:schemas-microsoft-com:office:smarttags" w:element="metricconverter">
        <w:smartTagPr>
          <w:attr w:name="ProductID" w:val="1. in"/>
        </w:smartTagPr>
        <w:r w:rsidRPr="00CF6F2A">
          <w:rPr>
            <w:sz w:val="32"/>
            <w:szCs w:val="32"/>
            <w:lang w:val="de-DE"/>
          </w:rPr>
          <w:t>1. in</w:t>
        </w:r>
      </w:smartTag>
      <w:r w:rsidRPr="00CF6F2A">
        <w:rPr>
          <w:sz w:val="32"/>
          <w:szCs w:val="32"/>
          <w:lang w:val="de-DE"/>
        </w:rPr>
        <w:t xml:space="preserve"> Berlin</w:t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>a. baden</w:t>
      </w:r>
    </w:p>
    <w:p w:rsidR="00380681" w:rsidRPr="00CF6F2A" w:rsidRDefault="00380681" w:rsidP="00141FD8">
      <w:pPr>
        <w:ind w:left="4950" w:hanging="4950"/>
        <w:rPr>
          <w:sz w:val="32"/>
          <w:szCs w:val="32"/>
          <w:lang w:val="de-DE"/>
        </w:rPr>
      </w:pPr>
      <w:r w:rsidRPr="00CF6F2A">
        <w:rPr>
          <w:sz w:val="32"/>
          <w:szCs w:val="32"/>
          <w:lang w:val="de-DE"/>
        </w:rPr>
        <w:t>2. im Bodensee</w:t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  <w:t>b. gute Sachertorte essen</w:t>
      </w:r>
    </w:p>
    <w:p w:rsidR="00380681" w:rsidRPr="00CF6F2A" w:rsidRDefault="00380681" w:rsidP="000E6A65">
      <w:pPr>
        <w:rPr>
          <w:sz w:val="32"/>
          <w:szCs w:val="32"/>
          <w:lang w:val="de-DE"/>
        </w:rPr>
      </w:pPr>
      <w:smartTag w:uri="urn:schemas-microsoft-com:office:smarttags" w:element="metricconverter">
        <w:smartTagPr>
          <w:attr w:name="ProductID" w:val="3. in"/>
        </w:smartTagPr>
        <w:r w:rsidRPr="00CF6F2A">
          <w:rPr>
            <w:sz w:val="32"/>
            <w:szCs w:val="32"/>
            <w:lang w:val="de-DE"/>
          </w:rPr>
          <w:t>3. in</w:t>
        </w:r>
      </w:smartTag>
      <w:r w:rsidRPr="00CF6F2A">
        <w:rPr>
          <w:sz w:val="32"/>
          <w:szCs w:val="32"/>
          <w:lang w:val="de-DE"/>
        </w:rPr>
        <w:t xml:space="preserve"> Wien</w:t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>c. mit der S-Bahn fahren</w:t>
      </w:r>
      <w:r w:rsidRPr="00CF6F2A">
        <w:rPr>
          <w:sz w:val="32"/>
          <w:szCs w:val="32"/>
          <w:lang w:val="de-DE"/>
        </w:rPr>
        <w:tab/>
      </w:r>
    </w:p>
    <w:p w:rsidR="00380681" w:rsidRPr="00CF6F2A" w:rsidRDefault="00380681" w:rsidP="00141FD8">
      <w:pPr>
        <w:ind w:left="4950" w:hanging="4950"/>
        <w:rPr>
          <w:sz w:val="32"/>
          <w:szCs w:val="32"/>
          <w:lang w:val="de-DE"/>
        </w:rPr>
      </w:pPr>
      <w:smartTag w:uri="urn:schemas-microsoft-com:office:smarttags" w:element="metricconverter">
        <w:smartTagPr>
          <w:attr w:name="ProductID" w:val="4. in"/>
        </w:smartTagPr>
        <w:r w:rsidRPr="00CF6F2A">
          <w:rPr>
            <w:sz w:val="32"/>
            <w:szCs w:val="32"/>
            <w:lang w:val="de-DE"/>
          </w:rPr>
          <w:t>4. in</w:t>
        </w:r>
      </w:smartTag>
      <w:r w:rsidRPr="00CF6F2A">
        <w:rPr>
          <w:sz w:val="32"/>
          <w:szCs w:val="32"/>
          <w:lang w:val="de-DE"/>
        </w:rPr>
        <w:t xml:space="preserve"> Prag</w:t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  <w:t>d. an der Karlsuniversität       studieren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smartTag w:uri="urn:schemas-microsoft-com:office:smarttags" w:element="metricconverter">
        <w:smartTagPr>
          <w:attr w:name="ProductID" w:val="5. in"/>
        </w:smartTagPr>
        <w:r w:rsidRPr="00CF6F2A">
          <w:rPr>
            <w:sz w:val="32"/>
            <w:szCs w:val="32"/>
            <w:lang w:val="de-DE"/>
          </w:rPr>
          <w:t>5. in</w:t>
        </w:r>
      </w:smartTag>
      <w:r w:rsidRPr="00CF6F2A">
        <w:rPr>
          <w:sz w:val="32"/>
          <w:szCs w:val="32"/>
          <w:lang w:val="de-DE"/>
        </w:rPr>
        <w:t xml:space="preserve"> der Schweiz</w:t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</w:r>
      <w:r w:rsidRPr="00CF6F2A">
        <w:rPr>
          <w:sz w:val="32"/>
          <w:szCs w:val="32"/>
          <w:lang w:val="de-DE"/>
        </w:rPr>
        <w:tab/>
        <w:t>e. Ski fahren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</w:p>
    <w:p w:rsidR="00380681" w:rsidRPr="00B67090" w:rsidRDefault="00380681" w:rsidP="00CF6F2A">
      <w:pPr>
        <w:ind w:left="4245" w:hanging="4245"/>
        <w:rPr>
          <w:b/>
          <w:bCs/>
          <w:sz w:val="32"/>
          <w:szCs w:val="32"/>
          <w:lang w:val="de-DE"/>
        </w:rPr>
      </w:pPr>
      <w:r w:rsidRPr="00B67090">
        <w:rPr>
          <w:b/>
          <w:bCs/>
          <w:sz w:val="32"/>
          <w:szCs w:val="32"/>
          <w:lang w:val="de-DE"/>
        </w:rPr>
        <w:t>Muster</w:t>
      </w:r>
      <w:r>
        <w:rPr>
          <w:b/>
          <w:bCs/>
          <w:sz w:val="32"/>
          <w:szCs w:val="32"/>
          <w:lang w:val="de-DE"/>
        </w:rPr>
        <w:t xml:space="preserve"> (vzor)</w:t>
      </w:r>
      <w:r w:rsidRPr="00B67090">
        <w:rPr>
          <w:b/>
          <w:bCs/>
          <w:sz w:val="32"/>
          <w:szCs w:val="32"/>
          <w:lang w:val="de-DE"/>
        </w:rPr>
        <w:t>: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Berlin kann man mit der S-Bahn fahren.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__________________________________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__________________________________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__________________________________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__________________________________</w:t>
      </w:r>
    </w:p>
    <w:p w:rsidR="00380681" w:rsidRDefault="00380681" w:rsidP="00CF6F2A">
      <w:pPr>
        <w:ind w:left="4245" w:hanging="4245"/>
        <w:rPr>
          <w:sz w:val="32"/>
          <w:szCs w:val="32"/>
          <w:lang w:val="de-DE"/>
        </w:rPr>
      </w:pPr>
    </w:p>
    <w:p w:rsidR="00380681" w:rsidRPr="00CF6F2A" w:rsidRDefault="00380681" w:rsidP="00CF6F2A">
      <w:pPr>
        <w:ind w:left="4245" w:hanging="4245"/>
        <w:rPr>
          <w:sz w:val="32"/>
          <w:szCs w:val="32"/>
          <w:lang w:val="de-DE"/>
        </w:rPr>
      </w:pPr>
    </w:p>
    <w:p w:rsidR="00380681" w:rsidRPr="00CF6F2A" w:rsidRDefault="00380681" w:rsidP="000E6A65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b.Was</w:t>
      </w:r>
      <w:r>
        <w:rPr>
          <w:b/>
          <w:bCs/>
          <w:sz w:val="32"/>
          <w:szCs w:val="32"/>
          <w:lang w:val="de-DE"/>
        </w:rPr>
        <w:t>wirst du</w:t>
      </w:r>
      <w:r w:rsidRPr="00CF6F2A">
        <w:rPr>
          <w:b/>
          <w:bCs/>
          <w:sz w:val="32"/>
          <w:szCs w:val="32"/>
          <w:lang w:val="de-DE"/>
        </w:rPr>
        <w:t xml:space="preserve"> dort machen können? </w:t>
      </w:r>
      <w:r w:rsidRPr="008D150C">
        <w:rPr>
          <w:b/>
          <w:bCs/>
          <w:sz w:val="32"/>
          <w:szCs w:val="32"/>
          <w:lang w:val="de-DE"/>
        </w:rPr>
        <w:t>Co tambudešmocidělat?</w:t>
      </w:r>
      <w:r>
        <w:rPr>
          <w:b/>
          <w:bCs/>
          <w:sz w:val="32"/>
          <w:szCs w:val="32"/>
          <w:lang w:val="de-DE"/>
        </w:rPr>
        <w:t>Schreibe die Sätze. Napišvěty.</w:t>
      </w:r>
    </w:p>
    <w:p w:rsidR="00380681" w:rsidRDefault="00380681" w:rsidP="00CF6F2A">
      <w:pPr>
        <w:pBdr>
          <w:bottom w:val="single" w:sz="12" w:space="1" w:color="auto"/>
        </w:pBdr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Muster: </w:t>
      </w:r>
      <w:r w:rsidRPr="00CF6F2A">
        <w:rPr>
          <w:b/>
          <w:bCs/>
          <w:sz w:val="32"/>
          <w:szCs w:val="32"/>
          <w:lang w:val="de-DE"/>
        </w:rPr>
        <w:t>In Wien werde ich gute Sachertorte essen können.</w:t>
      </w:r>
    </w:p>
    <w:p w:rsidR="00380681" w:rsidRDefault="00380681" w:rsidP="00CF6F2A">
      <w:pPr>
        <w:pBdr>
          <w:bottom w:val="single" w:sz="12" w:space="1" w:color="auto"/>
        </w:pBdr>
        <w:rPr>
          <w:b/>
          <w:bCs/>
          <w:sz w:val="32"/>
          <w:szCs w:val="32"/>
          <w:lang w:val="de-DE"/>
        </w:rPr>
      </w:pPr>
    </w:p>
    <w:p w:rsidR="00380681" w:rsidRDefault="00380681" w:rsidP="000E6A65">
      <w:pPr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________________________________________________________</w:t>
      </w:r>
    </w:p>
    <w:p w:rsidR="00380681" w:rsidRDefault="00380681" w:rsidP="000E6A65">
      <w:pPr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________________________________________________________</w:t>
      </w:r>
    </w:p>
    <w:p w:rsidR="00380681" w:rsidRPr="00CF6F2A" w:rsidRDefault="00380681" w:rsidP="000E6A65">
      <w:pPr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________________________________________________________</w:t>
      </w: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Default="00380681">
      <w:pPr>
        <w:rPr>
          <w:sz w:val="32"/>
          <w:szCs w:val="32"/>
        </w:rPr>
      </w:pPr>
    </w:p>
    <w:p w:rsidR="00380681" w:rsidRPr="00A4463E" w:rsidRDefault="00380681" w:rsidP="00A4463E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380681" w:rsidRPr="00CF6F2A" w:rsidRDefault="00380681" w:rsidP="00A4463E">
      <w:pPr>
        <w:pStyle w:val="ListParagraph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1.</w:t>
      </w:r>
    </w:p>
    <w:tbl>
      <w:tblPr>
        <w:tblpPr w:leftFromText="141" w:rightFromText="141" w:vertAnchor="text" w:horzAnchor="margin" w:tblpY="2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3"/>
        <w:gridCol w:w="1033"/>
        <w:gridCol w:w="1034"/>
        <w:gridCol w:w="1033"/>
        <w:gridCol w:w="1034"/>
      </w:tblGrid>
      <w:tr w:rsidR="00380681" w:rsidRPr="00CF6F2A">
        <w:trPr>
          <w:trHeight w:val="776"/>
        </w:trPr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1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2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3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4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jc w:val="center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5</w:t>
            </w:r>
          </w:p>
        </w:tc>
      </w:tr>
      <w:tr w:rsidR="00380681" w:rsidRPr="00CF6F2A">
        <w:trPr>
          <w:trHeight w:val="776"/>
        </w:trPr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b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g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a</w:t>
            </w:r>
          </w:p>
        </w:tc>
        <w:tc>
          <w:tcPr>
            <w:tcW w:w="1033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d</w:t>
            </w:r>
          </w:p>
        </w:tc>
        <w:tc>
          <w:tcPr>
            <w:tcW w:w="1034" w:type="dxa"/>
          </w:tcPr>
          <w:p w:rsidR="00380681" w:rsidRPr="004D2C29" w:rsidRDefault="00380681" w:rsidP="004D2C29">
            <w:pPr>
              <w:pStyle w:val="ListParagraph"/>
              <w:ind w:left="0"/>
              <w:rPr>
                <w:sz w:val="32"/>
                <w:szCs w:val="32"/>
                <w:lang w:val="de-DE"/>
              </w:rPr>
            </w:pPr>
            <w:r w:rsidRPr="004D2C29">
              <w:rPr>
                <w:sz w:val="32"/>
                <w:szCs w:val="32"/>
                <w:lang w:val="de-DE"/>
              </w:rPr>
              <w:t>c</w:t>
            </w:r>
          </w:p>
        </w:tc>
      </w:tr>
    </w:tbl>
    <w:p w:rsidR="00380681" w:rsidRPr="00CF6F2A" w:rsidRDefault="00380681" w:rsidP="00A4463E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A4463E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A4463E">
      <w:pPr>
        <w:pStyle w:val="ListParagraph"/>
        <w:rPr>
          <w:sz w:val="32"/>
          <w:szCs w:val="32"/>
          <w:lang w:val="de-DE"/>
        </w:rPr>
      </w:pPr>
    </w:p>
    <w:p w:rsidR="00380681" w:rsidRPr="00CF6F2A" w:rsidRDefault="00380681" w:rsidP="00A4463E">
      <w:pPr>
        <w:pStyle w:val="ListParagraph"/>
        <w:ind w:left="0"/>
        <w:rPr>
          <w:sz w:val="32"/>
          <w:szCs w:val="32"/>
          <w:lang w:val="de-DE"/>
        </w:rPr>
      </w:pPr>
    </w:p>
    <w:p w:rsidR="00380681" w:rsidRPr="008D150C" w:rsidRDefault="00380681" w:rsidP="00A4463E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2. Schreib</w:t>
      </w:r>
      <w:r>
        <w:rPr>
          <w:b/>
          <w:bCs/>
          <w:sz w:val="32"/>
          <w:szCs w:val="32"/>
          <w:lang w:val="de-DE"/>
        </w:rPr>
        <w:t xml:space="preserve">e </w:t>
      </w:r>
      <w:r w:rsidRPr="00CF6F2A">
        <w:rPr>
          <w:b/>
          <w:bCs/>
          <w:sz w:val="32"/>
          <w:szCs w:val="32"/>
          <w:lang w:val="de-DE"/>
        </w:rPr>
        <w:t>es im Futur mit „werden“.</w:t>
      </w:r>
      <w:r w:rsidRPr="008D150C">
        <w:rPr>
          <w:b/>
          <w:bCs/>
          <w:sz w:val="32"/>
          <w:szCs w:val="32"/>
          <w:lang w:val="de-DE"/>
        </w:rPr>
        <w:t>Napiš v budoucímčase a pomocíwerden.</w:t>
      </w:r>
    </w:p>
    <w:p w:rsidR="00380681" w:rsidRPr="00CF6F2A" w:rsidRDefault="00380681" w:rsidP="00A4463E">
      <w:pPr>
        <w:pStyle w:val="ListParagraph"/>
        <w:ind w:left="360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Ich werde im Meer baden.</w:t>
      </w:r>
    </w:p>
    <w:p w:rsidR="00380681" w:rsidRPr="00CF6F2A" w:rsidRDefault="00380681" w:rsidP="00A4463E">
      <w:pPr>
        <w:pStyle w:val="ListParagraph"/>
        <w:ind w:left="360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Er wird den Prater besuchen dürfen.</w:t>
      </w:r>
    </w:p>
    <w:p w:rsidR="00380681" w:rsidRPr="00CF6F2A" w:rsidRDefault="00380681" w:rsidP="00A4463E">
      <w:pPr>
        <w:pStyle w:val="ListParagraph"/>
        <w:ind w:left="360"/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Er</w:t>
      </w:r>
      <w:r>
        <w:rPr>
          <w:b/>
          <w:bCs/>
          <w:sz w:val="32"/>
          <w:szCs w:val="32"/>
          <w:lang w:val="de-DE"/>
        </w:rPr>
        <w:t xml:space="preserve"> wird in den Alpen wandern wollen.</w:t>
      </w:r>
    </w:p>
    <w:p w:rsidR="00380681" w:rsidRPr="00CF6F2A" w:rsidRDefault="00380681" w:rsidP="00A4463E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 xml:space="preserve">3. </w:t>
      </w:r>
    </w:p>
    <w:p w:rsidR="00380681" w:rsidRPr="008D150C" w:rsidRDefault="00380681" w:rsidP="00A4463E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 xml:space="preserve">a.Was kann man wo machen? </w:t>
      </w:r>
      <w:r w:rsidRPr="008D150C">
        <w:rPr>
          <w:b/>
          <w:bCs/>
          <w:sz w:val="32"/>
          <w:szCs w:val="32"/>
          <w:lang w:val="de-DE"/>
        </w:rPr>
        <w:t>Co se kdemůžedělat?</w:t>
      </w:r>
    </w:p>
    <w:p w:rsidR="00380681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Berlin kann man mit der S-Bahn fahren.</w:t>
      </w:r>
    </w:p>
    <w:p w:rsidR="00380681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Im Bodensee kann man baden.</w:t>
      </w:r>
    </w:p>
    <w:p w:rsidR="00380681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Wien kann man gute Sachertorte essen.</w:t>
      </w:r>
    </w:p>
    <w:p w:rsidR="00380681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Prag kann man an der Karlsuniversität studieren.</w:t>
      </w:r>
    </w:p>
    <w:p w:rsidR="00380681" w:rsidRPr="00CF6F2A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der Schweiz kann man studieren.</w:t>
      </w:r>
    </w:p>
    <w:p w:rsidR="00380681" w:rsidRDefault="00380681" w:rsidP="00A4463E">
      <w:pPr>
        <w:rPr>
          <w:b/>
          <w:bCs/>
          <w:sz w:val="32"/>
          <w:szCs w:val="32"/>
          <w:lang w:val="de-DE"/>
        </w:rPr>
      </w:pPr>
      <w:r w:rsidRPr="00CF6F2A">
        <w:rPr>
          <w:b/>
          <w:bCs/>
          <w:sz w:val="32"/>
          <w:szCs w:val="32"/>
          <w:lang w:val="de-DE"/>
        </w:rPr>
        <w:t>b.</w:t>
      </w:r>
    </w:p>
    <w:p w:rsidR="00380681" w:rsidRDefault="00380681" w:rsidP="00A4463E">
      <w:pPr>
        <w:rPr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In Berlin werde ich </w:t>
      </w:r>
      <w:r>
        <w:rPr>
          <w:sz w:val="32"/>
          <w:szCs w:val="32"/>
          <w:lang w:val="de-DE"/>
        </w:rPr>
        <w:t>mit der S-Bahn fahren können.</w:t>
      </w:r>
    </w:p>
    <w:p w:rsidR="00380681" w:rsidRDefault="00380681" w:rsidP="00A4463E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Im Bodensee werde ich baden können.</w:t>
      </w:r>
    </w:p>
    <w:p w:rsidR="00380681" w:rsidRDefault="00380681" w:rsidP="00EA4259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Wien werde ich gute Sachertorte essen können.</w:t>
      </w:r>
    </w:p>
    <w:p w:rsidR="00380681" w:rsidRDefault="00380681" w:rsidP="00EA4259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Prag werde ich an der Karlsuniversität studieren können.</w:t>
      </w:r>
    </w:p>
    <w:p w:rsidR="00380681" w:rsidRPr="00CF6F2A" w:rsidRDefault="00380681" w:rsidP="00EA4259">
      <w:pPr>
        <w:ind w:left="4245" w:hanging="4245"/>
        <w:rPr>
          <w:sz w:val="32"/>
          <w:szCs w:val="32"/>
          <w:lang w:val="de-DE"/>
        </w:rPr>
      </w:pPr>
      <w:r>
        <w:rPr>
          <w:sz w:val="32"/>
          <w:szCs w:val="32"/>
          <w:lang w:val="de-DE"/>
        </w:rPr>
        <w:t>In der Schweiz werde ich studieren können.</w:t>
      </w:r>
    </w:p>
    <w:p w:rsidR="00380681" w:rsidRDefault="00380681" w:rsidP="00A4463E">
      <w:pPr>
        <w:rPr>
          <w:b/>
          <w:bCs/>
          <w:sz w:val="32"/>
          <w:szCs w:val="32"/>
          <w:lang w:val="de-DE"/>
        </w:rPr>
      </w:pPr>
    </w:p>
    <w:p w:rsidR="00380681" w:rsidRPr="00CF6F2A" w:rsidRDefault="00380681">
      <w:pPr>
        <w:rPr>
          <w:sz w:val="32"/>
          <w:szCs w:val="32"/>
        </w:rPr>
      </w:pPr>
    </w:p>
    <w:sectPr w:rsidR="00380681" w:rsidRPr="00CF6F2A" w:rsidSect="006D1D1F">
      <w:pgSz w:w="11906" w:h="16838"/>
      <w:pgMar w:top="1417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80BD0"/>
    <w:multiLevelType w:val="hybridMultilevel"/>
    <w:tmpl w:val="E480936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">
    <w:nsid w:val="7C302148"/>
    <w:multiLevelType w:val="hybridMultilevel"/>
    <w:tmpl w:val="78A0216C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A65"/>
    <w:rsid w:val="0001683A"/>
    <w:rsid w:val="000535C0"/>
    <w:rsid w:val="000E6A65"/>
    <w:rsid w:val="001102E7"/>
    <w:rsid w:val="00141FD8"/>
    <w:rsid w:val="00156AEA"/>
    <w:rsid w:val="002549CE"/>
    <w:rsid w:val="00364E9E"/>
    <w:rsid w:val="00380681"/>
    <w:rsid w:val="00453102"/>
    <w:rsid w:val="004D1734"/>
    <w:rsid w:val="004D2C29"/>
    <w:rsid w:val="00593B26"/>
    <w:rsid w:val="00603263"/>
    <w:rsid w:val="0067721F"/>
    <w:rsid w:val="00694A8C"/>
    <w:rsid w:val="006D1D1F"/>
    <w:rsid w:val="008D150C"/>
    <w:rsid w:val="008F0CC0"/>
    <w:rsid w:val="00A42018"/>
    <w:rsid w:val="00A4463E"/>
    <w:rsid w:val="00A63F77"/>
    <w:rsid w:val="00AA18B1"/>
    <w:rsid w:val="00B67090"/>
    <w:rsid w:val="00BF4A8F"/>
    <w:rsid w:val="00C915D9"/>
    <w:rsid w:val="00C9710C"/>
    <w:rsid w:val="00CF1FFA"/>
    <w:rsid w:val="00CF6F2A"/>
    <w:rsid w:val="00D2509D"/>
    <w:rsid w:val="00EA4259"/>
    <w:rsid w:val="00EF34B1"/>
    <w:rsid w:val="00F631D9"/>
    <w:rsid w:val="00FE1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A6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E6A65"/>
    <w:pPr>
      <w:ind w:left="720"/>
    </w:pPr>
  </w:style>
  <w:style w:type="table" w:styleId="TableGrid">
    <w:name w:val="Table Grid"/>
    <w:basedOn w:val="TableNormal"/>
    <w:uiPriority w:val="99"/>
    <w:rsid w:val="000E6A6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6</Pages>
  <Words>447</Words>
  <Characters>2638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10</cp:revision>
  <cp:lastPrinted>2012-10-29T08:55:00Z</cp:lastPrinted>
  <dcterms:created xsi:type="dcterms:W3CDTF">2012-08-23T06:03:00Z</dcterms:created>
  <dcterms:modified xsi:type="dcterms:W3CDTF">2013-02-26T11:52:00Z</dcterms:modified>
</cp:coreProperties>
</file>