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EE7" w:rsidRDefault="00897EE7">
      <w:pPr>
        <w:rPr>
          <w:b/>
          <w:bCs/>
          <w:sz w:val="32"/>
          <w:szCs w:val="32"/>
          <w:lang w:val="de-DE"/>
        </w:rPr>
      </w:pPr>
    </w:p>
    <w:p w:rsidR="00897EE7" w:rsidRDefault="00897EE7">
      <w:pPr>
        <w:rPr>
          <w:b/>
          <w:bCs/>
          <w:sz w:val="32"/>
          <w:szCs w:val="32"/>
          <w:lang w:val="de-D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13.5pt">
            <v:imagedata r:id="rId5" o:title=""/>
          </v:shape>
        </w:pict>
      </w:r>
    </w:p>
    <w:p w:rsidR="00897EE7" w:rsidRPr="00CE4820" w:rsidRDefault="00897EE7" w:rsidP="00CE4820">
      <w:pPr>
        <w:rPr>
          <w:sz w:val="32"/>
          <w:szCs w:val="32"/>
          <w:lang w:val="de-DE"/>
        </w:rPr>
      </w:pPr>
    </w:p>
    <w:p w:rsidR="00897EE7" w:rsidRDefault="00897EE7" w:rsidP="00CE4820">
      <w:pPr>
        <w:rPr>
          <w:rFonts w:ascii="Arial" w:hAnsi="Arial" w:cs="Arial"/>
          <w:color w:val="0000FF"/>
        </w:rPr>
      </w:pPr>
      <w:r>
        <w:rPr>
          <w:sz w:val="32"/>
          <w:szCs w:val="32"/>
          <w:lang w:val="de-DE"/>
        </w:rPr>
        <w:tab/>
      </w:r>
    </w:p>
    <w:p w:rsidR="00897EE7" w:rsidRPr="004D1734" w:rsidRDefault="00897EE7" w:rsidP="00CE482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897EE7" w:rsidRPr="004D1734" w:rsidRDefault="00897EE7" w:rsidP="00CE482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897EE7" w:rsidRPr="004D1734" w:rsidRDefault="00897EE7" w:rsidP="00CE482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897EE7" w:rsidRPr="004D1734" w:rsidRDefault="00897EE7" w:rsidP="00CE4820">
      <w:pPr>
        <w:rPr>
          <w:rFonts w:ascii="Arial" w:hAnsi="Arial" w:cs="Arial"/>
          <w:color w:val="0000FF"/>
        </w:rPr>
      </w:pPr>
    </w:p>
    <w:p w:rsidR="00897EE7" w:rsidRPr="004D1734" w:rsidRDefault="00897EE7" w:rsidP="00CE4820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VY_INOVACE_13</w:t>
      </w:r>
    </w:p>
    <w:p w:rsidR="00897EE7" w:rsidRPr="004D1734" w:rsidRDefault="00897EE7" w:rsidP="00CE4820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5.11.2012</w:t>
      </w:r>
    </w:p>
    <w:p w:rsidR="00897EE7" w:rsidRPr="004D1734" w:rsidRDefault="00897EE7" w:rsidP="00CE4820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897EE7" w:rsidRPr="004D1734" w:rsidRDefault="00897EE7" w:rsidP="00CE4820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budoucí čas</w:t>
      </w:r>
    </w:p>
    <w:p w:rsidR="00897EE7" w:rsidRPr="004D1734" w:rsidRDefault="00897EE7" w:rsidP="00CE4820">
      <w:pPr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budoucího času. Žáci si zároveň zopakují způsobová slovesa v přítomném a budoucím čase.</w:t>
      </w:r>
    </w:p>
    <w:p w:rsidR="00897EE7" w:rsidRPr="005D037A" w:rsidRDefault="00897EE7" w:rsidP="00CE4820">
      <w:pPr>
        <w:tabs>
          <w:tab w:val="left" w:pos="3615"/>
        </w:tabs>
        <w:rPr>
          <w:sz w:val="32"/>
          <w:szCs w:val="32"/>
        </w:rPr>
      </w:pPr>
    </w:p>
    <w:p w:rsidR="00897EE7" w:rsidRPr="00EF5275" w:rsidRDefault="00897EE7">
      <w:pPr>
        <w:rPr>
          <w:b/>
          <w:bCs/>
          <w:sz w:val="32"/>
          <w:szCs w:val="32"/>
        </w:rPr>
      </w:pPr>
      <w:r w:rsidRPr="005D037A">
        <w:rPr>
          <w:sz w:val="32"/>
          <w:szCs w:val="32"/>
        </w:rPr>
        <w:br w:type="page"/>
      </w:r>
      <w:r w:rsidRPr="00EF5275">
        <w:rPr>
          <w:b/>
          <w:bCs/>
          <w:sz w:val="32"/>
          <w:szCs w:val="32"/>
        </w:rPr>
        <w:t>Metodický pokyn</w:t>
      </w:r>
    </w:p>
    <w:p w:rsidR="00897EE7" w:rsidRDefault="00897EE7">
      <w:pPr>
        <w:rPr>
          <w:sz w:val="32"/>
          <w:szCs w:val="32"/>
        </w:rPr>
      </w:pPr>
      <w:r>
        <w:rPr>
          <w:sz w:val="32"/>
          <w:szCs w:val="32"/>
        </w:rPr>
        <w:t>Žáci dostanou ofocený pracovní list a pracují podle zadání. V prvním cvičení doplní věty ze slov, které se nabízejí pod větami. Ve druhém cvičení přeloží věty do němčiny. Ve třetím cvičení procvičují žáci slovosled německé věty. Z přeházených slov utvoří větu. V posledním cvičení se ke slovesným tvarům přiřadí zájmena.</w:t>
      </w: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Default="00897EE7">
      <w:pPr>
        <w:rPr>
          <w:sz w:val="32"/>
          <w:szCs w:val="32"/>
        </w:rPr>
      </w:pPr>
    </w:p>
    <w:p w:rsidR="00897EE7" w:rsidRPr="005D037A" w:rsidRDefault="00897EE7">
      <w:pPr>
        <w:rPr>
          <w:b/>
          <w:bCs/>
          <w:sz w:val="32"/>
          <w:szCs w:val="32"/>
        </w:rPr>
      </w:pPr>
      <w:r w:rsidRPr="005D037A">
        <w:rPr>
          <w:b/>
          <w:bCs/>
          <w:sz w:val="32"/>
          <w:szCs w:val="32"/>
        </w:rPr>
        <w:t>Futur – budoucí čas</w:t>
      </w:r>
    </w:p>
    <w:p w:rsidR="00897EE7" w:rsidRPr="005D037A" w:rsidRDefault="00897EE7">
      <w:pPr>
        <w:rPr>
          <w:b/>
          <w:bCs/>
          <w:sz w:val="32"/>
          <w:szCs w:val="32"/>
        </w:rPr>
      </w:pPr>
      <w:r w:rsidRPr="005D037A">
        <w:rPr>
          <w:b/>
          <w:bCs/>
          <w:sz w:val="32"/>
          <w:szCs w:val="32"/>
        </w:rPr>
        <w:t>1. ErgänzedieSätze. Doplň věty.</w:t>
      </w:r>
    </w:p>
    <w:p w:rsidR="00897EE7" w:rsidRPr="0097208D" w:rsidRDefault="00897EE7" w:rsidP="00BD228C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5D037A">
        <w:rPr>
          <w:sz w:val="32"/>
          <w:szCs w:val="32"/>
        </w:rPr>
        <w:t>IchwillDeutschlernen. Alsofahreich _______________</w:t>
      </w:r>
      <w:r w:rsidRPr="0097208D">
        <w:rPr>
          <w:sz w:val="32"/>
          <w:szCs w:val="32"/>
          <w:lang w:val="de-DE"/>
        </w:rPr>
        <w:t>.</w:t>
      </w:r>
    </w:p>
    <w:p w:rsidR="00897EE7" w:rsidRPr="0097208D" w:rsidRDefault="00897EE7" w:rsidP="00BD228C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Ich will Ski fahren. Also fahre ich______________.</w:t>
      </w:r>
    </w:p>
    <w:p w:rsidR="00897EE7" w:rsidRPr="0097208D" w:rsidRDefault="00897EE7" w:rsidP="00BD228C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Ich will baden. Also fahre ich_________________.</w:t>
      </w:r>
    </w:p>
    <w:p w:rsidR="00897EE7" w:rsidRPr="0097208D" w:rsidRDefault="00897EE7" w:rsidP="00BD228C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Ich will Schönbrunn sehen. Also fahre ich________.</w:t>
      </w:r>
    </w:p>
    <w:p w:rsidR="00897EE7" w:rsidRPr="0097208D" w:rsidRDefault="00897EE7" w:rsidP="00A63F77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Ich will Brandenburger Tor sehen. Also fahre ich________________.</w:t>
      </w:r>
    </w:p>
    <w:p w:rsidR="00897EE7" w:rsidRPr="002F7FBD" w:rsidRDefault="00897EE7" w:rsidP="002F7FBD">
      <w:pPr>
        <w:rPr>
          <w:sz w:val="40"/>
          <w:szCs w:val="40"/>
          <w:lang w:val="de-DE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380.65pt;margin-top:10.95pt;width:120.75pt;height:31.5pt;z-index:251659776;visibility:visible" strokeweight="2pt">
            <v:textbox>
              <w:txbxContent>
                <w:p w:rsidR="00897EE7" w:rsidRPr="002F7FBD" w:rsidRDefault="00897EE7">
                  <w:pPr>
                    <w:rPr>
                      <w:sz w:val="28"/>
                      <w:szCs w:val="28"/>
                    </w:rPr>
                  </w:pPr>
                  <w:r w:rsidRPr="002F7FBD">
                    <w:rPr>
                      <w:sz w:val="28"/>
                      <w:szCs w:val="28"/>
                    </w:rPr>
                    <w:t>nach Deutschland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27" type="#_x0000_t202" style="position:absolute;margin-left:210.4pt;margin-top:10.95pt;width:100.5pt;height:31.5pt;z-index:251656704;visibility:visible" strokeweight="2pt">
            <v:textbox>
              <w:txbxContent>
                <w:p w:rsidR="00897EE7" w:rsidRPr="002F7FBD" w:rsidRDefault="00897EE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</w:t>
                  </w:r>
                  <w:r w:rsidRPr="002F7FBD">
                    <w:rPr>
                      <w:sz w:val="28"/>
                      <w:szCs w:val="28"/>
                    </w:rPr>
                    <w:t>n dieAlpen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" o:spid="_x0000_s1028" type="#_x0000_t202" style="position:absolute;margin-left:14.65pt;margin-top:10.95pt;width:105.75pt;height:24pt;z-index:251655680;visibility:visible" strokeweight="2pt">
            <v:textbox>
              <w:txbxContent>
                <w:p w:rsidR="00897EE7" w:rsidRPr="002F7FBD" w:rsidRDefault="00897EE7">
                  <w:pPr>
                    <w:rPr>
                      <w:sz w:val="28"/>
                      <w:szCs w:val="28"/>
                    </w:rPr>
                  </w:pPr>
                  <w:r w:rsidRPr="002F7FBD">
                    <w:rPr>
                      <w:sz w:val="28"/>
                      <w:szCs w:val="28"/>
                    </w:rPr>
                    <w:t>nach Berlin</w:t>
                  </w:r>
                </w:p>
              </w:txbxContent>
            </v:textbox>
          </v:shape>
        </w:pict>
      </w:r>
    </w:p>
    <w:p w:rsidR="00897EE7" w:rsidRDefault="00897EE7" w:rsidP="00A63F77">
      <w:pPr>
        <w:rPr>
          <w:b/>
          <w:bCs/>
          <w:sz w:val="40"/>
          <w:szCs w:val="40"/>
          <w:lang w:val="de-DE"/>
        </w:rPr>
      </w:pPr>
      <w:r>
        <w:rPr>
          <w:noProof/>
          <w:lang w:eastAsia="cs-CZ"/>
        </w:rPr>
        <w:pict>
          <v:shape id="Textové pole 3" o:spid="_x0000_s1029" type="#_x0000_t202" style="position:absolute;margin-left:9.4pt;margin-top:33.65pt;width:99.75pt;height:30.75pt;z-index:251657728;visibility:visible" strokeweight="2pt">
            <v:textbox>
              <w:txbxContent>
                <w:p w:rsidR="00897EE7" w:rsidRPr="002F7FBD" w:rsidRDefault="00897EE7">
                  <w:pPr>
                    <w:rPr>
                      <w:sz w:val="32"/>
                      <w:szCs w:val="32"/>
                    </w:rPr>
                  </w:pPr>
                  <w:r w:rsidRPr="002F7FBD">
                    <w:rPr>
                      <w:sz w:val="32"/>
                      <w:szCs w:val="32"/>
                    </w:rPr>
                    <w:t>nach Wien</w:t>
                  </w:r>
                </w:p>
              </w:txbxContent>
            </v:textbox>
          </v:shape>
        </w:pict>
      </w:r>
    </w:p>
    <w:p w:rsidR="00897EE7" w:rsidRDefault="00897EE7" w:rsidP="00A63F77">
      <w:pPr>
        <w:rPr>
          <w:b/>
          <w:bCs/>
          <w:sz w:val="40"/>
          <w:szCs w:val="40"/>
          <w:lang w:val="de-DE"/>
        </w:rPr>
      </w:pPr>
      <w:r>
        <w:rPr>
          <w:noProof/>
          <w:lang w:eastAsia="cs-CZ"/>
        </w:rPr>
        <w:pict>
          <v:shape id="Textové pole 4" o:spid="_x0000_s1030" type="#_x0000_t202" style="position:absolute;margin-left:204.4pt;margin-top:5.3pt;width:115.5pt;height:36.75pt;z-index:251658752;visibility:visible" strokeweight="2pt">
            <v:textbox>
              <w:txbxContent>
                <w:p w:rsidR="00897EE7" w:rsidRPr="002F7FBD" w:rsidRDefault="00897EE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</w:t>
                  </w:r>
                  <w:r w:rsidRPr="002F7FBD">
                    <w:rPr>
                      <w:sz w:val="28"/>
                      <w:szCs w:val="28"/>
                    </w:rPr>
                    <w:t>nsMeer</w:t>
                  </w:r>
                </w:p>
              </w:txbxContent>
            </v:textbox>
          </v:shape>
        </w:pict>
      </w:r>
    </w:p>
    <w:p w:rsidR="00897EE7" w:rsidRDefault="00897EE7" w:rsidP="00A63F77">
      <w:pPr>
        <w:rPr>
          <w:b/>
          <w:bCs/>
          <w:sz w:val="40"/>
          <w:szCs w:val="40"/>
          <w:lang w:val="de-DE"/>
        </w:rPr>
      </w:pPr>
    </w:p>
    <w:p w:rsidR="00897EE7" w:rsidRDefault="00897EE7" w:rsidP="00A63F77">
      <w:pPr>
        <w:rPr>
          <w:b/>
          <w:bCs/>
          <w:sz w:val="32"/>
          <w:szCs w:val="32"/>
          <w:lang w:val="de-DE"/>
        </w:rPr>
      </w:pPr>
      <w:r w:rsidRPr="00D326C7">
        <w:rPr>
          <w:b/>
          <w:bCs/>
          <w:sz w:val="32"/>
          <w:szCs w:val="32"/>
          <w:lang w:val="de-DE"/>
        </w:rPr>
        <w:t>2.</w:t>
      </w:r>
      <w:r>
        <w:rPr>
          <w:b/>
          <w:bCs/>
          <w:sz w:val="32"/>
          <w:szCs w:val="32"/>
          <w:lang w:val="de-DE"/>
        </w:rPr>
        <w:t xml:space="preserve"> Übersetze.Přelož</w:t>
      </w:r>
      <w:r w:rsidRPr="00D326C7">
        <w:rPr>
          <w:b/>
          <w:bCs/>
          <w:sz w:val="32"/>
          <w:szCs w:val="32"/>
          <w:lang w:val="de-DE"/>
        </w:rPr>
        <w:t>.</w:t>
      </w:r>
    </w:p>
    <w:p w:rsidR="00897EE7" w:rsidRPr="00D326C7" w:rsidRDefault="00897EE7" w:rsidP="00A63F77">
      <w:pPr>
        <w:rPr>
          <w:sz w:val="32"/>
          <w:szCs w:val="32"/>
          <w:lang w:val="de-DE"/>
        </w:rPr>
      </w:pPr>
      <w:r w:rsidRPr="00D326C7">
        <w:rPr>
          <w:sz w:val="32"/>
          <w:szCs w:val="32"/>
          <w:lang w:val="de-DE"/>
        </w:rPr>
        <w:t>Budu se učitněmecky. ___________________________</w:t>
      </w:r>
    </w:p>
    <w:p w:rsidR="00897EE7" w:rsidRPr="003F7A4C" w:rsidRDefault="00897EE7" w:rsidP="003F7A4C">
      <w:pPr>
        <w:rPr>
          <w:sz w:val="32"/>
          <w:szCs w:val="32"/>
        </w:rPr>
      </w:pPr>
      <w:r>
        <w:rPr>
          <w:sz w:val="32"/>
          <w:szCs w:val="32"/>
        </w:rPr>
        <w:t>Eva bude</w:t>
      </w:r>
      <w:r w:rsidRPr="003F7A4C">
        <w:rPr>
          <w:sz w:val="32"/>
          <w:szCs w:val="32"/>
        </w:rPr>
        <w:t xml:space="preserve"> lyžovat v Alpách. ___________________________</w:t>
      </w:r>
    </w:p>
    <w:p w:rsidR="00897EE7" w:rsidRPr="003F7A4C" w:rsidRDefault="00897EE7" w:rsidP="003F7A4C">
      <w:pPr>
        <w:rPr>
          <w:sz w:val="32"/>
          <w:szCs w:val="32"/>
        </w:rPr>
      </w:pPr>
      <w:r>
        <w:rPr>
          <w:sz w:val="32"/>
          <w:szCs w:val="32"/>
        </w:rPr>
        <w:t>Děti b</w:t>
      </w:r>
      <w:r w:rsidRPr="003F7A4C">
        <w:rPr>
          <w:sz w:val="32"/>
          <w:szCs w:val="32"/>
        </w:rPr>
        <w:t>ud</w:t>
      </w:r>
      <w:r>
        <w:rPr>
          <w:sz w:val="32"/>
          <w:szCs w:val="32"/>
        </w:rPr>
        <w:t>o</w:t>
      </w:r>
      <w:r w:rsidRPr="003F7A4C">
        <w:rPr>
          <w:sz w:val="32"/>
          <w:szCs w:val="32"/>
        </w:rPr>
        <w:t>u chtít plavat. ________________________________</w:t>
      </w:r>
    </w:p>
    <w:p w:rsidR="00897EE7" w:rsidRPr="003F7A4C" w:rsidRDefault="00897EE7" w:rsidP="003F7A4C">
      <w:pPr>
        <w:rPr>
          <w:sz w:val="32"/>
          <w:szCs w:val="32"/>
        </w:rPr>
      </w:pPr>
      <w:r w:rsidRPr="003F7A4C">
        <w:rPr>
          <w:sz w:val="32"/>
          <w:szCs w:val="32"/>
        </w:rPr>
        <w:t>Bud</w:t>
      </w:r>
      <w:r>
        <w:rPr>
          <w:sz w:val="32"/>
          <w:szCs w:val="32"/>
        </w:rPr>
        <w:t>eš moct vidět Vídeň?</w:t>
      </w:r>
      <w:r w:rsidRPr="003F7A4C">
        <w:rPr>
          <w:sz w:val="32"/>
          <w:szCs w:val="32"/>
        </w:rPr>
        <w:t xml:space="preserve"> ___________________________</w:t>
      </w:r>
    </w:p>
    <w:p w:rsidR="00897EE7" w:rsidRPr="003F7A4C" w:rsidRDefault="00897EE7" w:rsidP="003F7A4C">
      <w:pPr>
        <w:rPr>
          <w:sz w:val="32"/>
          <w:szCs w:val="32"/>
        </w:rPr>
      </w:pPr>
    </w:p>
    <w:p w:rsidR="00897EE7" w:rsidRDefault="00897EE7" w:rsidP="00A63F77">
      <w:pPr>
        <w:rPr>
          <w:sz w:val="32"/>
          <w:szCs w:val="32"/>
          <w:lang w:val="de-DE"/>
        </w:rPr>
      </w:pPr>
    </w:p>
    <w:p w:rsidR="00897EE7" w:rsidRDefault="00897EE7" w:rsidP="00A63F77">
      <w:pPr>
        <w:rPr>
          <w:sz w:val="32"/>
          <w:szCs w:val="32"/>
          <w:lang w:val="de-DE"/>
        </w:rPr>
      </w:pPr>
    </w:p>
    <w:p w:rsidR="00897EE7" w:rsidRDefault="00897EE7" w:rsidP="00A63F77">
      <w:pPr>
        <w:rPr>
          <w:sz w:val="32"/>
          <w:szCs w:val="32"/>
          <w:lang w:val="de-DE"/>
        </w:rPr>
      </w:pPr>
    </w:p>
    <w:p w:rsidR="00897EE7" w:rsidRDefault="00897EE7" w:rsidP="00A63F77">
      <w:pPr>
        <w:rPr>
          <w:sz w:val="32"/>
          <w:szCs w:val="32"/>
          <w:lang w:val="de-DE"/>
        </w:rPr>
      </w:pPr>
    </w:p>
    <w:p w:rsidR="00897EE7" w:rsidRPr="00D326C7" w:rsidRDefault="00897EE7" w:rsidP="00A63F77">
      <w:pPr>
        <w:rPr>
          <w:sz w:val="32"/>
          <w:szCs w:val="32"/>
          <w:lang w:val="de-DE"/>
        </w:rPr>
      </w:pPr>
    </w:p>
    <w:p w:rsidR="00897EE7" w:rsidRPr="0097208D" w:rsidRDefault="00897EE7" w:rsidP="00A63F77">
      <w:pPr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3. </w:t>
      </w:r>
      <w:r w:rsidRPr="0097208D">
        <w:rPr>
          <w:b/>
          <w:bCs/>
          <w:sz w:val="32"/>
          <w:szCs w:val="32"/>
          <w:lang w:val="de-DE"/>
        </w:rPr>
        <w:t>Bilde Sätze. Utvořvěty.</w:t>
      </w:r>
    </w:p>
    <w:p w:rsidR="00897EE7" w:rsidRPr="0097208D" w:rsidRDefault="00897EE7" w:rsidP="00A63F77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wir- Berlin-nach-September-</w:t>
      </w:r>
      <w:r>
        <w:rPr>
          <w:sz w:val="32"/>
          <w:szCs w:val="32"/>
          <w:lang w:val="de-DE"/>
        </w:rPr>
        <w:t>i</w:t>
      </w:r>
      <w:r w:rsidRPr="0097208D">
        <w:rPr>
          <w:sz w:val="32"/>
          <w:szCs w:val="32"/>
          <w:lang w:val="de-DE"/>
        </w:rPr>
        <w:t>m-fahren</w:t>
      </w:r>
      <w:r>
        <w:rPr>
          <w:sz w:val="32"/>
          <w:szCs w:val="32"/>
          <w:lang w:val="de-DE"/>
        </w:rPr>
        <w:t xml:space="preserve"> – werden.</w:t>
      </w:r>
    </w:p>
    <w:p w:rsidR="00897EE7" w:rsidRPr="0097208D" w:rsidRDefault="00897EE7" w:rsidP="00A63F77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Sommer-ich-</w:t>
      </w:r>
      <w:r>
        <w:rPr>
          <w:sz w:val="32"/>
          <w:szCs w:val="32"/>
          <w:lang w:val="de-DE"/>
        </w:rPr>
        <w:t>i</w:t>
      </w:r>
      <w:r w:rsidRPr="0097208D">
        <w:rPr>
          <w:sz w:val="32"/>
          <w:szCs w:val="32"/>
          <w:lang w:val="de-DE"/>
        </w:rPr>
        <w:t>m-Meer-ans-fahre</w:t>
      </w:r>
      <w:r>
        <w:rPr>
          <w:sz w:val="32"/>
          <w:szCs w:val="32"/>
          <w:lang w:val="de-DE"/>
        </w:rPr>
        <w:t>n – werde.</w:t>
      </w:r>
    </w:p>
    <w:p w:rsidR="00897EE7" w:rsidRPr="0097208D" w:rsidRDefault="00897EE7" w:rsidP="00A63F77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fahren-du-Urlaub-W</w:t>
      </w:r>
      <w:r w:rsidRPr="0097208D">
        <w:rPr>
          <w:sz w:val="32"/>
          <w:szCs w:val="32"/>
          <w:lang w:val="de-DE"/>
        </w:rPr>
        <w:t>ohin-</w:t>
      </w:r>
      <w:r>
        <w:rPr>
          <w:sz w:val="32"/>
          <w:szCs w:val="32"/>
          <w:lang w:val="de-DE"/>
        </w:rPr>
        <w:t>auf - wirst</w:t>
      </w:r>
      <w:r w:rsidRPr="0097208D">
        <w:rPr>
          <w:sz w:val="32"/>
          <w:szCs w:val="32"/>
          <w:lang w:val="de-DE"/>
        </w:rPr>
        <w:t>?</w:t>
      </w:r>
    </w:p>
    <w:p w:rsidR="00897EE7" w:rsidRPr="0097208D" w:rsidRDefault="00897EE7" w:rsidP="00A63F77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Dezember - im - i</w:t>
      </w:r>
      <w:r w:rsidRPr="0097208D">
        <w:rPr>
          <w:sz w:val="32"/>
          <w:szCs w:val="32"/>
          <w:lang w:val="de-DE"/>
        </w:rPr>
        <w:t>ch</w:t>
      </w:r>
      <w:r>
        <w:rPr>
          <w:sz w:val="32"/>
          <w:szCs w:val="32"/>
          <w:lang w:val="de-DE"/>
        </w:rPr>
        <w:t xml:space="preserve"> – </w:t>
      </w:r>
      <w:r w:rsidRPr="0097208D">
        <w:rPr>
          <w:sz w:val="32"/>
          <w:szCs w:val="32"/>
          <w:lang w:val="de-DE"/>
        </w:rPr>
        <w:t>fahre</w:t>
      </w:r>
      <w:r>
        <w:rPr>
          <w:sz w:val="32"/>
          <w:szCs w:val="32"/>
          <w:lang w:val="de-DE"/>
        </w:rPr>
        <w:t>n</w:t>
      </w:r>
      <w:r w:rsidRPr="0097208D">
        <w:rPr>
          <w:sz w:val="32"/>
          <w:szCs w:val="32"/>
          <w:lang w:val="de-DE"/>
        </w:rPr>
        <w:t>-St.Moritz</w:t>
      </w:r>
      <w:r>
        <w:rPr>
          <w:sz w:val="32"/>
          <w:szCs w:val="32"/>
          <w:lang w:val="de-DE"/>
        </w:rPr>
        <w:t>– werde</w:t>
      </w:r>
      <w:r w:rsidRPr="0097208D">
        <w:rPr>
          <w:sz w:val="32"/>
          <w:szCs w:val="32"/>
          <w:lang w:val="de-DE"/>
        </w:rPr>
        <w:t>-nach</w:t>
      </w:r>
      <w:r>
        <w:rPr>
          <w:sz w:val="32"/>
          <w:szCs w:val="32"/>
          <w:lang w:val="de-DE"/>
        </w:rPr>
        <w:t>.</w:t>
      </w:r>
    </w:p>
    <w:p w:rsidR="00897EE7" w:rsidRPr="0097208D" w:rsidRDefault="00897EE7" w:rsidP="00A63F77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97208D">
        <w:rPr>
          <w:sz w:val="32"/>
          <w:szCs w:val="32"/>
          <w:lang w:val="de-DE"/>
        </w:rPr>
        <w:t>Winter-im-</w:t>
      </w:r>
      <w:r>
        <w:rPr>
          <w:sz w:val="32"/>
          <w:szCs w:val="32"/>
          <w:lang w:val="de-DE"/>
        </w:rPr>
        <w:t>wird-s</w:t>
      </w:r>
      <w:r w:rsidRPr="0097208D">
        <w:rPr>
          <w:sz w:val="32"/>
          <w:szCs w:val="32"/>
          <w:lang w:val="de-DE"/>
        </w:rPr>
        <w:t>ie-fahren-die-in-Schweiz</w:t>
      </w:r>
      <w:r>
        <w:rPr>
          <w:sz w:val="32"/>
          <w:szCs w:val="32"/>
          <w:lang w:val="de-DE"/>
        </w:rPr>
        <w:t>.</w:t>
      </w:r>
    </w:p>
    <w:p w:rsidR="00897EE7" w:rsidRDefault="00897EE7" w:rsidP="00A63F77">
      <w:pPr>
        <w:rPr>
          <w:sz w:val="40"/>
          <w:szCs w:val="40"/>
          <w:lang w:val="de-DE"/>
        </w:rPr>
      </w:pPr>
      <w:r w:rsidRPr="0097208D">
        <w:rPr>
          <w:sz w:val="32"/>
          <w:szCs w:val="32"/>
          <w:lang w:val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97EE7" w:rsidRPr="00D326C7" w:rsidRDefault="00897EE7" w:rsidP="00A63F77">
      <w:pPr>
        <w:rPr>
          <w:b/>
          <w:bCs/>
          <w:sz w:val="40"/>
          <w:szCs w:val="40"/>
          <w:lang w:val="de-DE"/>
        </w:rPr>
      </w:pPr>
    </w:p>
    <w:p w:rsidR="00897EE7" w:rsidRPr="003F7A4C" w:rsidRDefault="00897EE7" w:rsidP="00A63F77">
      <w:pPr>
        <w:rPr>
          <w:b/>
          <w:bCs/>
          <w:sz w:val="32"/>
          <w:szCs w:val="32"/>
          <w:lang w:val="de-DE"/>
        </w:rPr>
      </w:pPr>
      <w:r w:rsidRPr="00D326C7">
        <w:rPr>
          <w:b/>
          <w:bCs/>
          <w:sz w:val="32"/>
          <w:szCs w:val="32"/>
          <w:lang w:val="de-DE"/>
        </w:rPr>
        <w:t xml:space="preserve">4.  </w:t>
      </w:r>
      <w:r>
        <w:rPr>
          <w:b/>
          <w:bCs/>
          <w:sz w:val="32"/>
          <w:szCs w:val="32"/>
          <w:lang w:val="de-DE"/>
        </w:rPr>
        <w:t xml:space="preserve">Verformen und Pronomen. Ordne zu. </w:t>
      </w:r>
      <w:r w:rsidRPr="003F7A4C">
        <w:rPr>
          <w:b/>
          <w:bCs/>
          <w:sz w:val="32"/>
          <w:szCs w:val="32"/>
          <w:lang w:val="de-DE"/>
        </w:rPr>
        <w:t>Slovesnétvary a zájmena. Přiřaď.</w:t>
      </w:r>
    </w:p>
    <w:p w:rsidR="00897EE7" w:rsidRPr="003F7A4C" w:rsidRDefault="00897EE7" w:rsidP="00A63F77">
      <w:pPr>
        <w:rPr>
          <w:b/>
          <w:bCs/>
          <w:sz w:val="32"/>
          <w:szCs w:val="32"/>
          <w:lang w:val="de-DE"/>
        </w:rPr>
      </w:pPr>
      <w:r w:rsidRPr="003F7A4C">
        <w:rPr>
          <w:sz w:val="32"/>
          <w:szCs w:val="32"/>
          <w:lang w:val="de-DE"/>
        </w:rPr>
        <w:tab/>
      </w:r>
      <w:r w:rsidRPr="003F7A4C">
        <w:rPr>
          <w:b/>
          <w:bCs/>
          <w:sz w:val="32"/>
          <w:szCs w:val="32"/>
          <w:lang w:val="de-DE"/>
        </w:rPr>
        <w:tab/>
      </w:r>
      <w:r w:rsidRPr="003F7A4C">
        <w:rPr>
          <w:b/>
          <w:bCs/>
          <w:sz w:val="32"/>
          <w:szCs w:val="32"/>
          <w:lang w:val="de-DE"/>
        </w:rPr>
        <w:tab/>
      </w:r>
      <w:r w:rsidRPr="003F7A4C">
        <w:rPr>
          <w:b/>
          <w:bCs/>
          <w:sz w:val="32"/>
          <w:szCs w:val="32"/>
          <w:lang w:val="de-DE"/>
        </w:rPr>
        <w:tab/>
      </w:r>
    </w:p>
    <w:p w:rsidR="00897EE7" w:rsidRDefault="00897EE7" w:rsidP="00A63F77">
      <w:pPr>
        <w:rPr>
          <w:sz w:val="32"/>
          <w:szCs w:val="32"/>
          <w:lang w:val="de-DE"/>
        </w:rPr>
      </w:pPr>
      <w:r w:rsidRPr="00EF5275">
        <w:rPr>
          <w:b/>
          <w:bCs/>
          <w:sz w:val="32"/>
          <w:szCs w:val="32"/>
          <w:lang w:val="de-DE"/>
        </w:rPr>
        <w:t>Ich</w:t>
      </w:r>
      <w:r w:rsidRPr="00EF5275">
        <w:rPr>
          <w:b/>
          <w:bCs/>
          <w:sz w:val="32"/>
          <w:szCs w:val="32"/>
          <w:lang w:val="de-DE"/>
        </w:rPr>
        <w:tab/>
      </w:r>
      <w:r w:rsidRPr="00EF5275">
        <w:rPr>
          <w:b/>
          <w:bCs/>
          <w:sz w:val="32"/>
          <w:szCs w:val="32"/>
          <w:lang w:val="de-DE"/>
        </w:rPr>
        <w:tab/>
        <w:t xml:space="preserve"> Du </w:t>
      </w:r>
      <w:r w:rsidRPr="00EF5275">
        <w:rPr>
          <w:b/>
          <w:bCs/>
          <w:sz w:val="32"/>
          <w:szCs w:val="32"/>
          <w:lang w:val="de-DE"/>
        </w:rPr>
        <w:tab/>
      </w:r>
      <w:r w:rsidRPr="00EF5275">
        <w:rPr>
          <w:b/>
          <w:bCs/>
          <w:sz w:val="32"/>
          <w:szCs w:val="32"/>
          <w:lang w:val="de-DE"/>
        </w:rPr>
        <w:tab/>
        <w:t>Er</w:t>
      </w:r>
      <w:r w:rsidRPr="00EF5275">
        <w:rPr>
          <w:b/>
          <w:bCs/>
          <w:sz w:val="32"/>
          <w:szCs w:val="32"/>
          <w:lang w:val="de-DE"/>
        </w:rPr>
        <w:tab/>
      </w:r>
      <w:r w:rsidRPr="00EF5275">
        <w:rPr>
          <w:b/>
          <w:bCs/>
          <w:sz w:val="32"/>
          <w:szCs w:val="32"/>
          <w:lang w:val="de-DE"/>
        </w:rPr>
        <w:tab/>
        <w:t>Sie</w:t>
      </w:r>
      <w:r>
        <w:rPr>
          <w:sz w:val="32"/>
          <w:szCs w:val="32"/>
          <w:lang w:val="de-DE"/>
        </w:rPr>
        <w:tab/>
      </w:r>
    </w:p>
    <w:p w:rsidR="00897EE7" w:rsidRDefault="00897EE7" w:rsidP="00A63F77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……wird zu Hause bleiben.</w:t>
      </w:r>
    </w:p>
    <w:p w:rsidR="00897EE7" w:rsidRDefault="00897EE7" w:rsidP="00A63F77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……werde ins Kino gehen.</w:t>
      </w:r>
    </w:p>
    <w:p w:rsidR="00897EE7" w:rsidRDefault="00897EE7" w:rsidP="00A63F77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……wirst im Meer baden.</w:t>
      </w:r>
    </w:p>
    <w:p w:rsidR="00897EE7" w:rsidRPr="00D326C7" w:rsidRDefault="00897EE7" w:rsidP="00A63F77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……werden schwimmen.</w:t>
      </w: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3F7A4C">
      <w:pPr>
        <w:rPr>
          <w:sz w:val="40"/>
          <w:szCs w:val="40"/>
          <w:lang w:val="de-DE"/>
        </w:rPr>
      </w:pPr>
    </w:p>
    <w:p w:rsidR="00897EE7" w:rsidRDefault="00897EE7" w:rsidP="003F7A4C">
      <w:pPr>
        <w:rPr>
          <w:sz w:val="40"/>
          <w:szCs w:val="40"/>
          <w:lang w:val="de-DE"/>
        </w:rPr>
      </w:pPr>
    </w:p>
    <w:p w:rsidR="00897EE7" w:rsidRDefault="00897EE7" w:rsidP="003F7A4C">
      <w:pPr>
        <w:rPr>
          <w:sz w:val="40"/>
          <w:szCs w:val="40"/>
          <w:lang w:val="de-DE"/>
        </w:rPr>
      </w:pPr>
      <w:bookmarkStart w:id="0" w:name="_GoBack"/>
      <w:bookmarkEnd w:id="0"/>
    </w:p>
    <w:p w:rsidR="00897EE7" w:rsidRDefault="00897EE7" w:rsidP="003F7A4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Řešení</w:t>
      </w:r>
    </w:p>
    <w:p w:rsidR="00897EE7" w:rsidRPr="005D037A" w:rsidRDefault="00897EE7" w:rsidP="003F7A4C">
      <w:pPr>
        <w:rPr>
          <w:b/>
          <w:bCs/>
          <w:sz w:val="32"/>
          <w:szCs w:val="32"/>
        </w:rPr>
      </w:pPr>
      <w:r w:rsidRPr="005D037A">
        <w:rPr>
          <w:b/>
          <w:bCs/>
          <w:sz w:val="32"/>
          <w:szCs w:val="32"/>
        </w:rPr>
        <w:t xml:space="preserve">1. </w:t>
      </w:r>
    </w:p>
    <w:p w:rsidR="00897EE7" w:rsidRPr="003F7A4C" w:rsidRDefault="00897EE7" w:rsidP="003F7A4C">
      <w:pPr>
        <w:rPr>
          <w:sz w:val="28"/>
          <w:szCs w:val="28"/>
        </w:rPr>
      </w:pPr>
      <w:r>
        <w:rPr>
          <w:sz w:val="32"/>
          <w:szCs w:val="32"/>
        </w:rPr>
        <w:t xml:space="preserve">1. </w:t>
      </w:r>
      <w:r w:rsidRPr="002F7FBD">
        <w:rPr>
          <w:sz w:val="28"/>
          <w:szCs w:val="28"/>
        </w:rPr>
        <w:t>nach Deutschland</w:t>
      </w:r>
    </w:p>
    <w:p w:rsidR="00897EE7" w:rsidRDefault="00897EE7" w:rsidP="003F7A4C">
      <w:pPr>
        <w:rPr>
          <w:sz w:val="28"/>
          <w:szCs w:val="28"/>
        </w:rPr>
      </w:pPr>
      <w:smartTag w:uri="urn:schemas-microsoft-com:office:smarttags" w:element="metricconverter">
        <w:smartTagPr>
          <w:attr w:name="ProductID" w:val="2. in"/>
        </w:smartTagPr>
        <w:r>
          <w:rPr>
            <w:sz w:val="32"/>
            <w:szCs w:val="32"/>
          </w:rPr>
          <w:t xml:space="preserve">2. </w:t>
        </w:r>
        <w:r>
          <w:rPr>
            <w:sz w:val="28"/>
            <w:szCs w:val="28"/>
          </w:rPr>
          <w:t>i</w:t>
        </w:r>
        <w:r w:rsidRPr="002F7FBD">
          <w:rPr>
            <w:sz w:val="28"/>
            <w:szCs w:val="28"/>
          </w:rPr>
          <w:t>n</w:t>
        </w:r>
      </w:smartTag>
      <w:r w:rsidRPr="002F7FBD">
        <w:rPr>
          <w:sz w:val="28"/>
          <w:szCs w:val="28"/>
        </w:rPr>
        <w:t xml:space="preserve"> dieAlpen</w:t>
      </w:r>
    </w:p>
    <w:p w:rsidR="00897EE7" w:rsidRDefault="00897EE7" w:rsidP="003F7A4C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2F7FBD">
        <w:rPr>
          <w:sz w:val="28"/>
          <w:szCs w:val="28"/>
        </w:rPr>
        <w:t>ansMeer</w:t>
      </w:r>
    </w:p>
    <w:p w:rsidR="00897EE7" w:rsidRDefault="00897EE7" w:rsidP="003F7A4C">
      <w:pPr>
        <w:rPr>
          <w:sz w:val="28"/>
          <w:szCs w:val="28"/>
        </w:rPr>
      </w:pPr>
      <w:r>
        <w:rPr>
          <w:sz w:val="28"/>
          <w:szCs w:val="28"/>
        </w:rPr>
        <w:t>4. nach Wien</w:t>
      </w:r>
    </w:p>
    <w:p w:rsidR="00897EE7" w:rsidRPr="002F7FBD" w:rsidRDefault="00897EE7" w:rsidP="003F7A4C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F7FBD">
        <w:rPr>
          <w:sz w:val="28"/>
          <w:szCs w:val="28"/>
        </w:rPr>
        <w:t>nach Berlin</w:t>
      </w:r>
    </w:p>
    <w:p w:rsidR="00897EE7" w:rsidRPr="003F7A4C" w:rsidRDefault="00897EE7" w:rsidP="003F7A4C">
      <w:pPr>
        <w:rPr>
          <w:b/>
          <w:bCs/>
          <w:sz w:val="32"/>
          <w:szCs w:val="32"/>
        </w:rPr>
      </w:pPr>
      <w:r w:rsidRPr="003F7A4C">
        <w:rPr>
          <w:b/>
          <w:bCs/>
          <w:sz w:val="32"/>
          <w:szCs w:val="32"/>
        </w:rPr>
        <w:t>2. Übersetze. Přelož.</w:t>
      </w:r>
    </w:p>
    <w:p w:rsidR="00897EE7" w:rsidRPr="003F7A4C" w:rsidRDefault="00897EE7" w:rsidP="003F7A4C">
      <w:pPr>
        <w:rPr>
          <w:sz w:val="32"/>
          <w:szCs w:val="32"/>
        </w:rPr>
      </w:pPr>
      <w:r w:rsidRPr="003F7A4C">
        <w:rPr>
          <w:sz w:val="32"/>
          <w:szCs w:val="32"/>
        </w:rPr>
        <w:t xml:space="preserve">Budu se učit německy. </w:t>
      </w:r>
      <w:r>
        <w:rPr>
          <w:sz w:val="32"/>
          <w:szCs w:val="32"/>
        </w:rPr>
        <w:t>IchwerdeDeutschlernen.</w:t>
      </w:r>
    </w:p>
    <w:p w:rsidR="00897EE7" w:rsidRPr="003F7A4C" w:rsidRDefault="00897EE7" w:rsidP="003F7A4C">
      <w:pPr>
        <w:rPr>
          <w:sz w:val="32"/>
          <w:szCs w:val="32"/>
        </w:rPr>
      </w:pPr>
      <w:r>
        <w:rPr>
          <w:sz w:val="32"/>
          <w:szCs w:val="32"/>
        </w:rPr>
        <w:t>Eva wird in den Alpen Ski fahren.</w:t>
      </w:r>
    </w:p>
    <w:p w:rsidR="00897EE7" w:rsidRPr="003F7A4C" w:rsidRDefault="00897EE7" w:rsidP="003F7A4C">
      <w:pPr>
        <w:rPr>
          <w:sz w:val="32"/>
          <w:szCs w:val="32"/>
        </w:rPr>
      </w:pPr>
      <w:r>
        <w:rPr>
          <w:sz w:val="32"/>
          <w:szCs w:val="32"/>
        </w:rPr>
        <w:t>Die Kinderwerdenschwimmenwollen.</w:t>
      </w:r>
    </w:p>
    <w:p w:rsidR="00897EE7" w:rsidRPr="003F7A4C" w:rsidRDefault="00897EE7" w:rsidP="003F7A4C">
      <w:pPr>
        <w:rPr>
          <w:sz w:val="32"/>
          <w:szCs w:val="32"/>
        </w:rPr>
      </w:pPr>
      <w:r>
        <w:rPr>
          <w:sz w:val="32"/>
          <w:szCs w:val="32"/>
        </w:rPr>
        <w:t>Siest du Sien sehenkönnen?</w:t>
      </w:r>
    </w:p>
    <w:p w:rsidR="00897EE7" w:rsidRPr="003F7A4C" w:rsidRDefault="00897EE7" w:rsidP="003F7A4C">
      <w:pPr>
        <w:rPr>
          <w:b/>
          <w:bCs/>
          <w:sz w:val="32"/>
          <w:szCs w:val="32"/>
        </w:rPr>
      </w:pPr>
      <w:r w:rsidRPr="003F7A4C">
        <w:rPr>
          <w:b/>
          <w:bCs/>
          <w:sz w:val="32"/>
          <w:szCs w:val="32"/>
        </w:rPr>
        <w:t>3. BildeSätze. Utvoř věty.</w:t>
      </w:r>
    </w:p>
    <w:p w:rsidR="00897EE7" w:rsidRPr="0097208D" w:rsidRDefault="00897EE7" w:rsidP="00324BD5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Im September werden wir nach Berlin fahren. </w:t>
      </w:r>
    </w:p>
    <w:p w:rsidR="00897EE7" w:rsidRPr="0097208D" w:rsidRDefault="00897EE7" w:rsidP="00324BD5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Ich werde im Sommer ans Meer fahren.</w:t>
      </w:r>
    </w:p>
    <w:p w:rsidR="00897EE7" w:rsidRPr="0097208D" w:rsidRDefault="00897EE7" w:rsidP="00324BD5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Wohin wirst du auf Urlaub fahren?</w:t>
      </w:r>
    </w:p>
    <w:p w:rsidR="00897EE7" w:rsidRPr="0097208D" w:rsidRDefault="00897EE7" w:rsidP="00324BD5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Ich werde im Dezember nach </w:t>
      </w:r>
      <w:r w:rsidRPr="0097208D">
        <w:rPr>
          <w:sz w:val="32"/>
          <w:szCs w:val="32"/>
          <w:lang w:val="de-DE"/>
        </w:rPr>
        <w:t>St.Moritz</w:t>
      </w:r>
      <w:r>
        <w:rPr>
          <w:sz w:val="32"/>
          <w:szCs w:val="32"/>
          <w:lang w:val="de-DE"/>
        </w:rPr>
        <w:t xml:space="preserve"> fahren.</w:t>
      </w:r>
    </w:p>
    <w:p w:rsidR="00897EE7" w:rsidRPr="008C6790" w:rsidRDefault="00897EE7" w:rsidP="008C6790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Im Winter wird sie in die Schweiz fahren.</w:t>
      </w:r>
    </w:p>
    <w:p w:rsidR="00897EE7" w:rsidRPr="00172E22" w:rsidRDefault="00897EE7" w:rsidP="003F7A4C">
      <w:pPr>
        <w:rPr>
          <w:b/>
          <w:bCs/>
          <w:sz w:val="32"/>
          <w:szCs w:val="32"/>
          <w:lang w:val="de-DE"/>
        </w:rPr>
      </w:pPr>
      <w:r w:rsidRPr="00D326C7">
        <w:rPr>
          <w:b/>
          <w:bCs/>
          <w:sz w:val="32"/>
          <w:szCs w:val="32"/>
          <w:lang w:val="de-DE"/>
        </w:rPr>
        <w:t xml:space="preserve">4.  </w:t>
      </w:r>
      <w:r>
        <w:rPr>
          <w:b/>
          <w:bCs/>
          <w:sz w:val="32"/>
          <w:szCs w:val="32"/>
          <w:lang w:val="de-DE"/>
        </w:rPr>
        <w:t xml:space="preserve">Verformen und Pronomen. Ordne zu. </w:t>
      </w:r>
      <w:r w:rsidRPr="00172E22">
        <w:rPr>
          <w:b/>
          <w:bCs/>
          <w:sz w:val="32"/>
          <w:szCs w:val="32"/>
          <w:lang w:val="de-DE"/>
        </w:rPr>
        <w:t>Slovesnétvary a zájmena.Přiřaď.</w:t>
      </w:r>
      <w:r w:rsidRPr="00172E22">
        <w:rPr>
          <w:b/>
          <w:bCs/>
          <w:sz w:val="32"/>
          <w:szCs w:val="32"/>
          <w:lang w:val="de-DE"/>
        </w:rPr>
        <w:tab/>
      </w:r>
      <w:r w:rsidRPr="00172E22">
        <w:rPr>
          <w:b/>
          <w:bCs/>
          <w:sz w:val="32"/>
          <w:szCs w:val="32"/>
          <w:lang w:val="de-DE"/>
        </w:rPr>
        <w:tab/>
      </w:r>
      <w:r w:rsidRPr="00172E22">
        <w:rPr>
          <w:b/>
          <w:bCs/>
          <w:sz w:val="32"/>
          <w:szCs w:val="32"/>
          <w:lang w:val="de-DE"/>
        </w:rPr>
        <w:tab/>
      </w:r>
    </w:p>
    <w:p w:rsidR="00897EE7" w:rsidRDefault="00897EE7" w:rsidP="003F7A4C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…Er…wird zu Hause bleiben.</w:t>
      </w:r>
    </w:p>
    <w:p w:rsidR="00897EE7" w:rsidRDefault="00897EE7" w:rsidP="003F7A4C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…Ich…werde ins Kino gehen.</w:t>
      </w:r>
    </w:p>
    <w:p w:rsidR="00897EE7" w:rsidRDefault="00897EE7" w:rsidP="003F7A4C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…Du…wirst im Meer baden.</w:t>
      </w:r>
    </w:p>
    <w:p w:rsidR="00897EE7" w:rsidRPr="00D326C7" w:rsidRDefault="00897EE7" w:rsidP="003F7A4C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…Sie…werden schwimmen.</w:t>
      </w:r>
    </w:p>
    <w:p w:rsidR="00897EE7" w:rsidRDefault="00897EE7" w:rsidP="003F7A4C">
      <w:pPr>
        <w:rPr>
          <w:sz w:val="40"/>
          <w:szCs w:val="40"/>
          <w:lang w:val="de-DE"/>
        </w:rPr>
      </w:pPr>
    </w:p>
    <w:p w:rsidR="00897EE7" w:rsidRDefault="00897EE7" w:rsidP="003F7A4C">
      <w:pPr>
        <w:rPr>
          <w:sz w:val="40"/>
          <w:szCs w:val="40"/>
          <w:lang w:val="de-DE"/>
        </w:rPr>
      </w:pPr>
    </w:p>
    <w:p w:rsidR="00897EE7" w:rsidRDefault="00897EE7" w:rsidP="003F7A4C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p w:rsidR="00897EE7" w:rsidRDefault="00897EE7" w:rsidP="00A63F77">
      <w:pPr>
        <w:rPr>
          <w:sz w:val="40"/>
          <w:szCs w:val="40"/>
          <w:lang w:val="de-DE"/>
        </w:rPr>
      </w:pPr>
    </w:p>
    <w:sectPr w:rsidR="00897EE7" w:rsidSect="008A2165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80BD0"/>
    <w:multiLevelType w:val="hybridMultilevel"/>
    <w:tmpl w:val="E480936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272EF0"/>
    <w:multiLevelType w:val="hybridMultilevel"/>
    <w:tmpl w:val="6EFC39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68DE4CE9"/>
    <w:multiLevelType w:val="hybridMultilevel"/>
    <w:tmpl w:val="E39C6A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302148"/>
    <w:multiLevelType w:val="hybridMultilevel"/>
    <w:tmpl w:val="78A0216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28C"/>
    <w:rsid w:val="001379C9"/>
    <w:rsid w:val="00156AEA"/>
    <w:rsid w:val="00172E22"/>
    <w:rsid w:val="001C5713"/>
    <w:rsid w:val="002762B5"/>
    <w:rsid w:val="002F7FBD"/>
    <w:rsid w:val="00324BD5"/>
    <w:rsid w:val="003F4EDE"/>
    <w:rsid w:val="003F7A4C"/>
    <w:rsid w:val="00480BEB"/>
    <w:rsid w:val="004D1734"/>
    <w:rsid w:val="00596CC4"/>
    <w:rsid w:val="005D037A"/>
    <w:rsid w:val="006C2AF1"/>
    <w:rsid w:val="00764332"/>
    <w:rsid w:val="0079169C"/>
    <w:rsid w:val="007E04D0"/>
    <w:rsid w:val="0081648C"/>
    <w:rsid w:val="00860932"/>
    <w:rsid w:val="00897EE7"/>
    <w:rsid w:val="008A2165"/>
    <w:rsid w:val="008C6790"/>
    <w:rsid w:val="009179E9"/>
    <w:rsid w:val="00952772"/>
    <w:rsid w:val="0097208D"/>
    <w:rsid w:val="00A50E8A"/>
    <w:rsid w:val="00A63F77"/>
    <w:rsid w:val="00BB6708"/>
    <w:rsid w:val="00BC34CD"/>
    <w:rsid w:val="00BD228C"/>
    <w:rsid w:val="00BF2A35"/>
    <w:rsid w:val="00C22EDD"/>
    <w:rsid w:val="00C45924"/>
    <w:rsid w:val="00C56E2F"/>
    <w:rsid w:val="00CE4820"/>
    <w:rsid w:val="00D326C7"/>
    <w:rsid w:val="00D340BD"/>
    <w:rsid w:val="00D74FE7"/>
    <w:rsid w:val="00E37A89"/>
    <w:rsid w:val="00E751DA"/>
    <w:rsid w:val="00EC4DD5"/>
    <w:rsid w:val="00EF5275"/>
    <w:rsid w:val="00F459B1"/>
    <w:rsid w:val="00F631D9"/>
    <w:rsid w:val="00FB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92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D228C"/>
    <w:pPr>
      <w:ind w:left="720"/>
    </w:pPr>
  </w:style>
  <w:style w:type="table" w:styleId="TableGrid">
    <w:name w:val="Table Grid"/>
    <w:basedOn w:val="TableNormal"/>
    <w:uiPriority w:val="99"/>
    <w:rsid w:val="00F631D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F7FBD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7F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6</Pages>
  <Words>396</Words>
  <Characters>2339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20</cp:revision>
  <cp:lastPrinted>2012-10-30T08:31:00Z</cp:lastPrinted>
  <dcterms:created xsi:type="dcterms:W3CDTF">2012-07-29T05:31:00Z</dcterms:created>
  <dcterms:modified xsi:type="dcterms:W3CDTF">2013-02-26T11:53:00Z</dcterms:modified>
</cp:coreProperties>
</file>