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B42" w:rsidRDefault="00656B42" w:rsidP="00CD5932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.5pt;height:246pt;visibility:visible">
            <v:imagedata r:id="rId5" o:title=""/>
          </v:shape>
        </w:pict>
      </w:r>
    </w:p>
    <w:p w:rsidR="00656B42" w:rsidRDefault="00656B42" w:rsidP="00CD5932"/>
    <w:p w:rsidR="00656B42" w:rsidRPr="004D1734" w:rsidRDefault="00656B42" w:rsidP="00CD593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656B42" w:rsidRPr="004D1734" w:rsidRDefault="00656B42" w:rsidP="00CD593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656B42" w:rsidRPr="004D1734" w:rsidRDefault="00656B42" w:rsidP="00CD5932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656B42" w:rsidRPr="004D1734" w:rsidRDefault="00656B42" w:rsidP="00CD5932">
      <w:pPr>
        <w:rPr>
          <w:rFonts w:ascii="Arial" w:hAnsi="Arial" w:cs="Arial"/>
          <w:color w:val="0000FF"/>
        </w:rPr>
      </w:pPr>
    </w:p>
    <w:p w:rsidR="00656B42" w:rsidRPr="004D1734" w:rsidRDefault="00656B42" w:rsidP="00CD5932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VY_INOVACE_02</w:t>
      </w:r>
    </w:p>
    <w:p w:rsidR="00656B42" w:rsidRPr="004D1734" w:rsidRDefault="00656B42" w:rsidP="00CD5932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24.9.2012</w:t>
      </w:r>
    </w:p>
    <w:p w:rsidR="00656B42" w:rsidRPr="004D1734" w:rsidRDefault="00656B42" w:rsidP="00CD5932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656B42" w:rsidRPr="004D1734" w:rsidRDefault="00656B42" w:rsidP="00CD5932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zásoba, reálie německy mluvících zemí</w:t>
      </w:r>
    </w:p>
    <w:p w:rsidR="00656B42" w:rsidRPr="004D1734" w:rsidRDefault="00656B42" w:rsidP="00CD5932">
      <w:pPr>
        <w:numPr>
          <w:ilvl w:val="0"/>
          <w:numId w:val="1"/>
        </w:numPr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 xml:space="preserve"> procvičení slovní zásoby a k upevnění základních informací o reáliích</w:t>
      </w:r>
      <w:bookmarkStart w:id="0" w:name="_GoBack"/>
      <w:bookmarkEnd w:id="0"/>
      <w:r>
        <w:rPr>
          <w:rFonts w:ascii="Arial" w:hAnsi="Arial" w:cs="Arial"/>
          <w:b/>
          <w:bCs/>
          <w:color w:val="0000FF"/>
        </w:rPr>
        <w:t xml:space="preserve"> německy mluvících zemí.</w:t>
      </w:r>
    </w:p>
    <w:p w:rsidR="00656B42" w:rsidRPr="00CD593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Pr="00CD5932" w:rsidRDefault="00656B42">
      <w:pPr>
        <w:spacing w:after="200" w:line="276" w:lineRule="auto"/>
        <w:rPr>
          <w:rFonts w:ascii="Arial" w:hAnsi="Arial" w:cs="Arial"/>
          <w:sz w:val="32"/>
          <w:szCs w:val="32"/>
        </w:rPr>
      </w:pPr>
      <w:r w:rsidRPr="00CD5932">
        <w:rPr>
          <w:rFonts w:ascii="Arial" w:hAnsi="Arial" w:cs="Arial"/>
          <w:sz w:val="32"/>
          <w:szCs w:val="32"/>
        </w:rPr>
        <w:br w:type="page"/>
      </w:r>
    </w:p>
    <w:p w:rsidR="00656B42" w:rsidRPr="00DF3F74" w:rsidRDefault="00656B42" w:rsidP="00DF3F74">
      <w:pPr>
        <w:rPr>
          <w:rFonts w:ascii="Arial" w:hAnsi="Arial" w:cs="Arial"/>
          <w:b/>
          <w:bCs/>
        </w:rPr>
      </w:pPr>
      <w:r w:rsidRPr="00DF3F74">
        <w:rPr>
          <w:rFonts w:ascii="Arial" w:hAnsi="Arial" w:cs="Arial"/>
          <w:b/>
          <w:bCs/>
        </w:rPr>
        <w:t>Metodický postup:</w:t>
      </w:r>
    </w:p>
    <w:p w:rsidR="00656B42" w:rsidRPr="00DF3F74" w:rsidRDefault="00656B42" w:rsidP="00DF3F74">
      <w:pPr>
        <w:rPr>
          <w:rFonts w:ascii="Arial" w:hAnsi="Arial" w:cs="Arial"/>
          <w:b/>
          <w:bCs/>
        </w:rPr>
      </w:pPr>
      <w:r w:rsidRPr="00DF3F74">
        <w:rPr>
          <w:rFonts w:ascii="Arial" w:hAnsi="Arial" w:cs="Arial"/>
          <w:b/>
          <w:bCs/>
        </w:rPr>
        <w:t>Pomůcku si připravíme tak, že pracovní listy oboustranně okopírujeme a zalaminujeme, pracovní list pak rozstříháme na jednotlivé kartičky. Kartičky jsou utvořené tak, že z jedné strany kartičky je zadání a z druhé strany odpověď.</w:t>
      </w:r>
    </w:p>
    <w:p w:rsidR="00656B42" w:rsidRPr="0092170A" w:rsidRDefault="00656B42" w:rsidP="00DF3F74">
      <w:pPr>
        <w:rPr>
          <w:rFonts w:ascii="Arial" w:hAnsi="Arial" w:cs="Arial"/>
          <w:sz w:val="32"/>
          <w:szCs w:val="32"/>
        </w:rPr>
      </w:pPr>
      <w:r w:rsidRPr="00DF3F74">
        <w:rPr>
          <w:rFonts w:ascii="Arial" w:hAnsi="Arial" w:cs="Arial"/>
          <w:b/>
          <w:bCs/>
        </w:rPr>
        <w:t xml:space="preserve">Žáci hrají ve dvojici, kartičky mají před sebou </w:t>
      </w:r>
      <w:r>
        <w:rPr>
          <w:rFonts w:ascii="Arial" w:hAnsi="Arial" w:cs="Arial"/>
          <w:b/>
          <w:bCs/>
        </w:rPr>
        <w:t>na hromádce tak</w:t>
      </w:r>
      <w:r w:rsidRPr="00DF3F74">
        <w:rPr>
          <w:rFonts w:ascii="Arial" w:hAnsi="Arial" w:cs="Arial"/>
          <w:b/>
          <w:bCs/>
        </w:rPr>
        <w:t xml:space="preserve">, aby bylo vidět zadání. </w:t>
      </w:r>
      <w:r>
        <w:rPr>
          <w:rFonts w:ascii="Arial" w:hAnsi="Arial" w:cs="Arial"/>
          <w:b/>
          <w:bCs/>
        </w:rPr>
        <w:t>Jeden</w:t>
      </w:r>
      <w:r w:rsidRPr="00DF3F74">
        <w:rPr>
          <w:rFonts w:ascii="Arial" w:hAnsi="Arial" w:cs="Arial"/>
          <w:b/>
          <w:bCs/>
        </w:rPr>
        <w:t xml:space="preserve"> žák vezme kartičku, přečte si zadání(např. </w:t>
      </w:r>
      <w:r w:rsidRPr="0092170A">
        <w:rPr>
          <w:rFonts w:ascii="Arial" w:hAnsi="Arial" w:cs="Arial"/>
          <w:b/>
          <w:bCs/>
        </w:rPr>
        <w:t>Die Hauptstadt Österreichs ist…)</w:t>
      </w:r>
      <w:r w:rsidRPr="00DF3F74">
        <w:rPr>
          <w:rFonts w:ascii="Arial" w:hAnsi="Arial" w:cs="Arial"/>
          <w:b/>
          <w:bCs/>
        </w:rPr>
        <w:t>a drží kartičku tak, aby pouze druhý žák viděl správnou odpověď z druhé strany kartičky (</w:t>
      </w:r>
      <w:r>
        <w:rPr>
          <w:rFonts w:ascii="Arial" w:hAnsi="Arial" w:cs="Arial"/>
          <w:b/>
          <w:bCs/>
        </w:rPr>
        <w:t>Wien</w:t>
      </w:r>
      <w:r w:rsidRPr="00DF3F74">
        <w:rPr>
          <w:rFonts w:ascii="Arial" w:hAnsi="Arial" w:cs="Arial"/>
          <w:b/>
          <w:bCs/>
        </w:rPr>
        <w:t>). Žák, který četl zadání odpoví a druhý žák zkontroluje, zda odpověděl správně. Pokud odpoví žák správně, kartičku si nechá. Žáci se vystřídají. Vítězí ten, kdo získá více kartiček.</w:t>
      </w:r>
    </w:p>
    <w:p w:rsidR="00656B42" w:rsidRPr="00DF3F74" w:rsidRDefault="00656B42" w:rsidP="00DF3F74">
      <w:pPr>
        <w:rPr>
          <w:rFonts w:ascii="Arial" w:hAnsi="Arial" w:cs="Arial"/>
          <w:b/>
          <w:bCs/>
        </w:rPr>
      </w:pPr>
    </w:p>
    <w:p w:rsidR="00656B42" w:rsidRPr="00DF3F74" w:rsidRDefault="00656B42" w:rsidP="00FD036C">
      <w:pPr>
        <w:rPr>
          <w:rFonts w:ascii="Arial" w:hAnsi="Arial" w:cs="Arial"/>
          <w:b/>
          <w:bCs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Default="00656B42" w:rsidP="00FD036C">
      <w:pPr>
        <w:rPr>
          <w:rFonts w:ascii="Arial" w:hAnsi="Arial" w:cs="Arial"/>
          <w:sz w:val="32"/>
          <w:szCs w:val="32"/>
        </w:rPr>
      </w:pPr>
    </w:p>
    <w:p w:rsidR="00656B42" w:rsidRPr="00CD5932" w:rsidRDefault="00656B42" w:rsidP="00FD036C">
      <w:pPr>
        <w:rPr>
          <w:rFonts w:ascii="Arial" w:hAnsi="Arial" w:cs="Arial"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5"/>
        <w:gridCol w:w="3536"/>
      </w:tblGrid>
      <w:tr w:rsidR="00656B42" w:rsidRPr="00943480">
        <w:trPr>
          <w:trHeight w:val="2670"/>
        </w:trPr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Die Hauptstadt Österreichs ist…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An welchem Fluss liegt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Wien?</w:t>
            </w:r>
          </w:p>
        </w:tc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Wie heisst der Komponist, der in Wien lebt?</w:t>
            </w: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Wie heisst die Sommerresidenz der Habsburger?Es geht um ein Schloss.</w:t>
            </w:r>
          </w:p>
        </w:tc>
      </w:tr>
      <w:tr w:rsidR="00656B42" w:rsidRPr="00943480">
        <w:trPr>
          <w:trHeight w:val="2670"/>
        </w:trPr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Wie heißt der Vergnügungspark in Wien?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Meistbesuchte Attraktion im Prater, die einen schönen Blick auf die Stadt bietet.</w:t>
            </w:r>
          </w:p>
        </w:tc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Welche Attraktionen werden im Prater meistbesucht?</w:t>
            </w: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Dieservielfarbige Bau hat unregelmäßige Formen und ist mit Bäumen bewachsen.</w:t>
            </w:r>
          </w:p>
        </w:tc>
      </w:tr>
      <w:tr w:rsidR="00656B42" w:rsidRPr="00943480">
        <w:trPr>
          <w:trHeight w:val="2670"/>
        </w:trPr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Welche Tätigkeiten kann man im Prater machen?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Die gotische Kathedrale im Stadtzentrum.</w:t>
            </w:r>
          </w:p>
        </w:tc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Wie heißt das Land, wo Mozart lebte?</w:t>
            </w: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Welche Tiere kann man im Prater sehen?</w:t>
            </w:r>
          </w:p>
        </w:tc>
      </w:tr>
    </w:tbl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tbl>
      <w:tblPr>
        <w:tblW w:w="0" w:type="auto"/>
        <w:tblInd w:w="-106" w:type="dxa"/>
        <w:tblLook w:val="01E0"/>
      </w:tblPr>
      <w:tblGrid>
        <w:gridCol w:w="3535"/>
        <w:gridCol w:w="3536"/>
        <w:gridCol w:w="3535"/>
        <w:gridCol w:w="3536"/>
      </w:tblGrid>
      <w:tr w:rsidR="00656B42" w:rsidRPr="00943480">
        <w:trPr>
          <w:trHeight w:val="2670"/>
        </w:trPr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836C85">
            <w:pPr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Schönbrunn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W.A.Mozart</w:t>
            </w:r>
          </w:p>
        </w:tc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Am Donau</w:t>
            </w: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Wien</w:t>
            </w:r>
          </w:p>
        </w:tc>
      </w:tr>
      <w:tr w:rsidR="00656B42" w:rsidRPr="00943480">
        <w:trPr>
          <w:trHeight w:val="2670"/>
        </w:trPr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Hundertwasserhaus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Das Riesenrad, die Achterbahn, das Geisterschloss</w:t>
            </w:r>
          </w:p>
        </w:tc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Das Riesenrad</w:t>
            </w: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Prater</w:t>
            </w:r>
          </w:p>
        </w:tc>
      </w:tr>
      <w:tr w:rsidR="00656B42" w:rsidRPr="00943480">
        <w:trPr>
          <w:trHeight w:val="2670"/>
        </w:trPr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Pferde</w:t>
            </w: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Österreich</w:t>
            </w:r>
          </w:p>
        </w:tc>
        <w:tc>
          <w:tcPr>
            <w:tcW w:w="3535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Stephansdom</w:t>
            </w:r>
          </w:p>
        </w:tc>
        <w:tc>
          <w:tcPr>
            <w:tcW w:w="3536" w:type="dxa"/>
          </w:tcPr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656B42" w:rsidRPr="00EB55FA" w:rsidRDefault="00656B42" w:rsidP="00EB55FA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EB55FA">
              <w:rPr>
                <w:rFonts w:ascii="Arial" w:hAnsi="Arial" w:cs="Arial"/>
                <w:sz w:val="32"/>
                <w:szCs w:val="32"/>
                <w:lang w:val="de-DE"/>
              </w:rPr>
              <w:t>rutschen, schaukeln, fahren, reiten</w:t>
            </w:r>
          </w:p>
        </w:tc>
      </w:tr>
    </w:tbl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p w:rsidR="00656B42" w:rsidRPr="00943480" w:rsidRDefault="00656B42" w:rsidP="00FD036C">
      <w:pPr>
        <w:rPr>
          <w:rFonts w:ascii="Arial" w:hAnsi="Arial" w:cs="Arial"/>
          <w:sz w:val="32"/>
          <w:szCs w:val="32"/>
          <w:lang w:val="de-DE"/>
        </w:rPr>
      </w:pPr>
    </w:p>
    <w:p w:rsidR="00656B42" w:rsidRPr="00943480" w:rsidRDefault="00656B42">
      <w:pPr>
        <w:rPr>
          <w:rFonts w:ascii="Arial" w:hAnsi="Arial" w:cs="Arial"/>
          <w:sz w:val="32"/>
          <w:szCs w:val="32"/>
          <w:lang w:val="de-DE"/>
        </w:rPr>
      </w:pPr>
    </w:p>
    <w:sectPr w:rsidR="00656B42" w:rsidRPr="00943480" w:rsidSect="00836C85">
      <w:pgSz w:w="16838" w:h="11906" w:orient="landscape"/>
      <w:pgMar w:top="899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36C"/>
    <w:rsid w:val="002051EF"/>
    <w:rsid w:val="00263065"/>
    <w:rsid w:val="004D1734"/>
    <w:rsid w:val="00507CDA"/>
    <w:rsid w:val="00510226"/>
    <w:rsid w:val="005971A4"/>
    <w:rsid w:val="00656B42"/>
    <w:rsid w:val="007B411F"/>
    <w:rsid w:val="00836C85"/>
    <w:rsid w:val="0092170A"/>
    <w:rsid w:val="009275D7"/>
    <w:rsid w:val="00943480"/>
    <w:rsid w:val="009814EA"/>
    <w:rsid w:val="00BC140B"/>
    <w:rsid w:val="00BF37E9"/>
    <w:rsid w:val="00C15BD1"/>
    <w:rsid w:val="00C17AB8"/>
    <w:rsid w:val="00CA7AA2"/>
    <w:rsid w:val="00CD461C"/>
    <w:rsid w:val="00CD5932"/>
    <w:rsid w:val="00DF3F74"/>
    <w:rsid w:val="00EB55FA"/>
    <w:rsid w:val="00FD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36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D036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D59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593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5</Pages>
  <Words>295</Words>
  <Characters>1743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12</cp:revision>
  <dcterms:created xsi:type="dcterms:W3CDTF">2012-09-23T12:29:00Z</dcterms:created>
  <dcterms:modified xsi:type="dcterms:W3CDTF">2013-02-26T11:54:00Z</dcterms:modified>
</cp:coreProperties>
</file>