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100" w:rsidRDefault="00D93100" w:rsidP="00C73035">
      <w:pPr>
        <w:rPr>
          <w:rFonts w:ascii="Arial" w:hAnsi="Arial" w:cs="Arial"/>
          <w:color w:val="0000FF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1.5pt;height:264.75pt;visibility:visible">
            <v:imagedata r:id="rId5" o:title=""/>
          </v:shape>
        </w:pict>
      </w:r>
    </w:p>
    <w:p w:rsidR="00D93100" w:rsidRPr="004D1734" w:rsidRDefault="00D93100" w:rsidP="00C7303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D93100" w:rsidRPr="004D1734" w:rsidRDefault="00D93100" w:rsidP="00C7303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D93100" w:rsidRPr="004D1734" w:rsidRDefault="00D93100" w:rsidP="00C7303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D93100" w:rsidRPr="004D1734" w:rsidRDefault="00D93100" w:rsidP="00C73035">
      <w:pPr>
        <w:rPr>
          <w:rFonts w:ascii="Arial" w:hAnsi="Arial" w:cs="Arial"/>
          <w:color w:val="0000FF"/>
        </w:rPr>
      </w:pPr>
    </w:p>
    <w:p w:rsidR="00D93100" w:rsidRPr="004D1734" w:rsidRDefault="00D93100" w:rsidP="00C73035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VY_INOVACE_09</w:t>
      </w:r>
    </w:p>
    <w:p w:rsidR="00D93100" w:rsidRPr="004D1734" w:rsidRDefault="00D93100" w:rsidP="00C73035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22</w:t>
      </w:r>
      <w:bookmarkStart w:id="0" w:name="_GoBack"/>
      <w:bookmarkEnd w:id="0"/>
      <w:r>
        <w:rPr>
          <w:rFonts w:ascii="Arial" w:hAnsi="Arial" w:cs="Arial"/>
          <w:b/>
          <w:bCs/>
          <w:color w:val="0000FF"/>
        </w:rPr>
        <w:t>.10.2012</w:t>
      </w:r>
    </w:p>
    <w:p w:rsidR="00D93100" w:rsidRPr="004D1734" w:rsidRDefault="00D93100" w:rsidP="00C73035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D93100" w:rsidRPr="004D1734" w:rsidRDefault="00D93100" w:rsidP="00C73035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–reálie, gramatika</w:t>
      </w:r>
    </w:p>
    <w:p w:rsidR="00D93100" w:rsidRPr="004D1734" w:rsidRDefault="00D93100" w:rsidP="00C73035">
      <w:pPr>
        <w:numPr>
          <w:ilvl w:val="0"/>
          <w:numId w:val="5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procvičení préterita a slovní zásoby z oblasti reálií německy mluvících zemí.</w:t>
      </w:r>
    </w:p>
    <w:p w:rsidR="00D93100" w:rsidRPr="004D1734" w:rsidRDefault="00D93100" w:rsidP="00C73035">
      <w:pPr>
        <w:rPr>
          <w:rFonts w:ascii="Arial" w:hAnsi="Arial" w:cs="Arial"/>
          <w:b/>
          <w:bCs/>
          <w:color w:val="0000FF"/>
        </w:rPr>
      </w:pPr>
    </w:p>
    <w:p w:rsidR="00D93100" w:rsidRDefault="00D93100" w:rsidP="00C73035">
      <w:pPr>
        <w:rPr>
          <w:b/>
          <w:bCs/>
          <w:sz w:val="28"/>
          <w:szCs w:val="28"/>
        </w:rPr>
      </w:pPr>
      <w:r>
        <w:br w:type="page"/>
      </w:r>
      <w:r w:rsidRPr="00C73035">
        <w:rPr>
          <w:b/>
          <w:bCs/>
          <w:sz w:val="28"/>
          <w:szCs w:val="28"/>
        </w:rPr>
        <w:t>Metodický pokyn</w:t>
      </w:r>
    </w:p>
    <w:p w:rsidR="00D93100" w:rsidRDefault="00D93100" w:rsidP="00C730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obsahuje křížovku a neúplné věty.</w:t>
      </w:r>
    </w:p>
    <w:p w:rsidR="00D93100" w:rsidRDefault="00D93100" w:rsidP="00C730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nejprve doplní vodorovně do křížovky německy sloveso v infinitivu, které je hned na konci každého řádku křížovky zadané česky. Po vyplnění křížovky vyjde v barevně označených polích tajenka.  Slovo, které vyjde, se doplní do neúplné věty pod křížovku.</w:t>
      </w:r>
    </w:p>
    <w:p w:rsidR="00D93100" w:rsidRDefault="00D93100" w:rsidP="00C730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Až po vyřešení křížovky žáci přistoupí k druhé části. Do vět doplňují slovesa v préteritu. K doplňování použijí slovesa z křížovky.</w:t>
      </w:r>
    </w:p>
    <w:p w:rsidR="00D93100" w:rsidRDefault="00D93100" w:rsidP="00C73035">
      <w:pPr>
        <w:rPr>
          <w:b/>
          <w:bCs/>
          <w:sz w:val="28"/>
          <w:szCs w:val="28"/>
        </w:rPr>
      </w:pPr>
    </w:p>
    <w:p w:rsidR="00D93100" w:rsidRPr="00C73035" w:rsidRDefault="00D93100" w:rsidP="00C73035">
      <w:pPr>
        <w:rPr>
          <w:b/>
          <w:bCs/>
          <w:sz w:val="28"/>
          <w:szCs w:val="28"/>
        </w:rPr>
      </w:pPr>
    </w:p>
    <w:p w:rsidR="00D93100" w:rsidRPr="008E0980" w:rsidRDefault="00D93100" w:rsidP="008E0980">
      <w:r>
        <w:br w:type="page"/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570"/>
        <w:gridCol w:w="571"/>
        <w:gridCol w:w="531"/>
        <w:gridCol w:w="535"/>
        <w:gridCol w:w="535"/>
        <w:gridCol w:w="536"/>
        <w:gridCol w:w="572"/>
        <w:gridCol w:w="536"/>
        <w:gridCol w:w="532"/>
        <w:gridCol w:w="536"/>
        <w:gridCol w:w="536"/>
        <w:gridCol w:w="536"/>
        <w:gridCol w:w="530"/>
        <w:gridCol w:w="536"/>
        <w:gridCol w:w="1766"/>
      </w:tblGrid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color w:val="31849B"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5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zůstat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setkat se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53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  <w:tcBorders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jet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běžet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nastoupit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57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jít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70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vystoupit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left w:val="nil"/>
              <w:bottom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očekávat</w:t>
            </w:r>
          </w:p>
        </w:tc>
      </w:tr>
    </w:tbl>
    <w:p w:rsidR="00D93100" w:rsidRDefault="00D93100" w:rsidP="00C73035"/>
    <w:p w:rsidR="00D93100" w:rsidRPr="00125276" w:rsidRDefault="00D93100" w:rsidP="00C73035">
      <w:pPr>
        <w:rPr>
          <w:sz w:val="28"/>
          <w:szCs w:val="28"/>
        </w:rPr>
      </w:pPr>
      <w:r w:rsidRPr="00125276">
        <w:rPr>
          <w:b/>
          <w:bCs/>
          <w:sz w:val="28"/>
          <w:szCs w:val="28"/>
        </w:rPr>
        <w:t>Lösung:</w:t>
      </w:r>
      <w:r w:rsidRPr="00125276">
        <w:rPr>
          <w:sz w:val="28"/>
          <w:szCs w:val="28"/>
        </w:rPr>
        <w:t>VieleTouristenbesichtigen   _____________ Dom.</w:t>
      </w:r>
    </w:p>
    <w:p w:rsidR="00D93100" w:rsidRPr="00F41BBE" w:rsidRDefault="00D93100" w:rsidP="00C73035">
      <w:pPr>
        <w:pStyle w:val="ListParagraph"/>
        <w:numPr>
          <w:ilvl w:val="0"/>
          <w:numId w:val="3"/>
        </w:numPr>
        <w:rPr>
          <w:b/>
          <w:bCs/>
          <w:sz w:val="28"/>
          <w:szCs w:val="28"/>
          <w:lang w:val="de-DE"/>
        </w:rPr>
      </w:pPr>
      <w:r w:rsidRPr="00F41BBE">
        <w:rPr>
          <w:b/>
          <w:bCs/>
          <w:sz w:val="28"/>
          <w:szCs w:val="28"/>
          <w:lang w:val="de-DE"/>
        </w:rPr>
        <w:t>Ergänzt das Präteritum, die Kreuzworträtsel hilft euch. Doplňtesprávnýtvarpréterita, křížovkavámpomůže.</w:t>
      </w:r>
    </w:p>
    <w:p w:rsidR="00D93100" w:rsidRDefault="00D93100" w:rsidP="00C73035">
      <w:pPr>
        <w:pStyle w:val="ListParagraph"/>
        <w:rPr>
          <w:b/>
          <w:bCs/>
          <w:sz w:val="28"/>
          <w:szCs w:val="28"/>
          <w:lang w:val="de-DE"/>
        </w:rPr>
      </w:pPr>
    </w:p>
    <w:p w:rsidR="00D93100" w:rsidRPr="00F41BBE" w:rsidRDefault="00D93100" w:rsidP="00C73035">
      <w:pPr>
        <w:pStyle w:val="ListParagraph"/>
        <w:numPr>
          <w:ilvl w:val="0"/>
          <w:numId w:val="4"/>
        </w:numPr>
        <w:spacing w:line="360" w:lineRule="auto"/>
        <w:rPr>
          <w:sz w:val="32"/>
          <w:szCs w:val="32"/>
          <w:lang w:val="de-DE"/>
        </w:rPr>
      </w:pPr>
      <w:r w:rsidRPr="00F41BBE">
        <w:rPr>
          <w:sz w:val="32"/>
          <w:szCs w:val="32"/>
          <w:lang w:val="de-DE"/>
        </w:rPr>
        <w:t>Ich__________am Wochenende in Berlin.</w:t>
      </w:r>
    </w:p>
    <w:p w:rsidR="00D93100" w:rsidRPr="00F41BBE" w:rsidRDefault="00D93100" w:rsidP="00C73035">
      <w:pPr>
        <w:pStyle w:val="ListParagraph"/>
        <w:numPr>
          <w:ilvl w:val="0"/>
          <w:numId w:val="4"/>
        </w:numPr>
        <w:spacing w:line="360" w:lineRule="auto"/>
        <w:rPr>
          <w:sz w:val="32"/>
          <w:szCs w:val="32"/>
          <w:lang w:val="de-DE"/>
        </w:rPr>
      </w:pPr>
      <w:r w:rsidRPr="00F41BBE">
        <w:rPr>
          <w:sz w:val="32"/>
          <w:szCs w:val="32"/>
          <w:lang w:val="de-DE"/>
        </w:rPr>
        <w:t>Ich _________mich mit meinen Freunden auf dem Potsdamer Platz.</w:t>
      </w:r>
    </w:p>
    <w:p w:rsidR="00D93100" w:rsidRPr="00125276" w:rsidRDefault="00D93100" w:rsidP="00C73035">
      <w:pPr>
        <w:pStyle w:val="ListParagraph"/>
        <w:numPr>
          <w:ilvl w:val="0"/>
          <w:numId w:val="4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Wir_________mit der U-Bahn ins Zentrum. Am Rotes Rathaus _______wir _____ .</w:t>
      </w:r>
    </w:p>
    <w:p w:rsidR="00D93100" w:rsidRPr="00125276" w:rsidRDefault="00D93100" w:rsidP="00C73035">
      <w:pPr>
        <w:pStyle w:val="ListParagraph"/>
        <w:numPr>
          <w:ilvl w:val="0"/>
          <w:numId w:val="4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Wir _______durch die Straße Unter den Linden und dann zum Brandenburger Tor.</w:t>
      </w:r>
    </w:p>
    <w:p w:rsidR="00D93100" w:rsidRPr="00125276" w:rsidRDefault="00D93100" w:rsidP="00C73035">
      <w:pPr>
        <w:pStyle w:val="ListParagraph"/>
        <w:numPr>
          <w:ilvl w:val="0"/>
          <w:numId w:val="4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Nach dem Besuch ________wir schnell zum Bus.</w:t>
      </w:r>
    </w:p>
    <w:p w:rsidR="00D93100" w:rsidRPr="00125276" w:rsidRDefault="00D93100" w:rsidP="00C73035">
      <w:pPr>
        <w:pStyle w:val="ListParagraph"/>
        <w:numPr>
          <w:ilvl w:val="0"/>
          <w:numId w:val="4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Wir ________ ____ und _______ auf Ku-damm, wo große Kaufhäuser und Geschäfte gibt.</w:t>
      </w:r>
    </w:p>
    <w:p w:rsidR="00D93100" w:rsidRDefault="00D93100" w:rsidP="00C73035">
      <w:pPr>
        <w:pStyle w:val="ListParagraph"/>
        <w:numPr>
          <w:ilvl w:val="0"/>
          <w:numId w:val="4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Im Restaurant auf Ku-damm __________uns unsere Freunde.</w:t>
      </w:r>
    </w:p>
    <w:p w:rsidR="00D93100" w:rsidRPr="00D91264" w:rsidRDefault="00D93100" w:rsidP="00D91264">
      <w:pPr>
        <w:spacing w:line="360" w:lineRule="auto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Řešení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570"/>
        <w:gridCol w:w="571"/>
        <w:gridCol w:w="531"/>
        <w:gridCol w:w="535"/>
        <w:gridCol w:w="535"/>
        <w:gridCol w:w="536"/>
        <w:gridCol w:w="572"/>
        <w:gridCol w:w="536"/>
        <w:gridCol w:w="532"/>
        <w:gridCol w:w="536"/>
        <w:gridCol w:w="536"/>
        <w:gridCol w:w="536"/>
        <w:gridCol w:w="530"/>
        <w:gridCol w:w="536"/>
        <w:gridCol w:w="1766"/>
      </w:tblGrid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color w:val="31849B"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572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B</w:t>
            </w: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L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I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B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30" w:type="dxa"/>
            <w:tcBorders>
              <w:top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zůstat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T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R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F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F</w:t>
            </w: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36" w:type="dxa"/>
            <w:tcBorders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setkat se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53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F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A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H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32" w:type="dxa"/>
            <w:tcBorders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jet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L</w:t>
            </w: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A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U</w:t>
            </w: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F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36" w:type="dxa"/>
            <w:tcBorders>
              <w:top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běžet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I</w:t>
            </w: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S</w:t>
            </w: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T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I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G</w:t>
            </w:r>
          </w:p>
        </w:tc>
        <w:tc>
          <w:tcPr>
            <w:tcW w:w="530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1766" w:type="dxa"/>
            <w:tcBorders>
              <w:top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nastoupit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top w:val="nil"/>
              <w:lef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57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G</w:t>
            </w:r>
          </w:p>
        </w:tc>
        <w:tc>
          <w:tcPr>
            <w:tcW w:w="53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H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72" w:type="dxa"/>
            <w:tcBorders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2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jít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70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A</w:t>
            </w:r>
          </w:p>
        </w:tc>
        <w:tc>
          <w:tcPr>
            <w:tcW w:w="57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U</w:t>
            </w:r>
          </w:p>
        </w:tc>
        <w:tc>
          <w:tcPr>
            <w:tcW w:w="531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S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S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T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I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G</w:t>
            </w: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36" w:type="dxa"/>
            <w:tcBorders>
              <w:top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vystoupit</w:t>
            </w:r>
          </w:p>
        </w:tc>
      </w:tr>
      <w:tr w:rsidR="00D93100" w:rsidRPr="00620C7B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0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71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1" w:type="dxa"/>
            <w:tcBorders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5" w:type="dxa"/>
            <w:tcBorders>
              <w:left w:val="nil"/>
              <w:bottom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620C7B">
              <w:rPr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535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  <w:shd w:val="clear" w:color="auto" w:fill="95B3D7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W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A</w:t>
            </w:r>
          </w:p>
        </w:tc>
        <w:tc>
          <w:tcPr>
            <w:tcW w:w="532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R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T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E</w:t>
            </w:r>
          </w:p>
        </w:tc>
        <w:tc>
          <w:tcPr>
            <w:tcW w:w="536" w:type="dxa"/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N</w:t>
            </w:r>
          </w:p>
        </w:tc>
        <w:tc>
          <w:tcPr>
            <w:tcW w:w="530" w:type="dxa"/>
            <w:tcBorders>
              <w:top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D93100" w:rsidRPr="00620C7B" w:rsidRDefault="00D93100" w:rsidP="00620C7B">
            <w:pPr>
              <w:spacing w:after="0" w:line="240" w:lineRule="auto"/>
              <w:rPr>
                <w:sz w:val="40"/>
                <w:szCs w:val="40"/>
              </w:rPr>
            </w:pPr>
            <w:r w:rsidRPr="00620C7B">
              <w:rPr>
                <w:sz w:val="40"/>
                <w:szCs w:val="40"/>
              </w:rPr>
              <w:t>očekávat</w:t>
            </w:r>
          </w:p>
        </w:tc>
      </w:tr>
    </w:tbl>
    <w:p w:rsidR="00D93100" w:rsidRDefault="00D93100"/>
    <w:p w:rsidR="00D93100" w:rsidRPr="00125276" w:rsidRDefault="00D93100">
      <w:pPr>
        <w:rPr>
          <w:sz w:val="28"/>
          <w:szCs w:val="28"/>
        </w:rPr>
      </w:pPr>
      <w:r w:rsidRPr="00125276">
        <w:rPr>
          <w:b/>
          <w:bCs/>
          <w:sz w:val="28"/>
          <w:szCs w:val="28"/>
        </w:rPr>
        <w:t>Lösung:</w:t>
      </w:r>
      <w:r>
        <w:rPr>
          <w:b/>
          <w:bCs/>
          <w:sz w:val="28"/>
          <w:szCs w:val="28"/>
        </w:rPr>
        <w:t xml:space="preserve"> </w:t>
      </w:r>
      <w:r w:rsidRPr="00125276">
        <w:rPr>
          <w:sz w:val="28"/>
          <w:szCs w:val="28"/>
        </w:rPr>
        <w:t>Viele</w:t>
      </w:r>
      <w:r>
        <w:rPr>
          <w:sz w:val="28"/>
          <w:szCs w:val="28"/>
        </w:rPr>
        <w:t xml:space="preserve"> </w:t>
      </w:r>
      <w:r w:rsidRPr="00125276">
        <w:rPr>
          <w:sz w:val="28"/>
          <w:szCs w:val="28"/>
        </w:rPr>
        <w:t>Touristen</w:t>
      </w:r>
      <w:r>
        <w:rPr>
          <w:sz w:val="28"/>
          <w:szCs w:val="28"/>
        </w:rPr>
        <w:t xml:space="preserve"> </w:t>
      </w:r>
      <w:r w:rsidRPr="00125276">
        <w:rPr>
          <w:sz w:val="28"/>
          <w:szCs w:val="28"/>
        </w:rPr>
        <w:t>besichtigen   __</w:t>
      </w:r>
      <w:r w:rsidRPr="008E0980">
        <w:rPr>
          <w:color w:val="FF0000"/>
          <w:sz w:val="28"/>
          <w:szCs w:val="28"/>
        </w:rPr>
        <w:t>Berliner</w:t>
      </w:r>
      <w:r w:rsidRPr="00125276">
        <w:rPr>
          <w:sz w:val="28"/>
          <w:szCs w:val="28"/>
        </w:rPr>
        <w:t>___________ Dom.</w:t>
      </w:r>
    </w:p>
    <w:p w:rsidR="00D93100" w:rsidRPr="00D91264" w:rsidRDefault="00D93100" w:rsidP="0012527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D91264">
        <w:rPr>
          <w:b/>
          <w:bCs/>
          <w:sz w:val="28"/>
          <w:szCs w:val="28"/>
        </w:rPr>
        <w:t>Ergänzt das Präteritum, die Kreuzworträtsel hilft euch.Doplňte</w:t>
      </w:r>
      <w:r>
        <w:rPr>
          <w:b/>
          <w:bCs/>
          <w:sz w:val="28"/>
          <w:szCs w:val="28"/>
        </w:rPr>
        <w:t xml:space="preserve"> </w:t>
      </w:r>
      <w:r w:rsidRPr="00D91264">
        <w:rPr>
          <w:b/>
          <w:bCs/>
          <w:sz w:val="28"/>
          <w:szCs w:val="28"/>
        </w:rPr>
        <w:t>správný</w:t>
      </w:r>
      <w:r>
        <w:rPr>
          <w:b/>
          <w:bCs/>
          <w:sz w:val="28"/>
          <w:szCs w:val="28"/>
        </w:rPr>
        <w:t xml:space="preserve"> </w:t>
      </w:r>
      <w:r w:rsidRPr="00D91264">
        <w:rPr>
          <w:b/>
          <w:bCs/>
          <w:sz w:val="28"/>
          <w:szCs w:val="28"/>
        </w:rPr>
        <w:t>tvar</w:t>
      </w:r>
      <w:r>
        <w:rPr>
          <w:b/>
          <w:bCs/>
          <w:sz w:val="28"/>
          <w:szCs w:val="28"/>
        </w:rPr>
        <w:t xml:space="preserve"> </w:t>
      </w:r>
      <w:r w:rsidRPr="00D91264">
        <w:rPr>
          <w:b/>
          <w:bCs/>
          <w:sz w:val="28"/>
          <w:szCs w:val="28"/>
        </w:rPr>
        <w:t>préterita, křížovka</w:t>
      </w:r>
      <w:r>
        <w:rPr>
          <w:b/>
          <w:bCs/>
          <w:sz w:val="28"/>
          <w:szCs w:val="28"/>
        </w:rPr>
        <w:t xml:space="preserve"> </w:t>
      </w:r>
      <w:r w:rsidRPr="00D91264">
        <w:rPr>
          <w:b/>
          <w:bCs/>
          <w:sz w:val="28"/>
          <w:szCs w:val="28"/>
        </w:rPr>
        <w:t>vám</w:t>
      </w:r>
      <w:r>
        <w:rPr>
          <w:b/>
          <w:bCs/>
          <w:sz w:val="28"/>
          <w:szCs w:val="28"/>
        </w:rPr>
        <w:t xml:space="preserve"> </w:t>
      </w:r>
      <w:r w:rsidRPr="00D91264">
        <w:rPr>
          <w:b/>
          <w:bCs/>
          <w:sz w:val="28"/>
          <w:szCs w:val="28"/>
        </w:rPr>
        <w:t>pomůže.</w:t>
      </w:r>
    </w:p>
    <w:p w:rsidR="00D93100" w:rsidRPr="00C73035" w:rsidRDefault="00D93100" w:rsidP="00C73035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  <w:lang w:val="de-DE"/>
        </w:rPr>
      </w:pPr>
      <w:r w:rsidRPr="00C73035">
        <w:rPr>
          <w:sz w:val="32"/>
          <w:szCs w:val="32"/>
          <w:lang w:val="de-DE"/>
        </w:rPr>
        <w:t>Ich__</w:t>
      </w:r>
      <w:r w:rsidRPr="00C73035">
        <w:rPr>
          <w:color w:val="FF0000"/>
          <w:sz w:val="32"/>
          <w:szCs w:val="32"/>
          <w:lang w:val="de-DE"/>
        </w:rPr>
        <w:t>blieb________</w:t>
      </w:r>
      <w:r w:rsidRPr="00C73035">
        <w:rPr>
          <w:sz w:val="32"/>
          <w:szCs w:val="32"/>
          <w:lang w:val="de-DE"/>
        </w:rPr>
        <w:t>am Wochenende in Berlin.</w:t>
      </w:r>
    </w:p>
    <w:p w:rsidR="00D93100" w:rsidRPr="00125276" w:rsidRDefault="00D93100" w:rsidP="0012527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Ich ___</w:t>
      </w:r>
      <w:r w:rsidRPr="00C73035">
        <w:rPr>
          <w:color w:val="FF0000"/>
          <w:sz w:val="32"/>
          <w:szCs w:val="32"/>
          <w:lang w:val="de-DE"/>
        </w:rPr>
        <w:t>traf</w:t>
      </w:r>
      <w:r w:rsidRPr="00125276">
        <w:rPr>
          <w:sz w:val="32"/>
          <w:szCs w:val="32"/>
          <w:lang w:val="de-DE"/>
        </w:rPr>
        <w:t>______mich mit meinen Freunden auf dem Potsdamer Platz.</w:t>
      </w:r>
    </w:p>
    <w:p w:rsidR="00D93100" w:rsidRPr="00125276" w:rsidRDefault="00D93100" w:rsidP="0012527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Wir__</w:t>
      </w:r>
      <w:r w:rsidRPr="00C73035">
        <w:rPr>
          <w:color w:val="FF0000"/>
          <w:sz w:val="32"/>
          <w:szCs w:val="32"/>
          <w:lang w:val="de-DE"/>
        </w:rPr>
        <w:t>fahren</w:t>
      </w:r>
      <w:r w:rsidRPr="00125276">
        <w:rPr>
          <w:sz w:val="32"/>
          <w:szCs w:val="32"/>
          <w:lang w:val="de-DE"/>
        </w:rPr>
        <w:t>_______mit der U-Bahn ins Zentrum. Am Rotes Rathaus _</w:t>
      </w:r>
      <w:r w:rsidRPr="00C73035">
        <w:rPr>
          <w:color w:val="FF0000"/>
          <w:sz w:val="32"/>
          <w:szCs w:val="32"/>
          <w:lang w:val="de-DE"/>
        </w:rPr>
        <w:t>stiegen</w:t>
      </w:r>
      <w:r w:rsidRPr="00125276">
        <w:rPr>
          <w:sz w:val="32"/>
          <w:szCs w:val="32"/>
          <w:lang w:val="de-DE"/>
        </w:rPr>
        <w:t>______wir __</w:t>
      </w:r>
      <w:r w:rsidRPr="00C73035">
        <w:rPr>
          <w:color w:val="FF0000"/>
          <w:sz w:val="32"/>
          <w:szCs w:val="32"/>
          <w:lang w:val="de-DE"/>
        </w:rPr>
        <w:t>ein</w:t>
      </w:r>
      <w:r w:rsidRPr="00125276">
        <w:rPr>
          <w:sz w:val="32"/>
          <w:szCs w:val="32"/>
          <w:lang w:val="de-DE"/>
        </w:rPr>
        <w:t>___ .</w:t>
      </w:r>
    </w:p>
    <w:p w:rsidR="00D93100" w:rsidRPr="00125276" w:rsidRDefault="00D93100" w:rsidP="0012527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Wir __</w:t>
      </w:r>
      <w:r w:rsidRPr="00C73035">
        <w:rPr>
          <w:color w:val="FF0000"/>
          <w:sz w:val="32"/>
          <w:szCs w:val="32"/>
          <w:lang w:val="de-DE"/>
        </w:rPr>
        <w:t>liefen</w:t>
      </w:r>
      <w:r w:rsidRPr="00125276">
        <w:rPr>
          <w:sz w:val="32"/>
          <w:szCs w:val="32"/>
          <w:lang w:val="de-DE"/>
        </w:rPr>
        <w:t>_____durch die Straße Unter den Linden und dann zum Brandenburger Tor.</w:t>
      </w:r>
    </w:p>
    <w:p w:rsidR="00D93100" w:rsidRPr="00125276" w:rsidRDefault="00D93100" w:rsidP="0012527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Nach dem Besuch __</w:t>
      </w:r>
      <w:r w:rsidRPr="00C73035">
        <w:rPr>
          <w:color w:val="FF0000"/>
          <w:sz w:val="32"/>
          <w:szCs w:val="32"/>
          <w:lang w:val="de-DE"/>
        </w:rPr>
        <w:t>liefen</w:t>
      </w:r>
      <w:r w:rsidRPr="00125276">
        <w:rPr>
          <w:sz w:val="32"/>
          <w:szCs w:val="32"/>
          <w:lang w:val="de-DE"/>
        </w:rPr>
        <w:t>______wir schnell zum Bus.</w:t>
      </w:r>
    </w:p>
    <w:p w:rsidR="00D93100" w:rsidRPr="00125276" w:rsidRDefault="00D93100" w:rsidP="0012527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Wir __</w:t>
      </w:r>
      <w:r w:rsidRPr="00C73035">
        <w:rPr>
          <w:color w:val="FF0000"/>
          <w:sz w:val="32"/>
          <w:szCs w:val="32"/>
          <w:lang w:val="de-DE"/>
        </w:rPr>
        <w:t>stiegen</w:t>
      </w:r>
      <w:r w:rsidRPr="00125276">
        <w:rPr>
          <w:sz w:val="32"/>
          <w:szCs w:val="32"/>
          <w:lang w:val="de-DE"/>
        </w:rPr>
        <w:t>______ _</w:t>
      </w:r>
      <w:r w:rsidRPr="00C73035">
        <w:rPr>
          <w:color w:val="FF0000"/>
          <w:sz w:val="32"/>
          <w:szCs w:val="32"/>
          <w:lang w:val="de-DE"/>
        </w:rPr>
        <w:t>aus</w:t>
      </w:r>
      <w:r w:rsidRPr="00125276">
        <w:rPr>
          <w:sz w:val="32"/>
          <w:szCs w:val="32"/>
          <w:lang w:val="de-DE"/>
        </w:rPr>
        <w:t>___ und ___</w:t>
      </w:r>
      <w:r w:rsidRPr="00C73035">
        <w:rPr>
          <w:color w:val="FF0000"/>
          <w:sz w:val="32"/>
          <w:szCs w:val="32"/>
          <w:lang w:val="de-DE"/>
        </w:rPr>
        <w:t>gingen</w:t>
      </w:r>
      <w:r w:rsidRPr="00125276">
        <w:rPr>
          <w:sz w:val="32"/>
          <w:szCs w:val="32"/>
          <w:lang w:val="de-DE"/>
        </w:rPr>
        <w:t>____ auf Ku-damm, wo große Kaufhäuser und Geschäfte gibt.</w:t>
      </w:r>
    </w:p>
    <w:p w:rsidR="00D93100" w:rsidRDefault="00D93100" w:rsidP="0012527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sz w:val="32"/>
          <w:szCs w:val="32"/>
          <w:lang w:val="de-DE"/>
        </w:rPr>
      </w:pPr>
      <w:r w:rsidRPr="00125276">
        <w:rPr>
          <w:sz w:val="32"/>
          <w:szCs w:val="32"/>
          <w:lang w:val="de-DE"/>
        </w:rPr>
        <w:t>Im Restaurant auf Ku-damm __</w:t>
      </w:r>
      <w:r w:rsidRPr="00C73035">
        <w:rPr>
          <w:color w:val="FF0000"/>
          <w:sz w:val="32"/>
          <w:szCs w:val="32"/>
          <w:lang w:val="de-DE"/>
        </w:rPr>
        <w:t>erwarteten</w:t>
      </w:r>
      <w:r w:rsidRPr="00125276">
        <w:rPr>
          <w:sz w:val="32"/>
          <w:szCs w:val="32"/>
          <w:lang w:val="de-DE"/>
        </w:rPr>
        <w:t>________uns unsere Freunde.</w:t>
      </w:r>
    </w:p>
    <w:p w:rsidR="00D93100" w:rsidRDefault="00D93100" w:rsidP="00C73035">
      <w:pPr>
        <w:pStyle w:val="ListParagraph"/>
        <w:spacing w:line="360" w:lineRule="auto"/>
        <w:ind w:left="714"/>
        <w:rPr>
          <w:sz w:val="32"/>
          <w:szCs w:val="32"/>
          <w:lang w:val="de-DE"/>
        </w:rPr>
      </w:pPr>
    </w:p>
    <w:p w:rsidR="00D93100" w:rsidRDefault="00D93100" w:rsidP="00F41BBE">
      <w:pPr>
        <w:spacing w:line="360" w:lineRule="auto"/>
        <w:rPr>
          <w:sz w:val="32"/>
          <w:szCs w:val="32"/>
          <w:lang w:val="de-DE"/>
        </w:rPr>
      </w:pPr>
    </w:p>
    <w:p w:rsidR="00D93100" w:rsidRDefault="00D93100" w:rsidP="00F41BBE">
      <w:pPr>
        <w:spacing w:line="360" w:lineRule="auto"/>
        <w:rPr>
          <w:sz w:val="32"/>
          <w:szCs w:val="32"/>
          <w:lang w:val="de-DE"/>
        </w:rPr>
      </w:pPr>
    </w:p>
    <w:p w:rsidR="00D93100" w:rsidRPr="00F41BBE" w:rsidRDefault="00D93100" w:rsidP="00F41BBE">
      <w:pPr>
        <w:spacing w:line="360" w:lineRule="auto"/>
        <w:rPr>
          <w:sz w:val="32"/>
          <w:szCs w:val="32"/>
          <w:lang w:val="de-DE"/>
        </w:rPr>
      </w:pPr>
    </w:p>
    <w:sectPr w:rsidR="00D93100" w:rsidRPr="00F41BBE" w:rsidSect="00D91264">
      <w:pgSz w:w="11906" w:h="16838"/>
      <w:pgMar w:top="1079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859"/>
    <w:multiLevelType w:val="hybridMultilevel"/>
    <w:tmpl w:val="35EC1E1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B44421"/>
    <w:multiLevelType w:val="hybridMultilevel"/>
    <w:tmpl w:val="082826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6D4B126D"/>
    <w:multiLevelType w:val="hybridMultilevel"/>
    <w:tmpl w:val="70F6080A"/>
    <w:lvl w:ilvl="0" w:tplc="AC6C3574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0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755C2E62"/>
    <w:multiLevelType w:val="hybridMultilevel"/>
    <w:tmpl w:val="E8022B1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2263"/>
    <w:rsid w:val="00036F9B"/>
    <w:rsid w:val="00125276"/>
    <w:rsid w:val="00201522"/>
    <w:rsid w:val="00252263"/>
    <w:rsid w:val="00304EFB"/>
    <w:rsid w:val="00315070"/>
    <w:rsid w:val="00325FAF"/>
    <w:rsid w:val="00452E4E"/>
    <w:rsid w:val="004D1734"/>
    <w:rsid w:val="005C23D4"/>
    <w:rsid w:val="00620C7B"/>
    <w:rsid w:val="008E0980"/>
    <w:rsid w:val="008F54E2"/>
    <w:rsid w:val="00A34066"/>
    <w:rsid w:val="00A6114F"/>
    <w:rsid w:val="00B51DDE"/>
    <w:rsid w:val="00C73035"/>
    <w:rsid w:val="00D91264"/>
    <w:rsid w:val="00D93100"/>
    <w:rsid w:val="00EA4FE6"/>
    <w:rsid w:val="00F41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DD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5226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04EF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73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730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5</Pages>
  <Words>384</Words>
  <Characters>2266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8</cp:revision>
  <dcterms:created xsi:type="dcterms:W3CDTF">2012-10-18T15:51:00Z</dcterms:created>
  <dcterms:modified xsi:type="dcterms:W3CDTF">2013-02-26T11:56:00Z</dcterms:modified>
</cp:coreProperties>
</file>