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E56" w:rsidRDefault="00CA2E56" w:rsidP="00296AA5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.5pt;height:264.75pt">
            <v:imagedata r:id="rId5" o:title=""/>
          </v:shape>
        </w:pict>
      </w:r>
    </w:p>
    <w:p w:rsidR="00CA2E56" w:rsidRDefault="00CA2E56" w:rsidP="00296AA5"/>
    <w:p w:rsidR="00CA2E56" w:rsidRPr="004D1734" w:rsidRDefault="00CA2E56" w:rsidP="00296AA5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CA2E56" w:rsidRPr="004D1734" w:rsidRDefault="00CA2E56" w:rsidP="00296AA5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CA2E56" w:rsidRPr="004D1734" w:rsidRDefault="00CA2E56" w:rsidP="00296AA5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CA2E56" w:rsidRPr="004D1734" w:rsidRDefault="00CA2E56" w:rsidP="00296AA5">
      <w:pPr>
        <w:rPr>
          <w:rFonts w:ascii="Arial" w:hAnsi="Arial" w:cs="Arial"/>
          <w:color w:val="0000FF"/>
        </w:rPr>
      </w:pPr>
    </w:p>
    <w:p w:rsidR="00CA2E56" w:rsidRPr="004D1734" w:rsidRDefault="00CA2E56" w:rsidP="00296AA5">
      <w:pPr>
        <w:numPr>
          <w:ilvl w:val="0"/>
          <w:numId w:val="1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>
        <w:rPr>
          <w:rFonts w:ascii="Arial" w:hAnsi="Arial" w:cs="Arial"/>
          <w:b/>
          <w:bCs/>
          <w:color w:val="0000FF"/>
        </w:rPr>
        <w:tab/>
        <w:t>A3 VY_INOVACE_03</w:t>
      </w:r>
    </w:p>
    <w:p w:rsidR="00CA2E56" w:rsidRPr="004D1734" w:rsidRDefault="00CA2E56" w:rsidP="00296AA5">
      <w:pPr>
        <w:numPr>
          <w:ilvl w:val="0"/>
          <w:numId w:val="1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1.10.2012</w:t>
      </w:r>
    </w:p>
    <w:p w:rsidR="00CA2E56" w:rsidRPr="004D1734" w:rsidRDefault="00CA2E56" w:rsidP="00296AA5">
      <w:pPr>
        <w:numPr>
          <w:ilvl w:val="0"/>
          <w:numId w:val="1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CA2E56" w:rsidRPr="004D1734" w:rsidRDefault="00CA2E56" w:rsidP="00296AA5">
      <w:pPr>
        <w:numPr>
          <w:ilvl w:val="0"/>
          <w:numId w:val="1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slovní zásoba</w:t>
      </w:r>
    </w:p>
    <w:p w:rsidR="00CA2E56" w:rsidRPr="004D1734" w:rsidRDefault="00CA2E56" w:rsidP="00296AA5">
      <w:pPr>
        <w:numPr>
          <w:ilvl w:val="0"/>
          <w:numId w:val="12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b/>
          <w:bCs/>
          <w:color w:val="0000FF"/>
        </w:rPr>
        <w:t>5) Anotace: P</w:t>
      </w:r>
      <w:r w:rsidRPr="004D1734">
        <w:rPr>
          <w:rFonts w:ascii="Arial" w:hAnsi="Arial" w:cs="Arial"/>
          <w:b/>
          <w:bCs/>
          <w:color w:val="0000FF"/>
        </w:rPr>
        <w:t xml:space="preserve">racovní listy jsou určeny pro žáky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> upevnění znalostí z reálií německy mluvících zemí.</w:t>
      </w:r>
    </w:p>
    <w:p w:rsidR="00CA2E56" w:rsidRDefault="00CA2E56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rect id="Rectangle 10" o:spid="_x0000_s1026" style="position:absolute;margin-left:-13.25pt;margin-top:26.25pt;width:487.6pt;height:61.25pt;z-index:251658752;visibility:visible;v-text-anchor:middle" filled="f" fillcolor="#4f81bd" stroked="f">
            <v:shadow color="#eeece1"/>
            <v:textbox style="mso-fit-shape-to-text:t" inset=",,,0">
              <w:txbxContent>
                <w:p w:rsidR="00CA2E56" w:rsidRDefault="00CA2E56" w:rsidP="009B0DE0">
                  <w:pPr>
                    <w:pStyle w:val="Normal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Rectangle 9" o:spid="_x0000_s1027" style="position:absolute;margin-left:-132.35pt;margin-top:133pt;width:14.5pt;height:25.25pt;z-index:251657728;visibility:visible;mso-wrap-style:none;v-text-anchor:middle" filled="f" fillcolor="#4f81bd" stroked="f">
            <v:shadow color="#eeece1"/>
            <v:textbox style="mso-fit-shape-to-text:t" inset=",,,0"/>
          </v:rect>
        </w:pict>
      </w:r>
      <w:r>
        <w:rPr>
          <w:noProof/>
          <w:lang w:eastAsia="cs-CZ"/>
        </w:rPr>
        <w:pict>
          <v:rect id="Rectangle 3" o:spid="_x0000_s1028" style="position:absolute;margin-left:-92.6pt;margin-top:236.4pt;width:626.1pt;height:141.75pt;z-index:251656704;visibility:visible" filled="f" stroked="f">
            <o:lock v:ext="edit" grouping="t"/>
            <v:textbox>
              <w:txbxContent>
                <w:p w:rsidR="00CA2E56" w:rsidRDefault="00CA2E56" w:rsidP="009B0DE0">
                  <w:pPr>
                    <w:pStyle w:val="NormalWeb"/>
                    <w:spacing w:before="77" w:beforeAutospacing="0" w:after="0" w:afterAutospacing="0"/>
                    <w:textAlignment w:val="baseline"/>
                  </w:pPr>
                </w:p>
              </w:txbxContent>
            </v:textbox>
          </v:rect>
        </w:pict>
      </w: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Default="00CA2E56" w:rsidP="00CC45E4">
      <w:pPr>
        <w:rPr>
          <w:rFonts w:ascii="Arial" w:hAnsi="Arial" w:cs="Arial"/>
          <w:b/>
          <w:bCs/>
          <w:sz w:val="24"/>
          <w:szCs w:val="24"/>
        </w:rPr>
      </w:pPr>
    </w:p>
    <w:p w:rsidR="00CA2E56" w:rsidRPr="00CC45E4" w:rsidRDefault="00CA2E56" w:rsidP="00CC45E4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postup:</w:t>
      </w:r>
      <w:bookmarkStart w:id="0" w:name="_GoBack"/>
      <w:bookmarkEnd w:id="0"/>
    </w:p>
    <w:p w:rsidR="00CA2E56" w:rsidRDefault="00CA2E5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Žák zakroužkuje správnou odpověď.</w:t>
      </w:r>
    </w:p>
    <w:p w:rsidR="00CA2E56" w:rsidRDefault="00CA2E56">
      <w:pPr>
        <w:rPr>
          <w:rFonts w:ascii="Arial" w:hAnsi="Arial" w:cs="Arial"/>
          <w:b/>
          <w:bCs/>
          <w:sz w:val="24"/>
          <w:szCs w:val="24"/>
        </w:rPr>
      </w:pPr>
    </w:p>
    <w:p w:rsidR="00CA2E56" w:rsidRPr="000238C0" w:rsidRDefault="00CA2E56">
      <w:pPr>
        <w:rPr>
          <w:rFonts w:ascii="Arial" w:hAnsi="Arial" w:cs="Arial"/>
          <w:b/>
          <w:bCs/>
          <w:sz w:val="24"/>
          <w:szCs w:val="24"/>
        </w:rPr>
      </w:pPr>
      <w:r w:rsidRPr="000238C0">
        <w:rPr>
          <w:rFonts w:ascii="Arial" w:hAnsi="Arial" w:cs="Arial"/>
          <w:b/>
          <w:bCs/>
          <w:sz w:val="24"/>
          <w:szCs w:val="24"/>
        </w:rPr>
        <w:t>WaswisstihrüberÖsterreich?</w:t>
      </w:r>
      <w:r>
        <w:rPr>
          <w:rFonts w:ascii="Arial" w:hAnsi="Arial" w:cs="Arial"/>
          <w:b/>
          <w:bCs/>
          <w:sz w:val="24"/>
          <w:szCs w:val="24"/>
        </w:rPr>
        <w:t>Ergänzt. Co víte o Rakousku? Doplňte.</w:t>
      </w:r>
    </w:p>
    <w:p w:rsidR="00CA2E56" w:rsidRPr="0013042A" w:rsidRDefault="00CA2E56" w:rsidP="00575BDD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Österreich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hat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etwa………………..</w:t>
      </w:r>
    </w:p>
    <w:p w:rsidR="00CA2E56" w:rsidRPr="0013042A" w:rsidRDefault="00CA2E56" w:rsidP="0063526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8,4 Mio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Einwohner</w:t>
      </w:r>
    </w:p>
    <w:p w:rsidR="00CA2E56" w:rsidRPr="0013042A" w:rsidRDefault="00CA2E56" w:rsidP="0063526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10 Mio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Einwohner</w:t>
      </w:r>
    </w:p>
    <w:p w:rsidR="00CA2E56" w:rsidRPr="0013042A" w:rsidRDefault="00CA2E56" w:rsidP="0063526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4,1 Mio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Einwohner</w:t>
      </w:r>
    </w:p>
    <w:p w:rsidR="00CA2E56" w:rsidRPr="0013042A" w:rsidRDefault="00CA2E56" w:rsidP="00A46115">
      <w:pPr>
        <w:pStyle w:val="ListParagraph"/>
        <w:rPr>
          <w:rFonts w:ascii="Arial" w:hAnsi="Arial" w:cs="Arial"/>
          <w:sz w:val="24"/>
          <w:szCs w:val="24"/>
        </w:rPr>
      </w:pPr>
    </w:p>
    <w:p w:rsidR="00CA2E56" w:rsidRPr="0013042A" w:rsidRDefault="00CA2E56" w:rsidP="00575BDD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Österreich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besteht ………………</w:t>
      </w:r>
    </w:p>
    <w:p w:rsidR="00CA2E56" w:rsidRPr="0013042A" w:rsidRDefault="00CA2E56" w:rsidP="0063526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  <w:lang w:val="de-DE"/>
        </w:rPr>
        <w:t>aus den neun Ländern</w:t>
      </w:r>
    </w:p>
    <w:p w:rsidR="00CA2E56" w:rsidRPr="0013042A" w:rsidRDefault="00CA2E56" w:rsidP="0063526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  <w:lang w:val="de-DE"/>
        </w:rPr>
        <w:t>aus den zehn Ländern</w:t>
      </w:r>
    </w:p>
    <w:p w:rsidR="00CA2E56" w:rsidRPr="0013042A" w:rsidRDefault="00CA2E56" w:rsidP="0063526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  <w:lang w:val="de-DE"/>
        </w:rPr>
        <w:t>aus den drei Ländern</w:t>
      </w:r>
    </w:p>
    <w:p w:rsidR="00CA2E56" w:rsidRPr="0013042A" w:rsidRDefault="00CA2E56" w:rsidP="00A46115">
      <w:pPr>
        <w:pStyle w:val="ListParagraph"/>
        <w:rPr>
          <w:rFonts w:ascii="Arial" w:hAnsi="Arial" w:cs="Arial"/>
          <w:sz w:val="24"/>
          <w:szCs w:val="24"/>
        </w:rPr>
      </w:pPr>
    </w:p>
    <w:p w:rsidR="00CA2E56" w:rsidRPr="0013042A" w:rsidRDefault="00CA2E56" w:rsidP="00575BDD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Die Hauptstadt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Österreichs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ist…………….</w:t>
      </w:r>
    </w:p>
    <w:p w:rsidR="00CA2E56" w:rsidRPr="0013042A" w:rsidRDefault="00CA2E56" w:rsidP="0063526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Berlin</w:t>
      </w:r>
    </w:p>
    <w:p w:rsidR="00CA2E56" w:rsidRPr="0013042A" w:rsidRDefault="00CA2E56" w:rsidP="0063526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Bern</w:t>
      </w:r>
    </w:p>
    <w:p w:rsidR="00CA2E56" w:rsidRPr="0013042A" w:rsidRDefault="00CA2E56" w:rsidP="0063526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Wien</w:t>
      </w:r>
    </w:p>
    <w:p w:rsidR="00CA2E56" w:rsidRPr="0013042A" w:rsidRDefault="00CA2E56" w:rsidP="00A46115">
      <w:pPr>
        <w:pStyle w:val="ListParagraph"/>
        <w:rPr>
          <w:rFonts w:ascii="Arial" w:hAnsi="Arial" w:cs="Arial"/>
          <w:sz w:val="24"/>
          <w:szCs w:val="24"/>
        </w:rPr>
      </w:pPr>
    </w:p>
    <w:p w:rsidR="00CA2E56" w:rsidRPr="0013042A" w:rsidRDefault="00CA2E56" w:rsidP="00575BDD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Welche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aus</w:t>
      </w:r>
      <w:r>
        <w:rPr>
          <w:rFonts w:ascii="Arial" w:hAnsi="Arial" w:cs="Arial"/>
          <w:sz w:val="24"/>
          <w:szCs w:val="24"/>
        </w:rPr>
        <w:t xml:space="preserve"> diesen </w:t>
      </w:r>
      <w:r w:rsidRPr="0013042A">
        <w:rPr>
          <w:rFonts w:ascii="Arial" w:hAnsi="Arial" w:cs="Arial"/>
          <w:sz w:val="24"/>
          <w:szCs w:val="24"/>
        </w:rPr>
        <w:t>Städten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gibt es in Österreich?</w:t>
      </w:r>
    </w:p>
    <w:p w:rsidR="00CA2E56" w:rsidRPr="0013042A" w:rsidRDefault="00CA2E56" w:rsidP="0063526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Salzburg</w:t>
      </w:r>
    </w:p>
    <w:p w:rsidR="00CA2E56" w:rsidRPr="0013042A" w:rsidRDefault="00CA2E56" w:rsidP="0063526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München</w:t>
      </w:r>
    </w:p>
    <w:p w:rsidR="00CA2E56" w:rsidRPr="0013042A" w:rsidRDefault="00CA2E56" w:rsidP="0063526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Luzern</w:t>
      </w:r>
    </w:p>
    <w:p w:rsidR="00CA2E56" w:rsidRPr="0013042A" w:rsidRDefault="00CA2E56" w:rsidP="00A46115">
      <w:pPr>
        <w:pStyle w:val="ListParagraph"/>
        <w:rPr>
          <w:rFonts w:ascii="Arial" w:hAnsi="Arial" w:cs="Arial"/>
          <w:sz w:val="24"/>
          <w:szCs w:val="24"/>
        </w:rPr>
      </w:pPr>
    </w:p>
    <w:p w:rsidR="00CA2E56" w:rsidRPr="0013042A" w:rsidRDefault="00CA2E56" w:rsidP="00575BDD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Der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höchste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Berg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Österreichs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ist……………..</w:t>
      </w:r>
    </w:p>
    <w:p w:rsidR="00CA2E56" w:rsidRPr="0013042A" w:rsidRDefault="00CA2E56" w:rsidP="00A46115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Mont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Blanc</w:t>
      </w:r>
    </w:p>
    <w:p w:rsidR="00CA2E56" w:rsidRPr="0013042A" w:rsidRDefault="00CA2E56" w:rsidP="00A46115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Großglockner</w:t>
      </w:r>
    </w:p>
    <w:p w:rsidR="00CA2E56" w:rsidRPr="0013042A" w:rsidRDefault="00CA2E56" w:rsidP="00A46115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Monte Rosa</w:t>
      </w:r>
    </w:p>
    <w:p w:rsidR="00CA2E56" w:rsidRDefault="00CA2E56" w:rsidP="003563BE">
      <w:pPr>
        <w:pStyle w:val="ListParagraph"/>
        <w:rPr>
          <w:rFonts w:ascii="Arial" w:hAnsi="Arial" w:cs="Arial"/>
          <w:sz w:val="24"/>
          <w:szCs w:val="24"/>
        </w:rPr>
      </w:pPr>
    </w:p>
    <w:p w:rsidR="00CA2E56" w:rsidRDefault="00CA2E56" w:rsidP="003563BE">
      <w:pPr>
        <w:pStyle w:val="ListParagraph"/>
        <w:rPr>
          <w:rFonts w:ascii="Arial" w:hAnsi="Arial" w:cs="Arial"/>
          <w:sz w:val="24"/>
          <w:szCs w:val="24"/>
        </w:rPr>
      </w:pPr>
    </w:p>
    <w:p w:rsidR="00CA2E56" w:rsidRPr="0013042A" w:rsidRDefault="00CA2E56" w:rsidP="003563BE">
      <w:pPr>
        <w:pStyle w:val="ListParagraph"/>
        <w:rPr>
          <w:rFonts w:ascii="Arial" w:hAnsi="Arial" w:cs="Arial"/>
          <w:sz w:val="24"/>
          <w:szCs w:val="24"/>
        </w:rPr>
      </w:pPr>
    </w:p>
    <w:p w:rsidR="00CA2E56" w:rsidRPr="0013042A" w:rsidRDefault="00CA2E56" w:rsidP="00575BDD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Die Hauptstadt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Österreichs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liegt…….</w:t>
      </w:r>
    </w:p>
    <w:p w:rsidR="00CA2E56" w:rsidRPr="0013042A" w:rsidRDefault="00CA2E56" w:rsidP="003563B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an der Donau</w:t>
      </w:r>
    </w:p>
    <w:p w:rsidR="00CA2E56" w:rsidRPr="0013042A" w:rsidRDefault="00CA2E56" w:rsidP="003563B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an der Elbe</w:t>
      </w:r>
    </w:p>
    <w:p w:rsidR="00CA2E56" w:rsidRPr="0013042A" w:rsidRDefault="00CA2E56" w:rsidP="003563B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</w:rPr>
        <w:t>am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Fluss</w:t>
      </w:r>
      <w:r>
        <w:rPr>
          <w:rFonts w:ascii="Arial" w:hAnsi="Arial" w:cs="Arial"/>
          <w:sz w:val="24"/>
          <w:szCs w:val="24"/>
        </w:rPr>
        <w:t xml:space="preserve"> </w:t>
      </w:r>
      <w:r w:rsidRPr="0013042A">
        <w:rPr>
          <w:rFonts w:ascii="Arial" w:hAnsi="Arial" w:cs="Arial"/>
          <w:sz w:val="24"/>
          <w:szCs w:val="24"/>
        </w:rPr>
        <w:t>Moldau</w:t>
      </w:r>
    </w:p>
    <w:p w:rsidR="00CA2E56" w:rsidRPr="0013042A" w:rsidRDefault="00CA2E56" w:rsidP="00575BDD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CA2E56" w:rsidRPr="0013042A" w:rsidRDefault="00CA2E56" w:rsidP="00575BDD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de-DE"/>
        </w:rPr>
        <w:t xml:space="preserve">Die Mehrheit </w:t>
      </w:r>
      <w:r w:rsidRPr="0013042A">
        <w:rPr>
          <w:rFonts w:ascii="Arial" w:hAnsi="Arial" w:cs="Arial"/>
          <w:sz w:val="24"/>
          <w:szCs w:val="24"/>
          <w:lang w:val="de-DE"/>
        </w:rPr>
        <w:t xml:space="preserve"> des Staatsgebietes sind von ……………….bedeckt.</w:t>
      </w:r>
    </w:p>
    <w:p w:rsidR="00CA2E56" w:rsidRPr="000238C0" w:rsidRDefault="00CA2E56" w:rsidP="00575BD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  <w:lang w:val="de-DE"/>
        </w:rPr>
      </w:pPr>
      <w:r w:rsidRPr="000238C0">
        <w:rPr>
          <w:rFonts w:ascii="Arial" w:hAnsi="Arial" w:cs="Arial"/>
          <w:sz w:val="24"/>
          <w:szCs w:val="24"/>
          <w:lang w:val="de-DE"/>
        </w:rPr>
        <w:t>den Alpen</w:t>
      </w:r>
    </w:p>
    <w:p w:rsidR="00CA2E56" w:rsidRPr="000238C0" w:rsidRDefault="00CA2E56" w:rsidP="00575BD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  <w:lang w:val="de-DE"/>
        </w:rPr>
      </w:pPr>
      <w:r w:rsidRPr="000238C0">
        <w:rPr>
          <w:rFonts w:ascii="Arial" w:hAnsi="Arial" w:cs="Arial"/>
          <w:sz w:val="24"/>
          <w:szCs w:val="24"/>
          <w:lang w:val="de-DE"/>
        </w:rPr>
        <w:t>vom</w:t>
      </w:r>
      <w:r>
        <w:rPr>
          <w:rFonts w:ascii="Arial" w:hAnsi="Arial" w:cs="Arial"/>
          <w:sz w:val="24"/>
          <w:szCs w:val="24"/>
          <w:lang w:val="de-DE"/>
        </w:rPr>
        <w:t xml:space="preserve"> </w:t>
      </w:r>
      <w:r w:rsidRPr="000238C0">
        <w:rPr>
          <w:rFonts w:ascii="Arial" w:hAnsi="Arial" w:cs="Arial"/>
          <w:sz w:val="24"/>
          <w:szCs w:val="24"/>
          <w:lang w:val="de-DE"/>
        </w:rPr>
        <w:t>Böhmerwald</w:t>
      </w:r>
    </w:p>
    <w:p w:rsidR="00CA2E56" w:rsidRPr="000238C0" w:rsidRDefault="00CA2E56" w:rsidP="00575BD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  <w:lang w:val="de-DE"/>
        </w:rPr>
      </w:pPr>
      <w:r w:rsidRPr="000238C0">
        <w:rPr>
          <w:rFonts w:ascii="Arial" w:hAnsi="Arial" w:cs="Arial"/>
          <w:sz w:val="24"/>
          <w:szCs w:val="24"/>
          <w:lang w:val="de-DE"/>
        </w:rPr>
        <w:t>vom</w:t>
      </w:r>
      <w:r>
        <w:rPr>
          <w:rFonts w:ascii="Arial" w:hAnsi="Arial" w:cs="Arial"/>
          <w:sz w:val="24"/>
          <w:szCs w:val="24"/>
          <w:lang w:val="de-DE"/>
        </w:rPr>
        <w:t xml:space="preserve"> </w:t>
      </w:r>
      <w:r w:rsidRPr="000238C0">
        <w:rPr>
          <w:rFonts w:ascii="Arial" w:hAnsi="Arial" w:cs="Arial"/>
          <w:sz w:val="24"/>
          <w:szCs w:val="24"/>
          <w:lang w:val="de-DE"/>
        </w:rPr>
        <w:t>Riesengebirge</w:t>
      </w:r>
    </w:p>
    <w:p w:rsidR="00CA2E56" w:rsidRPr="000238C0" w:rsidRDefault="00CA2E56" w:rsidP="00575BDD">
      <w:pPr>
        <w:pStyle w:val="ListParagraph"/>
        <w:ind w:left="1080"/>
        <w:rPr>
          <w:rFonts w:ascii="Arial" w:hAnsi="Arial" w:cs="Arial"/>
          <w:sz w:val="24"/>
          <w:szCs w:val="24"/>
          <w:lang w:val="de-DE"/>
        </w:rPr>
      </w:pPr>
    </w:p>
    <w:p w:rsidR="00CA2E56" w:rsidRPr="0013042A" w:rsidRDefault="00CA2E56" w:rsidP="00575BDD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3042A">
        <w:rPr>
          <w:rFonts w:ascii="Arial" w:hAnsi="Arial" w:cs="Arial"/>
          <w:sz w:val="24"/>
          <w:szCs w:val="24"/>
          <w:lang w:val="de-DE"/>
        </w:rPr>
        <w:t>Österreich ist ein demokratischer Bundesstaat …………………….. .</w:t>
      </w:r>
    </w:p>
    <w:p w:rsidR="00CA2E56" w:rsidRPr="000238C0" w:rsidRDefault="00CA2E56" w:rsidP="00575BDD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  <w:lang w:val="de-DE"/>
        </w:rPr>
      </w:pPr>
      <w:r w:rsidRPr="000238C0">
        <w:rPr>
          <w:rFonts w:ascii="Arial" w:hAnsi="Arial" w:cs="Arial"/>
          <w:sz w:val="24"/>
          <w:szCs w:val="24"/>
          <w:lang w:val="de-DE"/>
        </w:rPr>
        <w:t>in Südeuropa</w:t>
      </w:r>
    </w:p>
    <w:p w:rsidR="00CA2E56" w:rsidRPr="000238C0" w:rsidRDefault="00CA2E56" w:rsidP="00575BDD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  <w:lang w:val="de-DE"/>
        </w:rPr>
      </w:pPr>
      <w:r w:rsidRPr="000238C0">
        <w:rPr>
          <w:rFonts w:ascii="Arial" w:hAnsi="Arial" w:cs="Arial"/>
          <w:sz w:val="24"/>
          <w:szCs w:val="24"/>
          <w:lang w:val="de-DE"/>
        </w:rPr>
        <w:t>in Mitteleuropa</w:t>
      </w:r>
    </w:p>
    <w:p w:rsidR="00CA2E56" w:rsidRPr="000238C0" w:rsidRDefault="00CA2E56" w:rsidP="00575BDD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  <w:lang w:val="de-DE"/>
        </w:rPr>
      </w:pPr>
      <w:r w:rsidRPr="000238C0">
        <w:rPr>
          <w:rFonts w:ascii="Arial" w:hAnsi="Arial" w:cs="Arial"/>
          <w:sz w:val="24"/>
          <w:szCs w:val="24"/>
          <w:lang w:val="de-DE"/>
        </w:rPr>
        <w:t>in Nordeuropa</w:t>
      </w:r>
    </w:p>
    <w:p w:rsidR="00CA2E56" w:rsidRPr="000238C0" w:rsidRDefault="00CA2E56" w:rsidP="00A46115">
      <w:pPr>
        <w:rPr>
          <w:rFonts w:ascii="Arial" w:hAnsi="Arial" w:cs="Arial"/>
          <w:sz w:val="24"/>
          <w:szCs w:val="24"/>
          <w:lang w:val="de-DE"/>
        </w:rPr>
      </w:pPr>
    </w:p>
    <w:p w:rsidR="00CA2E56" w:rsidRPr="0013042A" w:rsidRDefault="00CA2E56" w:rsidP="0063526F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Default="00CA2E56">
      <w:pPr>
        <w:rPr>
          <w:rFonts w:ascii="Arial" w:hAnsi="Arial" w:cs="Arial"/>
          <w:sz w:val="24"/>
          <w:szCs w:val="24"/>
        </w:rPr>
      </w:pPr>
    </w:p>
    <w:p w:rsidR="00CA2E56" w:rsidRPr="00BB45B8" w:rsidRDefault="00CA2E56" w:rsidP="000238C0">
      <w:pPr>
        <w:rPr>
          <w:rFonts w:ascii="Arial" w:hAnsi="Arial" w:cs="Arial"/>
          <w:b/>
          <w:bCs/>
          <w:sz w:val="24"/>
          <w:szCs w:val="24"/>
        </w:rPr>
      </w:pPr>
      <w:r w:rsidRPr="00BB45B8">
        <w:rPr>
          <w:rFonts w:ascii="Arial" w:hAnsi="Arial" w:cs="Arial"/>
          <w:b/>
          <w:bCs/>
          <w:sz w:val="24"/>
          <w:szCs w:val="24"/>
        </w:rPr>
        <w:t>Řešení</w:t>
      </w:r>
    </w:p>
    <w:p w:rsidR="00CA2E56" w:rsidRDefault="00CA2E56" w:rsidP="000238C0">
      <w:pPr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</w:p>
    <w:p w:rsidR="00CA2E56" w:rsidRDefault="00CA2E56" w:rsidP="000238C0">
      <w:pPr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</w:p>
    <w:p w:rsidR="00CA2E56" w:rsidRDefault="00CA2E56" w:rsidP="000238C0">
      <w:pPr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</w:p>
    <w:p w:rsidR="00CA2E56" w:rsidRDefault="00CA2E56" w:rsidP="000238C0">
      <w:pPr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</w:p>
    <w:p w:rsidR="00CA2E56" w:rsidRDefault="00CA2E56" w:rsidP="000238C0">
      <w:pPr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</w:p>
    <w:p w:rsidR="00CA2E56" w:rsidRDefault="00CA2E56" w:rsidP="000238C0">
      <w:pPr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</w:p>
    <w:p w:rsidR="00CA2E56" w:rsidRDefault="00CA2E56" w:rsidP="000238C0">
      <w:pPr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</w:p>
    <w:p w:rsidR="00CA2E56" w:rsidRPr="0013042A" w:rsidRDefault="00CA2E56" w:rsidP="000238C0">
      <w:pPr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</w:p>
    <w:p w:rsidR="00CA2E56" w:rsidRPr="0013042A" w:rsidRDefault="00CA2E56">
      <w:pPr>
        <w:rPr>
          <w:rFonts w:ascii="Arial" w:hAnsi="Arial" w:cs="Arial"/>
          <w:sz w:val="24"/>
          <w:szCs w:val="24"/>
        </w:rPr>
      </w:pPr>
    </w:p>
    <w:sectPr w:rsidR="00CA2E56" w:rsidRPr="0013042A" w:rsidSect="004D0B06">
      <w:pgSz w:w="11906" w:h="16838"/>
      <w:pgMar w:top="1417" w:right="1417" w:bottom="53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6589"/>
    <w:multiLevelType w:val="hybridMultilevel"/>
    <w:tmpl w:val="36827FE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9D30B3"/>
    <w:multiLevelType w:val="hybridMultilevel"/>
    <w:tmpl w:val="613820DA"/>
    <w:lvl w:ilvl="0" w:tplc="040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nsid w:val="17F67507"/>
    <w:multiLevelType w:val="hybridMultilevel"/>
    <w:tmpl w:val="5338FF18"/>
    <w:lvl w:ilvl="0" w:tplc="04050019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180E0E8D"/>
    <w:multiLevelType w:val="hybridMultilevel"/>
    <w:tmpl w:val="88886992"/>
    <w:lvl w:ilvl="0" w:tplc="6978B83C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2C8536FF"/>
    <w:multiLevelType w:val="hybridMultilevel"/>
    <w:tmpl w:val="21CAC618"/>
    <w:lvl w:ilvl="0" w:tplc="04050019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3EFE4E76"/>
    <w:multiLevelType w:val="hybridMultilevel"/>
    <w:tmpl w:val="B476BE8A"/>
    <w:lvl w:ilvl="0" w:tplc="44B656FA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  <w:b w:val="0"/>
        <w:bCs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7">
    <w:nsid w:val="5B6B6DF0"/>
    <w:multiLevelType w:val="hybridMultilevel"/>
    <w:tmpl w:val="6F8CA990"/>
    <w:lvl w:ilvl="0" w:tplc="04050019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61442F7A"/>
    <w:multiLevelType w:val="hybridMultilevel"/>
    <w:tmpl w:val="11A0662A"/>
    <w:lvl w:ilvl="0" w:tplc="EE5034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9A029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B8116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FB23ED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A869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8ED81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72FEB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5494E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76434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6AAE51E7"/>
    <w:multiLevelType w:val="hybridMultilevel"/>
    <w:tmpl w:val="E0827D52"/>
    <w:lvl w:ilvl="0" w:tplc="6D62E814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77357C44"/>
    <w:multiLevelType w:val="hybridMultilevel"/>
    <w:tmpl w:val="E18E86C0"/>
    <w:lvl w:ilvl="0" w:tplc="04050019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7E321DBB"/>
    <w:multiLevelType w:val="hybridMultilevel"/>
    <w:tmpl w:val="CEC0115E"/>
    <w:lvl w:ilvl="0" w:tplc="04050019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10"/>
  </w:num>
  <w:num w:numId="5">
    <w:abstractNumId w:val="4"/>
  </w:num>
  <w:num w:numId="6">
    <w:abstractNumId w:val="0"/>
  </w:num>
  <w:num w:numId="7">
    <w:abstractNumId w:val="3"/>
  </w:num>
  <w:num w:numId="8">
    <w:abstractNumId w:val="9"/>
  </w:num>
  <w:num w:numId="9">
    <w:abstractNumId w:val="5"/>
  </w:num>
  <w:num w:numId="10">
    <w:abstractNumId w:val="1"/>
  </w:num>
  <w:num w:numId="11">
    <w:abstractNumId w:val="8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526F"/>
    <w:rsid w:val="000238C0"/>
    <w:rsid w:val="0013042A"/>
    <w:rsid w:val="00296AA5"/>
    <w:rsid w:val="002B2625"/>
    <w:rsid w:val="003563BE"/>
    <w:rsid w:val="00361DB0"/>
    <w:rsid w:val="004D0B06"/>
    <w:rsid w:val="004D1734"/>
    <w:rsid w:val="00500044"/>
    <w:rsid w:val="00575BDD"/>
    <w:rsid w:val="005C0D73"/>
    <w:rsid w:val="005E04BD"/>
    <w:rsid w:val="0063526F"/>
    <w:rsid w:val="006861B2"/>
    <w:rsid w:val="006C140D"/>
    <w:rsid w:val="006F29EA"/>
    <w:rsid w:val="00727A97"/>
    <w:rsid w:val="009A555F"/>
    <w:rsid w:val="009B0DE0"/>
    <w:rsid w:val="00A46115"/>
    <w:rsid w:val="00B50366"/>
    <w:rsid w:val="00B80B0D"/>
    <w:rsid w:val="00BB45B8"/>
    <w:rsid w:val="00C47326"/>
    <w:rsid w:val="00CA2E56"/>
    <w:rsid w:val="00CB255F"/>
    <w:rsid w:val="00CC45E4"/>
    <w:rsid w:val="00D8447A"/>
    <w:rsid w:val="00F92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A9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3526F"/>
    <w:pPr>
      <w:ind w:left="720"/>
    </w:pPr>
  </w:style>
  <w:style w:type="character" w:styleId="Hyperlink">
    <w:name w:val="Hyperlink"/>
    <w:basedOn w:val="DefaultParagraphFont"/>
    <w:uiPriority w:val="99"/>
    <w:semiHidden/>
    <w:rsid w:val="00575BDD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9B0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9B0DE0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B0D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34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34862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862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862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86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863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4</Pages>
  <Words>175</Words>
  <Characters>1038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Inka</dc:creator>
  <cp:keywords/>
  <dc:description/>
  <cp:lastModifiedBy>František Bret</cp:lastModifiedBy>
  <cp:revision>15</cp:revision>
  <cp:lastPrinted>2012-10-01T05:33:00Z</cp:lastPrinted>
  <dcterms:created xsi:type="dcterms:W3CDTF">2012-09-09T17:47:00Z</dcterms:created>
  <dcterms:modified xsi:type="dcterms:W3CDTF">2013-02-26T12:01:00Z</dcterms:modified>
</cp:coreProperties>
</file>