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18C" w:rsidRDefault="00B6418C" w:rsidP="000E3A37">
      <w:pPr>
        <w:ind w:left="4248" w:firstLine="708"/>
      </w:pPr>
      <w:r w:rsidRPr="0018569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34pt;height:49.5pt;visibility:visible">
            <v:imagedata r:id="rId5" o:title=""/>
          </v:shape>
        </w:pict>
      </w:r>
    </w:p>
    <w:p w:rsidR="00B6418C" w:rsidRDefault="00B6418C" w:rsidP="000E3A37"/>
    <w:p w:rsidR="00B6418C" w:rsidRDefault="00B6418C" w:rsidP="007F5934">
      <w:pPr>
        <w:jc w:val="center"/>
      </w:pPr>
    </w:p>
    <w:p w:rsidR="00B6418C" w:rsidRDefault="00B6418C" w:rsidP="007F5934">
      <w:pPr>
        <w:jc w:val="center"/>
      </w:pPr>
      <w:r>
        <w:t>VY_32_INOVACE_17_VÝCHOVA KE ZDRAVÍ_1_LÉKAŘSKÁ SPECIALIZACE</w:t>
      </w:r>
    </w:p>
    <w:p w:rsidR="00B6418C" w:rsidRDefault="00B6418C" w:rsidP="007F5934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B6418C" w:rsidRDefault="00B6418C" w:rsidP="007F5934">
      <w:pPr>
        <w:jc w:val="center"/>
      </w:pPr>
      <w:r>
        <w:t>Registrační číslo: cz.1.07/1.4.00/21.0559</w:t>
      </w:r>
    </w:p>
    <w:p w:rsidR="00B6418C" w:rsidRDefault="00B6418C" w:rsidP="007F5934">
      <w:pPr>
        <w:jc w:val="center"/>
      </w:pPr>
      <w:r>
        <w:t>Ladislava Hofmanová</w:t>
      </w:r>
    </w:p>
    <w:p w:rsidR="00B6418C" w:rsidRDefault="00B6418C" w:rsidP="007F5934">
      <w:pPr>
        <w:jc w:val="center"/>
      </w:pPr>
    </w:p>
    <w:p w:rsidR="00B6418C" w:rsidRPr="005D17B9" w:rsidRDefault="00B6418C" w:rsidP="005D17B9">
      <w:pPr>
        <w:jc w:val="center"/>
        <w:rPr>
          <w:b/>
          <w:bCs/>
          <w:i/>
          <w:iCs/>
          <w:caps/>
          <w:sz w:val="32"/>
          <w:szCs w:val="32"/>
        </w:rPr>
      </w:pPr>
      <w:r w:rsidRPr="005D17B9">
        <w:rPr>
          <w:b/>
          <w:bCs/>
          <w:i/>
          <w:iCs/>
          <w:caps/>
          <w:sz w:val="32"/>
          <w:szCs w:val="32"/>
        </w:rPr>
        <w:t>Tajenka</w:t>
      </w:r>
    </w:p>
    <w:p w:rsidR="00B6418C" w:rsidRDefault="00B6418C" w:rsidP="007F5934">
      <w:r>
        <w:fldChar w:fldCharType="begin"/>
      </w:r>
      <w:r>
        <w:instrText xml:space="preserve"> LINK Excel.Sheet.12 "C:\\Documents and Settings\\Beda\\Plocha\\RVP - hotovo 2\\Nový objekt - List aplikace Microsoft Excel.xlsx" List1!R1C1:R12C19 \a \f 4 \h </w:instrText>
      </w:r>
      <w:r>
        <w:fldChar w:fldCharType="separate"/>
      </w:r>
    </w:p>
    <w:tbl>
      <w:tblPr>
        <w:tblW w:w="816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B6418C" w:rsidRPr="00B51EB6">
        <w:trPr>
          <w:trHeight w:val="6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</w:tbl>
    <w:p w:rsidR="00B6418C" w:rsidRDefault="00B6418C" w:rsidP="007F5934">
      <w:r>
        <w:fldChar w:fldCharType="end"/>
      </w:r>
      <w:r>
        <w:fldChar w:fldCharType="begin"/>
      </w:r>
      <w:r>
        <w:instrText xml:space="preserve"> LINK Excel.Sheet.12 "C:\\Documents and Settings\\Beda\\Plocha\\RVP - hotovo 2\\Nový objekt - List aplikace Microsoft Excel.xlsx" List1!R2C1:R12C19 \a \f 4 \h  \* MERGEFORMAT </w:instrText>
      </w:r>
      <w:r>
        <w:fldChar w:fldCharType="separate"/>
      </w:r>
    </w:p>
    <w:tbl>
      <w:tblPr>
        <w:tblW w:w="912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2.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7.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8.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9.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10.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divId w:val="484324191"/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  <w:r w:rsidRPr="00FA483A">
              <w:rPr>
                <w:color w:val="000000"/>
                <w:lang w:eastAsia="cs-CZ"/>
              </w:rPr>
              <w:t>11.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</w:tbl>
    <w:p w:rsidR="00B6418C" w:rsidRDefault="00B6418C" w:rsidP="007F5934">
      <w:r>
        <w:fldChar w:fldCharType="end"/>
      </w:r>
    </w:p>
    <w:p w:rsidR="00B6418C" w:rsidRDefault="00B6418C" w:rsidP="005D17B9"/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 xml:space="preserve">Lékař </w:t>
      </w:r>
      <w:r w:rsidRPr="00945F6B">
        <w:t>zabývající se péčí o zdraví kojenců, dětí a mladistvých. V České republice je touto hranicí de</w:t>
      </w:r>
      <w:r>
        <w:t>n předcházející 19. narozeninám.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 xml:space="preserve">Lékař uvádějící umělé uspání pacienta, </w:t>
      </w:r>
      <w:r w:rsidRPr="006402BB">
        <w:t xml:space="preserve">nebo znecitlivění určité části jeho </w:t>
      </w:r>
      <w:r>
        <w:t xml:space="preserve">těla </w:t>
      </w:r>
      <w:bookmarkStart w:id="0" w:name="_GoBack"/>
      <w:bookmarkEnd w:id="0"/>
      <w:r w:rsidRPr="006402BB">
        <w:t>za účelem usnadnění nebo umožnění průběhu bolestivého lékařského zákroku a poskytnuti lepší péče.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>Lékař zabývající se</w:t>
      </w:r>
      <w:r w:rsidRPr="00252B64">
        <w:t xml:space="preserve"> především prevencí, léčbou a rehabilitací poruch a onemocnění podpůrného a pohybového aparátu.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>L</w:t>
      </w:r>
      <w:r w:rsidRPr="00B40D07">
        <w:t xml:space="preserve">éčí nemoci mozku, které se projevují v myšlení, emocích, vnímání a také chování nemocných. 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>Lékař zabývající se</w:t>
      </w:r>
      <w:r w:rsidRPr="00B40D07">
        <w:t xml:space="preserve"> všemi aspekty lidské sexuality a lidského sexuálního chování</w:t>
      </w:r>
      <w:r>
        <w:t>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 xml:space="preserve">Lékař </w:t>
      </w:r>
      <w:r w:rsidRPr="00B40D07">
        <w:t>zabývající se prevencí nemocí a lé</w:t>
      </w:r>
      <w:r>
        <w:t>čbou ženských pohlavních orgánů.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 xml:space="preserve">Lékař </w:t>
      </w:r>
      <w:r w:rsidRPr="00B40D07">
        <w:t>zabývající se diagnostikou a terapií chorob vylučovací soustavy a mužských pohlavních orgánů</w:t>
      </w:r>
      <w:r>
        <w:t>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>Z</w:t>
      </w:r>
      <w:r w:rsidRPr="00FB2DF4">
        <w:t xml:space="preserve">abývá </w:t>
      </w:r>
      <w:r>
        <w:t xml:space="preserve">se </w:t>
      </w:r>
      <w:r w:rsidRPr="00FB2DF4">
        <w:t>operacemi srdečních tepen, chlopní a svalů, také se zabývá transplantacemi srdce.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 w:rsidRPr="00331912">
        <w:t>Zabývá se diagnostikovou a léčbou všech problému centrální, periferní a autonomní nervové soustavy.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>
        <w:t>l</w:t>
      </w:r>
      <w:r w:rsidRPr="00331912">
        <w:t xml:space="preserve">éčí akutní a chronická onemocnění, poskytuje preventivní péči a vzdělává lidi v oblasti zdraví - to vše obecně bez ohledu na věk a pohlaví. Odborné zaměření spočívá v péči o pacienty </w:t>
      </w:r>
      <w:r>
        <w:t xml:space="preserve">       </w:t>
      </w:r>
      <w:r w:rsidRPr="00331912">
        <w:t>s více zdravotními potížemi a s komplikacemi.</w:t>
      </w:r>
    </w:p>
    <w:p w:rsidR="00B6418C" w:rsidRDefault="00B6418C" w:rsidP="005D17B9">
      <w:pPr>
        <w:pStyle w:val="ListParagraph"/>
        <w:numPr>
          <w:ilvl w:val="0"/>
          <w:numId w:val="1"/>
        </w:numPr>
        <w:jc w:val="both"/>
      </w:pPr>
      <w:r w:rsidRPr="00DF5196">
        <w:t>zabývající se kůží a jejími deriváty (vlasy, nehty, potní žlázy, atd.) a chorobami kůže.</w:t>
      </w:r>
    </w:p>
    <w:p w:rsidR="00B6418C" w:rsidRDefault="00B6418C" w:rsidP="005D17B9">
      <w:pPr>
        <w:rPr>
          <w:b/>
          <w:bCs/>
          <w:caps/>
          <w:sz w:val="28"/>
          <w:szCs w:val="28"/>
        </w:rPr>
      </w:pPr>
      <w:r w:rsidRPr="005D17B9">
        <w:rPr>
          <w:b/>
          <w:bCs/>
          <w:caps/>
          <w:sz w:val="28"/>
          <w:szCs w:val="28"/>
        </w:rPr>
        <w:t>Správné odpovědi:</w:t>
      </w:r>
    </w:p>
    <w:p w:rsidR="00B6418C" w:rsidRPr="00FA483A" w:rsidRDefault="00B6418C" w:rsidP="00FA483A">
      <w:pPr>
        <w:rPr>
          <w:b/>
          <w:bCs/>
          <w:caps/>
          <w:sz w:val="28"/>
          <w:szCs w:val="28"/>
        </w:rPr>
      </w:pPr>
      <w:r w:rsidRPr="005D17B9">
        <w:fldChar w:fldCharType="begin"/>
      </w:r>
      <w:r w:rsidRPr="005D17B9">
        <w:instrText xml:space="preserve"> LINK </w:instrText>
      </w:r>
      <w:r>
        <w:instrText xml:space="preserve">Excel.Sheet.12 "C:\\Documents and Settings\\Beda\\Plocha\\RVP - hotovo 2\\Nový objekt - List aplikace Microsoft Excel.xlsx" List1!R1C2:R13C4 </w:instrText>
      </w:r>
      <w:r w:rsidRPr="005D17B9">
        <w:instrText xml:space="preserve">\a \f 4 \h  \* MERGEFORMAT </w:instrText>
      </w:r>
      <w:r w:rsidRPr="005D17B9">
        <w:fldChar w:fldCharType="separate"/>
      </w:r>
    </w:p>
    <w:tbl>
      <w:tblPr>
        <w:tblW w:w="144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0"/>
        <w:gridCol w:w="480"/>
        <w:gridCol w:w="480"/>
      </w:tblGrid>
      <w:tr w:rsidR="00B6418C" w:rsidRPr="00B51EB6">
        <w:trPr>
          <w:trHeight w:val="6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FA483A" w:rsidRDefault="00B6418C" w:rsidP="00FA483A">
            <w:pPr>
              <w:rPr>
                <w:color w:val="000000"/>
                <w:lang w:eastAsia="cs-CZ"/>
              </w:rPr>
            </w:pPr>
          </w:p>
        </w:tc>
      </w:tr>
    </w:tbl>
    <w:p w:rsidR="00B6418C" w:rsidRDefault="00B6418C" w:rsidP="004024B2">
      <w:pPr>
        <w:pStyle w:val="ListParagraph"/>
      </w:pPr>
      <w:r w:rsidRPr="005D17B9">
        <w:fldChar w:fldCharType="end"/>
      </w:r>
    </w:p>
    <w:tbl>
      <w:tblPr>
        <w:tblW w:w="912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2.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3.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CH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X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7.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8.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9.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10.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</w:tr>
      <w:tr w:rsidR="00B6418C" w:rsidRPr="00B51EB6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11.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418C" w:rsidRPr="004024B2" w:rsidRDefault="00B6418C" w:rsidP="004024B2">
            <w:pPr>
              <w:rPr>
                <w:color w:val="000000"/>
                <w:lang w:eastAsia="cs-CZ"/>
              </w:rPr>
            </w:pPr>
            <w:r w:rsidRPr="004024B2">
              <w:rPr>
                <w:color w:val="000000"/>
                <w:lang w:eastAsia="cs-CZ"/>
              </w:rPr>
              <w:t>G</w:t>
            </w:r>
          </w:p>
        </w:tc>
      </w:tr>
    </w:tbl>
    <w:p w:rsidR="00B6418C" w:rsidRDefault="00B6418C" w:rsidP="004024B2">
      <w:pPr>
        <w:pStyle w:val="ListParagraph"/>
      </w:pPr>
    </w:p>
    <w:sectPr w:rsidR="00B6418C" w:rsidSect="00FE7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F3F"/>
    <w:rsid w:val="00080D95"/>
    <w:rsid w:val="000E3A37"/>
    <w:rsid w:val="0018569F"/>
    <w:rsid w:val="00252B64"/>
    <w:rsid w:val="002B27F9"/>
    <w:rsid w:val="00331912"/>
    <w:rsid w:val="003E201E"/>
    <w:rsid w:val="004024B2"/>
    <w:rsid w:val="00436DB1"/>
    <w:rsid w:val="00481859"/>
    <w:rsid w:val="005D17B9"/>
    <w:rsid w:val="006402BB"/>
    <w:rsid w:val="007F5934"/>
    <w:rsid w:val="008774BD"/>
    <w:rsid w:val="00937303"/>
    <w:rsid w:val="00945F6B"/>
    <w:rsid w:val="00A35F3F"/>
    <w:rsid w:val="00B13FBB"/>
    <w:rsid w:val="00B40D07"/>
    <w:rsid w:val="00B51EB6"/>
    <w:rsid w:val="00B6418C"/>
    <w:rsid w:val="00B90448"/>
    <w:rsid w:val="00DF5196"/>
    <w:rsid w:val="00E90D26"/>
    <w:rsid w:val="00FA483A"/>
    <w:rsid w:val="00FB2DF4"/>
    <w:rsid w:val="00FE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4B2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E3A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3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45F6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3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393</Words>
  <Characters>2321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hofmanova</cp:lastModifiedBy>
  <cp:revision>5</cp:revision>
  <cp:lastPrinted>2011-12-21T13:15:00Z</cp:lastPrinted>
  <dcterms:created xsi:type="dcterms:W3CDTF">2011-10-29T12:37:00Z</dcterms:created>
  <dcterms:modified xsi:type="dcterms:W3CDTF">2011-12-21T13:16:00Z</dcterms:modified>
</cp:coreProperties>
</file>