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A13" w:rsidRDefault="00390A13" w:rsidP="002B7FF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Sladkovodní ryby-PL</w:t>
      </w:r>
    </w:p>
    <w:p w:rsidR="00390A13" w:rsidRDefault="00390A13" w:rsidP="002B7FF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VY_52_INOVACE_PR.6.5-17</w:t>
      </w:r>
    </w:p>
    <w:p w:rsidR="00390A13" w:rsidRDefault="00390A13" w:rsidP="002B7FFA">
      <w:pPr>
        <w:rPr>
          <w:sz w:val="24"/>
          <w:szCs w:val="20"/>
        </w:rPr>
      </w:pPr>
    </w:p>
    <w:p w:rsidR="00390A13" w:rsidRDefault="00390A13" w:rsidP="002B7FFA">
      <w:r>
        <w:tab/>
      </w:r>
      <w:r>
        <w:tab/>
      </w:r>
    </w:p>
    <w:p w:rsidR="00390A13" w:rsidRDefault="00390A13" w:rsidP="002B7FFA">
      <w:pPr>
        <w:rPr>
          <w:b/>
          <w:sz w:val="56"/>
          <w:szCs w:val="56"/>
        </w:rPr>
      </w:pPr>
    </w:p>
    <w:p w:rsidR="00390A13" w:rsidRDefault="00390A13" w:rsidP="002B7FFA">
      <w:pPr>
        <w:jc w:val="center"/>
        <w:rPr>
          <w:b/>
          <w:sz w:val="56"/>
          <w:szCs w:val="56"/>
        </w:rPr>
      </w:pPr>
    </w:p>
    <w:p w:rsidR="00390A13" w:rsidRDefault="00390A13" w:rsidP="002B7FFA">
      <w:pPr>
        <w:spacing w:line="360" w:lineRule="auto"/>
        <w:rPr>
          <w:sz w:val="24"/>
          <w:szCs w:val="24"/>
        </w:rPr>
      </w:pPr>
      <w:r>
        <w:rPr>
          <w:b/>
          <w:szCs w:val="24"/>
        </w:rPr>
        <w:t>VYPRACOVALA:</w:t>
      </w:r>
      <w:r>
        <w:rPr>
          <w:szCs w:val="24"/>
        </w:rPr>
        <w:t xml:space="preserve"> Mgr. Jana Víchová</w:t>
      </w:r>
    </w:p>
    <w:p w:rsidR="00390A13" w:rsidRDefault="00390A13" w:rsidP="002B7FFA">
      <w:pPr>
        <w:spacing w:line="360" w:lineRule="auto"/>
        <w:rPr>
          <w:szCs w:val="24"/>
        </w:rPr>
      </w:pPr>
      <w:r>
        <w:rPr>
          <w:b/>
          <w:szCs w:val="24"/>
        </w:rPr>
        <w:t>DATUM:</w:t>
      </w:r>
      <w:r>
        <w:rPr>
          <w:szCs w:val="24"/>
        </w:rPr>
        <w:t xml:space="preserve"> září 2011</w:t>
      </w:r>
    </w:p>
    <w:p w:rsidR="00390A13" w:rsidRDefault="00390A13" w:rsidP="002B7FFA">
      <w:pPr>
        <w:spacing w:line="360" w:lineRule="auto"/>
        <w:rPr>
          <w:szCs w:val="24"/>
        </w:rPr>
      </w:pPr>
      <w:r>
        <w:rPr>
          <w:b/>
          <w:szCs w:val="24"/>
        </w:rPr>
        <w:t>URČENO PRO:</w:t>
      </w:r>
      <w:r>
        <w:rPr>
          <w:szCs w:val="24"/>
        </w:rPr>
        <w:t xml:space="preserve"> 7. ročník </w:t>
      </w:r>
    </w:p>
    <w:p w:rsidR="00390A13" w:rsidRDefault="00390A13" w:rsidP="002B7FFA">
      <w:pPr>
        <w:spacing w:line="360" w:lineRule="auto"/>
        <w:rPr>
          <w:szCs w:val="24"/>
        </w:rPr>
      </w:pPr>
      <w:r w:rsidRPr="00B15B5E">
        <w:rPr>
          <w:b/>
          <w:bCs/>
          <w:szCs w:val="24"/>
        </w:rPr>
        <w:t xml:space="preserve">VZDĚLÁVACÍ OBLAST: </w:t>
      </w:r>
      <w:r w:rsidRPr="00B15B5E">
        <w:rPr>
          <w:szCs w:val="24"/>
        </w:rPr>
        <w:t>Člověk a příroda - Přírodopis</w:t>
      </w:r>
    </w:p>
    <w:p w:rsidR="00390A13" w:rsidRDefault="00390A13" w:rsidP="002B7FFA">
      <w:pPr>
        <w:spacing w:line="360" w:lineRule="auto"/>
        <w:rPr>
          <w:szCs w:val="24"/>
        </w:rPr>
      </w:pPr>
      <w:r>
        <w:rPr>
          <w:b/>
          <w:szCs w:val="24"/>
        </w:rPr>
        <w:t>KLÍČOVÁ SLOVA:</w:t>
      </w:r>
      <w:r>
        <w:rPr>
          <w:szCs w:val="24"/>
        </w:rPr>
        <w:t xml:space="preserve"> naše sladkovodní ryby, rozmnožování, životní prostředí, dravá ryba, charakteristika těla, tření</w:t>
      </w:r>
    </w:p>
    <w:p w:rsidR="00390A13" w:rsidRDefault="00390A13" w:rsidP="002B7FFA">
      <w:pPr>
        <w:rPr>
          <w:szCs w:val="24"/>
        </w:rPr>
      </w:pPr>
      <w:r>
        <w:rPr>
          <w:b/>
          <w:szCs w:val="24"/>
        </w:rPr>
        <w:t xml:space="preserve">ANOTACE: </w:t>
      </w:r>
      <w:r>
        <w:rPr>
          <w:szCs w:val="24"/>
        </w:rPr>
        <w:t>Slouží k určování druhových názvů sladkovodních ryb jako přesmyček, přiřazování charakteristiky těla, určování prostředí, ve kterém se vyskytují. Využije se k upevnění a zopakování učiva. Taktéž se dá využít k ověřování učiva.</w:t>
      </w:r>
    </w:p>
    <w:p w:rsidR="00390A13" w:rsidRDefault="00390A13" w:rsidP="002B7FFA">
      <w:pPr>
        <w:rPr>
          <w:szCs w:val="24"/>
        </w:rPr>
      </w:pPr>
    </w:p>
    <w:p w:rsidR="00390A13" w:rsidRDefault="00390A13" w:rsidP="002B7FFA">
      <w:pPr>
        <w:rPr>
          <w:szCs w:val="24"/>
        </w:rPr>
      </w:pPr>
    </w:p>
    <w:p w:rsidR="00390A13" w:rsidRDefault="00390A13" w:rsidP="002B7FFA">
      <w:pPr>
        <w:rPr>
          <w:szCs w:val="24"/>
        </w:rPr>
      </w:pPr>
    </w:p>
    <w:p w:rsidR="00390A13" w:rsidRDefault="00390A13" w:rsidP="002B7FFA">
      <w:pPr>
        <w:rPr>
          <w:szCs w:val="24"/>
        </w:rPr>
      </w:pPr>
    </w:p>
    <w:p w:rsidR="00390A13" w:rsidRDefault="00390A13" w:rsidP="002B7FFA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 fillcolor="#4f81bd">
            <v:imagedata r:id="rId5" o:title=""/>
            <v:shadow color="#eeece1"/>
          </v:shape>
        </w:pict>
      </w:r>
    </w:p>
    <w:p w:rsidR="00390A13" w:rsidRDefault="00390A13" w:rsidP="002B7FFA">
      <w:pPr>
        <w:rPr>
          <w:noProof/>
          <w:lang w:eastAsia="cs-CZ"/>
        </w:rPr>
      </w:pPr>
      <w:bookmarkStart w:id="0" w:name="_GoBack"/>
      <w:bookmarkEnd w:id="0"/>
    </w:p>
    <w:p w:rsidR="00390A13" w:rsidRDefault="00390A13">
      <w:pPr>
        <w:rPr>
          <w:u w:val="single"/>
        </w:rPr>
      </w:pPr>
    </w:p>
    <w:p w:rsidR="00390A13" w:rsidRDefault="00390A13">
      <w:pPr>
        <w:rPr>
          <w:rFonts w:ascii="Times New Roman" w:hAnsi="Times New Roman" w:cs="Times New Roman"/>
          <w:b/>
          <w:bCs/>
          <w:u w:val="single"/>
        </w:rPr>
      </w:pPr>
      <w:r>
        <w:rPr>
          <w:u w:val="single"/>
        </w:rPr>
        <w:t xml:space="preserve"> </w:t>
      </w:r>
      <w:r>
        <w:rPr>
          <w:b/>
          <w:bCs/>
          <w:u w:val="single"/>
        </w:rPr>
        <w:t>SLADKOVODNÍ RYBY - PL                                   JMÉNO :                                                                  .</w:t>
      </w:r>
    </w:p>
    <w:p w:rsidR="00390A13" w:rsidRDefault="00390A13">
      <w:pPr>
        <w:rPr>
          <w:b/>
          <w:bCs/>
        </w:rPr>
      </w:pPr>
    </w:p>
    <w:p w:rsidR="00390A13" w:rsidRDefault="00390A13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t>Rozlušti jako přesmyčku názvy ryb a dopiš  je do tabulky. Doplň, v jakých vodách žijí</w:t>
      </w:r>
      <w:r>
        <w:rPr>
          <w:rFonts w:ascii="Times New Roman" w:hAnsi="Times New Roman" w:cs="Times New Roman"/>
        </w:rPr>
        <w:t>.</w:t>
      </w:r>
    </w:p>
    <w:p w:rsidR="00390A13" w:rsidRDefault="00390A13">
      <w:pPr>
        <w:ind w:left="360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6"/>
        <w:gridCol w:w="4606"/>
      </w:tblGrid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  <w:rPr>
                <w:b/>
                <w:bCs/>
              </w:rPr>
            </w:pPr>
            <w:r w:rsidRPr="00D92914">
              <w:rPr>
                <w:b/>
                <w:bCs/>
              </w:rPr>
              <w:t>Název ryby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  <w:rPr>
                <w:b/>
                <w:bCs/>
              </w:rPr>
            </w:pPr>
            <w:r w:rsidRPr="00D92914">
              <w:rPr>
                <w:b/>
                <w:bCs/>
              </w:rPr>
              <w:t>Její životní prostředí</w:t>
            </w:r>
          </w:p>
        </w:tc>
      </w:tr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  <w:r w:rsidRPr="00D92914">
              <w:t>NÍL CEBOÝN -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</w:p>
          <w:p w:rsidR="00390A13" w:rsidRPr="00D92914" w:rsidRDefault="00390A13">
            <w:pPr>
              <w:spacing w:after="0" w:line="240" w:lineRule="auto"/>
            </w:pPr>
          </w:p>
        </w:tc>
      </w:tr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  <w:r w:rsidRPr="00D92914">
              <w:t>TAKIŠ ÁCBOEN -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</w:p>
          <w:p w:rsidR="00390A13" w:rsidRPr="00D92914" w:rsidRDefault="00390A13">
            <w:pPr>
              <w:spacing w:after="0" w:line="240" w:lineRule="auto"/>
            </w:pPr>
          </w:p>
        </w:tc>
      </w:tr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  <w:r w:rsidRPr="00D92914">
              <w:t>UNOKO ČÍŘÍN -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</w:p>
          <w:p w:rsidR="00390A13" w:rsidRPr="00D92914" w:rsidRDefault="00390A13">
            <w:pPr>
              <w:spacing w:after="0" w:line="240" w:lineRule="auto"/>
            </w:pPr>
          </w:p>
        </w:tc>
      </w:tr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  <w:r w:rsidRPr="00D92914">
              <w:t xml:space="preserve">CEMUS VÝKLE - 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</w:p>
          <w:p w:rsidR="00390A13" w:rsidRPr="00D92914" w:rsidRDefault="00390A13">
            <w:pPr>
              <w:spacing w:after="0" w:line="240" w:lineRule="auto"/>
            </w:pPr>
          </w:p>
        </w:tc>
      </w:tr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  <w:r w:rsidRPr="00D92914">
              <w:t xml:space="preserve">SUTRPH ECBONÝ - 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</w:p>
          <w:p w:rsidR="00390A13" w:rsidRPr="00D92914" w:rsidRDefault="00390A13">
            <w:pPr>
              <w:spacing w:after="0" w:line="240" w:lineRule="auto"/>
            </w:pPr>
          </w:p>
        </w:tc>
      </w:tr>
      <w:tr w:rsidR="00390A13" w:rsidRPr="00D92914"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  <w:r w:rsidRPr="00D92914">
              <w:t>HÚŘO ÍNČÍŘ -</w:t>
            </w:r>
          </w:p>
        </w:tc>
        <w:tc>
          <w:tcPr>
            <w:tcW w:w="4606" w:type="dxa"/>
          </w:tcPr>
          <w:p w:rsidR="00390A13" w:rsidRPr="00D92914" w:rsidRDefault="00390A13">
            <w:pPr>
              <w:spacing w:after="0" w:line="240" w:lineRule="auto"/>
            </w:pPr>
          </w:p>
          <w:p w:rsidR="00390A13" w:rsidRPr="00D92914" w:rsidRDefault="00390A13">
            <w:pPr>
              <w:spacing w:after="0" w:line="240" w:lineRule="auto"/>
            </w:pPr>
          </w:p>
        </w:tc>
      </w:tr>
    </w:tbl>
    <w:p w:rsidR="00390A13" w:rsidRDefault="00390A13">
      <w:pPr>
        <w:rPr>
          <w:rFonts w:ascii="Times New Roman" w:hAnsi="Times New Roman" w:cs="Times New Roman"/>
        </w:rPr>
      </w:pPr>
    </w:p>
    <w:p w:rsidR="00390A13" w:rsidRDefault="00390A13">
      <w:pPr>
        <w:rPr>
          <w:rFonts w:ascii="Times New Roman" w:hAnsi="Times New Roman" w:cs="Times New Roman"/>
        </w:rPr>
      </w:pPr>
      <w:r>
        <w:rPr>
          <w:b/>
          <w:bCs/>
        </w:rPr>
        <w:t xml:space="preserve">2. </w:t>
      </w:r>
      <w:r>
        <w:t>Která z uvedených ryb</w:t>
      </w:r>
      <w:r>
        <w:rPr>
          <w:b/>
          <w:bCs/>
        </w:rPr>
        <w:t xml:space="preserve"> nepatří k dravým rybám</w:t>
      </w:r>
      <w:r>
        <w:t>?   …………………</w:t>
      </w:r>
    </w:p>
    <w:p w:rsidR="00390A13" w:rsidRDefault="00390A13">
      <w:r>
        <w:rPr>
          <w:b/>
          <w:bCs/>
        </w:rPr>
        <w:t>3.</w:t>
      </w:r>
      <w:r>
        <w:t xml:space="preserve"> Která z uvedených ryb </w:t>
      </w:r>
      <w:r>
        <w:rPr>
          <w:b/>
          <w:bCs/>
        </w:rPr>
        <w:t>se tře v moři a dospívá v řekách</w:t>
      </w:r>
      <w:r>
        <w:t>? …………</w:t>
      </w:r>
    </w:p>
    <w:p w:rsidR="00390A13" w:rsidRDefault="00390A13">
      <w:r>
        <w:rPr>
          <w:b/>
          <w:bCs/>
        </w:rPr>
        <w:t>4.</w:t>
      </w:r>
      <w:r>
        <w:t xml:space="preserve"> Která ryba, jež není uvedena v tabulce </w:t>
      </w:r>
      <w:r>
        <w:rPr>
          <w:b/>
          <w:bCs/>
        </w:rPr>
        <w:t>se tře v řekách a dospívá v moři</w:t>
      </w:r>
      <w:r>
        <w:t>?  …………………</w:t>
      </w:r>
    </w:p>
    <w:p w:rsidR="00390A13" w:rsidRDefault="00390A13">
      <w:r>
        <w:rPr>
          <w:b/>
          <w:bCs/>
        </w:rPr>
        <w:t>5.</w:t>
      </w:r>
      <w:r>
        <w:t xml:space="preserve"> Která z uvedených ryb má </w:t>
      </w:r>
      <w:r>
        <w:rPr>
          <w:b/>
          <w:bCs/>
        </w:rPr>
        <w:t>tukovou ploutvičku</w:t>
      </w:r>
      <w:r>
        <w:t>?    ………………</w:t>
      </w:r>
    </w:p>
    <w:p w:rsidR="00390A13" w:rsidRDefault="00390A13">
      <w:pPr>
        <w:rPr>
          <w:rFonts w:ascii="Times New Roman" w:hAnsi="Times New Roman" w:cs="Times New Roman"/>
        </w:rPr>
      </w:pPr>
      <w:r>
        <w:rPr>
          <w:b/>
          <w:bCs/>
        </w:rPr>
        <w:t>6.</w:t>
      </w:r>
      <w:r>
        <w:t xml:space="preserve"> Která z uvedených ryb má </w:t>
      </w:r>
      <w:r>
        <w:rPr>
          <w:b/>
          <w:bCs/>
        </w:rPr>
        <w:t>tělo holé bez šupin</w:t>
      </w:r>
      <w:r>
        <w:t>?   ………………..</w:t>
      </w:r>
    </w:p>
    <w:p w:rsidR="00390A13" w:rsidRDefault="00390A13">
      <w:pPr>
        <w:rPr>
          <w:rFonts w:ascii="Times New Roman" w:hAnsi="Times New Roman" w:cs="Times New Roman"/>
        </w:rPr>
      </w:pPr>
    </w:p>
    <w:p w:rsidR="00390A13" w:rsidRDefault="00390A13">
      <w:r>
        <w:rPr>
          <w:b/>
          <w:bCs/>
        </w:rPr>
        <w:t>7</w:t>
      </w:r>
      <w:r>
        <w:t xml:space="preserve">. Spoj čarou, poté </w:t>
      </w:r>
      <w:r>
        <w:rPr>
          <w:b/>
          <w:bCs/>
        </w:rPr>
        <w:t>k číslům přiřaď písmena</w:t>
      </w:r>
      <w:r>
        <w:t xml:space="preserve"> </w:t>
      </w:r>
    </w:p>
    <w:p w:rsidR="00390A13" w:rsidRDefault="00390A13">
      <w:r>
        <w:t xml:space="preserve">       1.  kapr                               a) zuby nasměrované dovnitř tlamy                      1.   …</w:t>
      </w:r>
    </w:p>
    <w:p w:rsidR="00390A13" w:rsidRDefault="00390A13">
      <w:r>
        <w:t xml:space="preserve">       2. sumec                             b) červené oči, červené ploutve                             2.   …</w:t>
      </w:r>
    </w:p>
    <w:p w:rsidR="00390A13" w:rsidRDefault="00390A13">
      <w:r>
        <w:t xml:space="preserve">       3. plotice                            c) lysec či šupináč                                                      3.   …</w:t>
      </w:r>
    </w:p>
    <w:p w:rsidR="00390A13" w:rsidRDefault="00390A13">
      <w:r>
        <w:t xml:space="preserve">       4. okoun                              d) naše největší ryba, dlouhé vousy                      4.   …</w:t>
      </w:r>
    </w:p>
    <w:p w:rsidR="00390A13" w:rsidRDefault="00390A13">
      <w:r>
        <w:t xml:space="preserve">       5. štika                                 e)  ryba s „pruhy“                                                      5.   …</w:t>
      </w:r>
    </w:p>
    <w:p w:rsidR="00390A13" w:rsidRDefault="00390A13"/>
    <w:p w:rsidR="00390A13" w:rsidRDefault="00390A13"/>
    <w:p w:rsidR="00390A13" w:rsidRDefault="00390A13"/>
    <w:p w:rsidR="00390A13" w:rsidRDefault="00390A13"/>
    <w:p w:rsidR="00390A13" w:rsidRDefault="00390A13">
      <w:r>
        <w:t>Řešení :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6"/>
        <w:gridCol w:w="4606"/>
      </w:tblGrid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  <w:rPr>
                <w:b/>
                <w:bCs/>
              </w:rPr>
            </w:pPr>
            <w:r w:rsidRPr="00D92914">
              <w:rPr>
                <w:b/>
                <w:bCs/>
              </w:rPr>
              <w:t>Název ryby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  <w:rPr>
                <w:b/>
                <w:bCs/>
              </w:rPr>
            </w:pPr>
            <w:r w:rsidRPr="00D92914">
              <w:rPr>
                <w:b/>
                <w:bCs/>
              </w:rPr>
              <w:t>Její životní prostředí</w:t>
            </w:r>
          </w:p>
        </w:tc>
      </w:tr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  <w:r w:rsidRPr="00D92914">
              <w:t xml:space="preserve">NÍL CEBOÝN </w:t>
            </w:r>
            <w:r>
              <w:t>– LÍN OBECNÝ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</w:p>
          <w:p w:rsidR="00390A13" w:rsidRPr="00D92914" w:rsidRDefault="00390A13" w:rsidP="0054688F">
            <w:pPr>
              <w:spacing w:after="0" w:line="240" w:lineRule="auto"/>
            </w:pPr>
          </w:p>
        </w:tc>
      </w:tr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  <w:r w:rsidRPr="00D92914">
              <w:t xml:space="preserve">TAKIŠ ÁCBOEN </w:t>
            </w:r>
            <w:r>
              <w:t>– ŠTIKA OBECNÁ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</w:p>
          <w:p w:rsidR="00390A13" w:rsidRPr="00D92914" w:rsidRDefault="00390A13" w:rsidP="0054688F">
            <w:pPr>
              <w:spacing w:after="0" w:line="240" w:lineRule="auto"/>
            </w:pPr>
          </w:p>
        </w:tc>
      </w:tr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  <w:r w:rsidRPr="00D92914">
              <w:t xml:space="preserve">UNOKO ČÍŘÍN </w:t>
            </w:r>
            <w:r>
              <w:t>– ÚHOŘ ŘÍČNÍ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</w:p>
          <w:p w:rsidR="00390A13" w:rsidRPr="00D92914" w:rsidRDefault="00390A13" w:rsidP="0054688F">
            <w:pPr>
              <w:spacing w:after="0" w:line="240" w:lineRule="auto"/>
            </w:pPr>
          </w:p>
        </w:tc>
      </w:tr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  <w:r w:rsidRPr="00D92914">
              <w:t xml:space="preserve">CEMUS VÝKLE - </w:t>
            </w:r>
            <w:r>
              <w:t xml:space="preserve"> SUMEC VELKÝ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</w:p>
          <w:p w:rsidR="00390A13" w:rsidRPr="00D92914" w:rsidRDefault="00390A13" w:rsidP="0054688F">
            <w:pPr>
              <w:spacing w:after="0" w:line="240" w:lineRule="auto"/>
            </w:pPr>
          </w:p>
        </w:tc>
      </w:tr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  <w:r w:rsidRPr="00D92914">
              <w:t xml:space="preserve">SUTRPH ECBONÝ </w:t>
            </w:r>
            <w:r>
              <w:t>–</w:t>
            </w:r>
            <w:r w:rsidRPr="00D92914">
              <w:t xml:space="preserve"> </w:t>
            </w:r>
            <w:r>
              <w:t>PSTRUH OBECNÝ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</w:p>
          <w:p w:rsidR="00390A13" w:rsidRPr="00D92914" w:rsidRDefault="00390A13" w:rsidP="0054688F">
            <w:pPr>
              <w:spacing w:after="0" w:line="240" w:lineRule="auto"/>
            </w:pPr>
          </w:p>
        </w:tc>
      </w:tr>
      <w:tr w:rsidR="00390A13" w:rsidRPr="00D92914" w:rsidTr="0054688F"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  <w:r w:rsidRPr="00D92914">
              <w:t xml:space="preserve">HÚŘO ÍNČÍŘ </w:t>
            </w:r>
            <w:r>
              <w:t>– ÚHOŘ ŘÍČNÍ</w:t>
            </w:r>
          </w:p>
        </w:tc>
        <w:tc>
          <w:tcPr>
            <w:tcW w:w="4606" w:type="dxa"/>
          </w:tcPr>
          <w:p w:rsidR="00390A13" w:rsidRPr="00D92914" w:rsidRDefault="00390A13" w:rsidP="0054688F">
            <w:pPr>
              <w:spacing w:after="0" w:line="240" w:lineRule="auto"/>
            </w:pPr>
          </w:p>
          <w:p w:rsidR="00390A13" w:rsidRPr="00D92914" w:rsidRDefault="00390A13" w:rsidP="0054688F">
            <w:pPr>
              <w:spacing w:after="0" w:line="240" w:lineRule="auto"/>
            </w:pPr>
          </w:p>
        </w:tc>
      </w:tr>
    </w:tbl>
    <w:p w:rsidR="00390A13" w:rsidRDefault="00390A13" w:rsidP="00D03A56">
      <w:pPr>
        <w:rPr>
          <w:rFonts w:ascii="Times New Roman" w:hAnsi="Times New Roman" w:cs="Times New Roman"/>
        </w:rPr>
      </w:pPr>
    </w:p>
    <w:p w:rsidR="00390A13" w:rsidRDefault="00390A13" w:rsidP="00D03A56">
      <w:pPr>
        <w:rPr>
          <w:rFonts w:ascii="Times New Roman" w:hAnsi="Times New Roman" w:cs="Times New Roman"/>
        </w:rPr>
      </w:pPr>
      <w:r w:rsidRPr="00D03A56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lín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pstruh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úhoř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1.c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2.d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3.b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4.e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5.a</w:t>
      </w:r>
    </w:p>
    <w:p w:rsidR="00390A13" w:rsidRDefault="00390A13" w:rsidP="00D03A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sectPr w:rsidR="00390A13" w:rsidSect="00526743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17834"/>
    <w:multiLevelType w:val="hybridMultilevel"/>
    <w:tmpl w:val="06A097D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11576F92"/>
    <w:multiLevelType w:val="hybridMultilevel"/>
    <w:tmpl w:val="BB90267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9F261F"/>
    <w:multiLevelType w:val="hybridMultilevel"/>
    <w:tmpl w:val="7E726188"/>
    <w:lvl w:ilvl="0" w:tplc="613239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645A1F01"/>
    <w:multiLevelType w:val="hybridMultilevel"/>
    <w:tmpl w:val="78C4744C"/>
    <w:lvl w:ilvl="0" w:tplc="88DCC6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6E126736"/>
    <w:multiLevelType w:val="hybridMultilevel"/>
    <w:tmpl w:val="9B522F74"/>
    <w:lvl w:ilvl="0" w:tplc="707A8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364E53"/>
    <w:multiLevelType w:val="hybridMultilevel"/>
    <w:tmpl w:val="E7E0071C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743"/>
    <w:rsid w:val="002B7FFA"/>
    <w:rsid w:val="00390A13"/>
    <w:rsid w:val="00444FBA"/>
    <w:rsid w:val="00461A96"/>
    <w:rsid w:val="00467E29"/>
    <w:rsid w:val="00526743"/>
    <w:rsid w:val="0054688F"/>
    <w:rsid w:val="00A00807"/>
    <w:rsid w:val="00B15B5E"/>
    <w:rsid w:val="00B37708"/>
    <w:rsid w:val="00D03A56"/>
    <w:rsid w:val="00D92914"/>
    <w:rsid w:val="00F46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51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F46514"/>
    <w:pPr>
      <w:spacing w:after="0" w:line="240" w:lineRule="auto"/>
    </w:pPr>
    <w:rPr>
      <w:rFonts w:ascii="Tahoma" w:hAnsi="Tahoma" w:cs="Times New Roman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46514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F465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0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310</Words>
  <Characters>1831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Sladkovodní ryby-PL</dc:title>
  <dc:subject/>
  <dc:creator>14NV</dc:creator>
  <cp:keywords/>
  <dc:description/>
  <cp:lastModifiedBy>DUM</cp:lastModifiedBy>
  <cp:revision>2</cp:revision>
  <cp:lastPrinted>2012-09-09T19:11:00Z</cp:lastPrinted>
  <dcterms:created xsi:type="dcterms:W3CDTF">2013-03-18T22:10:00Z</dcterms:created>
  <dcterms:modified xsi:type="dcterms:W3CDTF">2013-03-18T22:10:00Z</dcterms:modified>
</cp:coreProperties>
</file>