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20" w:rsidRDefault="00B81520" w:rsidP="005F0454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Viry, bakterie- Prověrka</w:t>
      </w:r>
    </w:p>
    <w:p w:rsidR="00B81520" w:rsidRDefault="00B81520" w:rsidP="005F0454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 xml:space="preserve">VY_52_INOVACE_PR.6.5-23 </w:t>
      </w:r>
    </w:p>
    <w:p w:rsidR="00B81520" w:rsidRDefault="00B81520" w:rsidP="005F0454">
      <w:pPr>
        <w:rPr>
          <w:rFonts w:cs="Calibri"/>
          <w:b/>
          <w:sz w:val="56"/>
          <w:szCs w:val="56"/>
        </w:rPr>
      </w:pPr>
    </w:p>
    <w:p w:rsidR="00B81520" w:rsidRDefault="00B81520" w:rsidP="005F0454">
      <w:pPr>
        <w:jc w:val="center"/>
        <w:rPr>
          <w:rFonts w:cs="Calibri"/>
          <w:b/>
          <w:sz w:val="56"/>
          <w:szCs w:val="56"/>
        </w:rPr>
      </w:pPr>
    </w:p>
    <w:p w:rsidR="00B81520" w:rsidRDefault="00B81520" w:rsidP="005F0454">
      <w:pPr>
        <w:rPr>
          <w:rFonts w:cs="Calibri"/>
          <w:b/>
          <w:sz w:val="56"/>
          <w:szCs w:val="56"/>
        </w:rPr>
      </w:pPr>
    </w:p>
    <w:p w:rsidR="00B81520" w:rsidRDefault="00B81520" w:rsidP="005F0454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b/>
        </w:rPr>
        <w:t>VYPRACOVALA:</w:t>
      </w:r>
      <w:r>
        <w:rPr>
          <w:rFonts w:cs="Calibri"/>
        </w:rPr>
        <w:t xml:space="preserve"> Mgr. Jana Víchová</w:t>
      </w:r>
    </w:p>
    <w:p w:rsidR="00B81520" w:rsidRDefault="00B81520" w:rsidP="005F0454">
      <w:pPr>
        <w:spacing w:line="360" w:lineRule="auto"/>
        <w:rPr>
          <w:rFonts w:cs="Calibri"/>
        </w:rPr>
      </w:pPr>
      <w:r>
        <w:rPr>
          <w:rFonts w:cs="Calibri"/>
          <w:b/>
        </w:rPr>
        <w:t>DATUM:</w:t>
      </w:r>
      <w:r>
        <w:rPr>
          <w:rFonts w:cs="Calibri"/>
        </w:rPr>
        <w:t xml:space="preserve"> prosinec 2011</w:t>
      </w:r>
    </w:p>
    <w:p w:rsidR="00B81520" w:rsidRDefault="00B81520" w:rsidP="005F0454">
      <w:pPr>
        <w:spacing w:line="360" w:lineRule="auto"/>
        <w:rPr>
          <w:rFonts w:cs="Calibri"/>
        </w:rPr>
      </w:pPr>
      <w:r>
        <w:rPr>
          <w:rFonts w:cs="Calibri"/>
          <w:b/>
        </w:rPr>
        <w:t>URČENO PRO:</w:t>
      </w:r>
      <w:r>
        <w:rPr>
          <w:rFonts w:cs="Calibri"/>
        </w:rPr>
        <w:t xml:space="preserve"> 6. ročník </w:t>
      </w:r>
    </w:p>
    <w:p w:rsidR="00B81520" w:rsidRDefault="00B81520" w:rsidP="005F0454">
      <w:pPr>
        <w:spacing w:line="360" w:lineRule="auto"/>
        <w:rPr>
          <w:rFonts w:cs="Calibri"/>
        </w:rPr>
      </w:pPr>
      <w:r w:rsidRPr="00F01ABF">
        <w:rPr>
          <w:rFonts w:cs="Calibri"/>
          <w:b/>
          <w:bCs/>
        </w:rPr>
        <w:t xml:space="preserve">VZDĚLÁVACÍ OBLAST: </w:t>
      </w:r>
      <w:r w:rsidRPr="00F01ABF">
        <w:rPr>
          <w:rFonts w:cs="Calibri"/>
        </w:rPr>
        <w:t>Člověk a příroda - Přírodopis</w:t>
      </w:r>
      <w:bookmarkStart w:id="0" w:name="_GoBack"/>
      <w:bookmarkEnd w:id="0"/>
    </w:p>
    <w:p w:rsidR="00B81520" w:rsidRDefault="00B81520" w:rsidP="005F0454">
      <w:pPr>
        <w:spacing w:line="360" w:lineRule="auto"/>
        <w:rPr>
          <w:rFonts w:cs="Calibri"/>
        </w:rPr>
      </w:pPr>
      <w:r>
        <w:rPr>
          <w:rFonts w:cs="Calibri"/>
          <w:b/>
        </w:rPr>
        <w:t>KLÍČOVÁ SLOVA:</w:t>
      </w:r>
      <w:r>
        <w:rPr>
          <w:rFonts w:cs="Calibri"/>
        </w:rPr>
        <w:t xml:space="preserve"> jednobuněčné organismy, onemocnění, způsoby ochrany, antibiotika</w:t>
      </w:r>
    </w:p>
    <w:p w:rsidR="00B81520" w:rsidRDefault="00B81520" w:rsidP="005F0454">
      <w:pPr>
        <w:rPr>
          <w:rFonts w:cs="Calibri"/>
        </w:rPr>
      </w:pPr>
      <w:r>
        <w:rPr>
          <w:rFonts w:cs="Calibri"/>
          <w:b/>
        </w:rPr>
        <w:t>ANOTACE:</w:t>
      </w:r>
      <w:r>
        <w:rPr>
          <w:rFonts w:cs="Calibri"/>
        </w:rPr>
        <w:t xml:space="preserve"> Text je určen k procvičování a upevňování učiva, jeho opakování. Může sloužit také  k vlastnímu zkoušení.</w:t>
      </w: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  <w:r w:rsidRPr="00A43525">
        <w:rPr>
          <w:rFonts w:cs="Calibr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rFonts w:cs="Calibri"/>
        </w:rPr>
      </w:pPr>
    </w:p>
    <w:p w:rsidR="00B81520" w:rsidRDefault="00B81520" w:rsidP="005F0454">
      <w:pPr>
        <w:rPr>
          <w:b/>
          <w:u w:val="single"/>
        </w:rPr>
      </w:pPr>
      <w:r w:rsidRPr="00FE72CA">
        <w:rPr>
          <w:b/>
          <w:u w:val="single"/>
        </w:rPr>
        <w:t xml:space="preserve">Viry, bakterie </w:t>
      </w:r>
      <w:r>
        <w:rPr>
          <w:b/>
          <w:u w:val="single"/>
        </w:rPr>
        <w:t>- Prověrka</w:t>
      </w:r>
      <w:r w:rsidRPr="00FE72CA">
        <w:rPr>
          <w:b/>
          <w:u w:val="single"/>
        </w:rPr>
        <w:t xml:space="preserve">     </w:t>
      </w:r>
      <w:r>
        <w:rPr>
          <w:b/>
          <w:u w:val="single"/>
        </w:rPr>
        <w:t xml:space="preserve">                                    </w:t>
      </w:r>
      <w:r w:rsidRPr="00FE72CA">
        <w:rPr>
          <w:b/>
          <w:u w:val="single"/>
        </w:rPr>
        <w:t xml:space="preserve">    JMÉNO :      </w:t>
      </w:r>
      <w:r>
        <w:rPr>
          <w:b/>
          <w:u w:val="single"/>
        </w:rPr>
        <w:t xml:space="preserve">                                 </w:t>
      </w:r>
      <w:r w:rsidRPr="00FE72CA">
        <w:rPr>
          <w:b/>
          <w:u w:val="single"/>
        </w:rPr>
        <w:t xml:space="preserve">                                  .</w:t>
      </w:r>
    </w:p>
    <w:p w:rsidR="00B81520" w:rsidRDefault="00B81520">
      <w:pPr>
        <w:rPr>
          <w:b/>
          <w:u w:val="single"/>
        </w:rPr>
      </w:pPr>
    </w:p>
    <w:p w:rsidR="00B81520" w:rsidRDefault="00B81520" w:rsidP="00FE72CA">
      <w:pPr>
        <w:spacing w:line="240" w:lineRule="auto"/>
      </w:pPr>
      <w:r w:rsidRPr="00FE72CA">
        <w:rPr>
          <w:b/>
        </w:rPr>
        <w:t>1.</w:t>
      </w:r>
      <w:r>
        <w:t xml:space="preserve"> </w:t>
      </w:r>
      <w:r w:rsidRPr="00AE6334">
        <w:rPr>
          <w:b/>
        </w:rPr>
        <w:t>Zakroužkuj správné</w:t>
      </w:r>
      <w:r>
        <w:t xml:space="preserve"> tvrzení o virech: a) Jsou malé nebuněčné útvary</w:t>
      </w:r>
    </w:p>
    <w:p w:rsidR="00B81520" w:rsidRDefault="00B81520" w:rsidP="00FE72CA">
      <w:pPr>
        <w:spacing w:line="240" w:lineRule="auto"/>
      </w:pPr>
      <w:r>
        <w:t xml:space="preserve">                                                                       b) Jsou malé buněčné útvary</w:t>
      </w:r>
    </w:p>
    <w:p w:rsidR="00B81520" w:rsidRDefault="00B81520" w:rsidP="00FE72CA">
      <w:pPr>
        <w:spacing w:line="240" w:lineRule="auto"/>
      </w:pPr>
      <w:r>
        <w:t xml:space="preserve">                                                                       c)</w:t>
      </w:r>
      <w:r w:rsidRPr="00FE72CA">
        <w:t xml:space="preserve"> </w:t>
      </w:r>
      <w:r>
        <w:t>Nemoci jimi způsobené nelze léčit antibiotiky</w:t>
      </w:r>
    </w:p>
    <w:p w:rsidR="00B81520" w:rsidRDefault="00B81520" w:rsidP="00FE72CA">
      <w:pPr>
        <w:spacing w:line="240" w:lineRule="auto"/>
      </w:pPr>
      <w:r>
        <w:t xml:space="preserve">                                                                       d)</w:t>
      </w:r>
      <w:r w:rsidRPr="00FE72CA">
        <w:t xml:space="preserve"> </w:t>
      </w:r>
      <w:r>
        <w:t>Nemoci jimi způsobené lze léčit antibiotiky</w:t>
      </w:r>
    </w:p>
    <w:p w:rsidR="00B81520" w:rsidRDefault="00B81520" w:rsidP="00FE72CA">
      <w:pPr>
        <w:spacing w:line="240" w:lineRule="auto"/>
      </w:pPr>
      <w:r>
        <w:t xml:space="preserve">                                                                       e) Dokáží žít samostatně </w:t>
      </w:r>
    </w:p>
    <w:p w:rsidR="00B81520" w:rsidRDefault="00B81520" w:rsidP="00FE72CA">
      <w:pPr>
        <w:spacing w:line="240" w:lineRule="auto"/>
      </w:pPr>
      <w:r>
        <w:t xml:space="preserve">                                                                        f) Neokáží žít samostatně, parazitují </w:t>
      </w:r>
    </w:p>
    <w:p w:rsidR="00B81520" w:rsidRDefault="00B81520" w:rsidP="00FE72CA">
      <w:pPr>
        <w:spacing w:line="240" w:lineRule="auto"/>
      </w:pPr>
      <w:r w:rsidRPr="00FE72CA">
        <w:rPr>
          <w:b/>
        </w:rPr>
        <w:t>2.</w:t>
      </w:r>
      <w:r>
        <w:t xml:space="preserve"> Zapiš 4 </w:t>
      </w:r>
      <w:r w:rsidRPr="00AE6334">
        <w:rPr>
          <w:b/>
        </w:rPr>
        <w:t>onemocnění</w:t>
      </w:r>
      <w:r>
        <w:t xml:space="preserve">,které způsobují viry:  </w:t>
      </w:r>
    </w:p>
    <w:p w:rsidR="00B81520" w:rsidRDefault="00B81520" w:rsidP="00FE72CA">
      <w:pPr>
        <w:spacing w:line="240" w:lineRule="auto"/>
      </w:pPr>
    </w:p>
    <w:p w:rsidR="00B81520" w:rsidRDefault="00B81520" w:rsidP="00FE72CA">
      <w:pPr>
        <w:spacing w:line="240" w:lineRule="auto"/>
      </w:pPr>
    </w:p>
    <w:p w:rsidR="00B81520" w:rsidRDefault="00B81520" w:rsidP="00FE72CA">
      <w:pPr>
        <w:spacing w:line="240" w:lineRule="auto"/>
      </w:pPr>
      <w:r w:rsidRPr="00AE6334">
        <w:rPr>
          <w:b/>
        </w:rPr>
        <w:t>3.</w:t>
      </w:r>
      <w:r>
        <w:t xml:space="preserve"> Napiš 3 příklady </w:t>
      </w:r>
      <w:r w:rsidRPr="00AE6334">
        <w:rPr>
          <w:b/>
        </w:rPr>
        <w:t>ochrany proti</w:t>
      </w:r>
      <w:r>
        <w:t xml:space="preserve"> těmto virovým chorobám:</w:t>
      </w:r>
    </w:p>
    <w:p w:rsidR="00B81520" w:rsidRDefault="00B81520" w:rsidP="00FE72CA">
      <w:pPr>
        <w:spacing w:line="240" w:lineRule="auto"/>
      </w:pPr>
      <w:r w:rsidRPr="001807DA">
        <w:rPr>
          <w:b/>
        </w:rPr>
        <w:t>4.</w:t>
      </w:r>
      <w:r>
        <w:t xml:space="preserve"> Napiš  a) co jsou bakterie: ………………………….</w:t>
      </w:r>
    </w:p>
    <w:p w:rsidR="00B81520" w:rsidRDefault="00B81520" w:rsidP="00FE72CA">
      <w:pPr>
        <w:spacing w:line="240" w:lineRule="auto"/>
      </w:pPr>
      <w:r>
        <w:t xml:space="preserve">                 b) kde je najdeme …………………………..</w:t>
      </w:r>
    </w:p>
    <w:p w:rsidR="00B81520" w:rsidRDefault="00B81520" w:rsidP="00FE72CA">
      <w:pPr>
        <w:spacing w:line="240" w:lineRule="auto"/>
        <w:rPr>
          <w:b/>
        </w:rPr>
      </w:pPr>
      <w:r w:rsidRPr="001807DA">
        <w:rPr>
          <w:b/>
        </w:rPr>
        <w:t>5.</w:t>
      </w:r>
      <w:r>
        <w:t xml:space="preserve"> Na </w:t>
      </w:r>
      <w:r w:rsidRPr="001807DA">
        <w:rPr>
          <w:b/>
        </w:rPr>
        <w:t>třech</w:t>
      </w:r>
      <w:r>
        <w:t xml:space="preserve"> příkladech vysvětli, k čemu bakterie </w:t>
      </w:r>
      <w:r w:rsidRPr="001807DA">
        <w:rPr>
          <w:b/>
        </w:rPr>
        <w:t>využíváme či proč jsou pro nás důležité</w:t>
      </w:r>
    </w:p>
    <w:p w:rsidR="00B81520" w:rsidRDefault="00B81520" w:rsidP="00FE72CA">
      <w:pPr>
        <w:spacing w:line="240" w:lineRule="auto"/>
        <w:rPr>
          <w:b/>
        </w:rPr>
      </w:pPr>
    </w:p>
    <w:p w:rsidR="00B81520" w:rsidRDefault="00B81520" w:rsidP="00FE72CA">
      <w:pPr>
        <w:spacing w:line="240" w:lineRule="auto"/>
        <w:rPr>
          <w:b/>
        </w:rPr>
      </w:pPr>
    </w:p>
    <w:p w:rsidR="00B81520" w:rsidRDefault="00B81520" w:rsidP="00FE72CA">
      <w:pPr>
        <w:spacing w:line="240" w:lineRule="auto"/>
        <w:rPr>
          <w:b/>
        </w:rPr>
      </w:pPr>
      <w:r>
        <w:rPr>
          <w:b/>
        </w:rPr>
        <w:t xml:space="preserve">6. </w:t>
      </w:r>
      <w:r w:rsidRPr="001807DA">
        <w:t>Uveď alespoň 3 onemocnění, která jsou</w:t>
      </w:r>
      <w:r>
        <w:rPr>
          <w:b/>
        </w:rPr>
        <w:t xml:space="preserve"> zapříčiněna bakteriemi :</w:t>
      </w:r>
    </w:p>
    <w:p w:rsidR="00B81520" w:rsidRDefault="00B81520" w:rsidP="00FE72CA">
      <w:pPr>
        <w:spacing w:line="240" w:lineRule="auto"/>
        <w:rPr>
          <w:b/>
        </w:rPr>
      </w:pPr>
    </w:p>
    <w:p w:rsidR="00B81520" w:rsidRDefault="00B81520" w:rsidP="00FE72CA">
      <w:pPr>
        <w:spacing w:line="240" w:lineRule="auto"/>
        <w:rPr>
          <w:b/>
        </w:rPr>
      </w:pPr>
    </w:p>
    <w:p w:rsidR="00B81520" w:rsidRDefault="00B81520" w:rsidP="001807DA">
      <w:pPr>
        <w:spacing w:line="240" w:lineRule="auto"/>
        <w:ind w:right="-142"/>
      </w:pPr>
      <w:r>
        <w:rPr>
          <w:b/>
        </w:rPr>
        <w:t xml:space="preserve">7. </w:t>
      </w:r>
      <w:r w:rsidRPr="001807DA">
        <w:t>Jak můžeme</w:t>
      </w:r>
      <w:r>
        <w:rPr>
          <w:b/>
        </w:rPr>
        <w:t xml:space="preserve"> předcházet či se bránit </w:t>
      </w:r>
      <w:r w:rsidRPr="001807DA">
        <w:t>těmto jmenovaným onemocněním</w:t>
      </w:r>
      <w:r>
        <w:t xml:space="preserve">( uveď alespoň 2 příklady) ? </w:t>
      </w:r>
    </w:p>
    <w:p w:rsidR="00B81520" w:rsidRDefault="00B81520" w:rsidP="001807DA">
      <w:pPr>
        <w:spacing w:line="240" w:lineRule="auto"/>
        <w:ind w:right="-142"/>
      </w:pPr>
    </w:p>
    <w:p w:rsidR="00B81520" w:rsidRDefault="00B81520" w:rsidP="001807DA">
      <w:pPr>
        <w:spacing w:line="240" w:lineRule="auto"/>
        <w:ind w:right="-142"/>
      </w:pPr>
    </w:p>
    <w:p w:rsidR="00B81520" w:rsidRPr="001807DA" w:rsidRDefault="00B81520" w:rsidP="001807DA">
      <w:pPr>
        <w:spacing w:line="240" w:lineRule="auto"/>
        <w:ind w:right="-142"/>
      </w:pPr>
      <w:r w:rsidRPr="001807DA">
        <w:rPr>
          <w:b/>
        </w:rPr>
        <w:t>8. Čím se</w:t>
      </w:r>
      <w:r>
        <w:t xml:space="preserve"> tato onemocnění </w:t>
      </w:r>
      <w:r w:rsidRPr="001807DA">
        <w:rPr>
          <w:b/>
        </w:rPr>
        <w:t xml:space="preserve">léčí </w:t>
      </w:r>
      <w:r>
        <w:t>?</w:t>
      </w:r>
    </w:p>
    <w:sectPr w:rsidR="00B81520" w:rsidRPr="001807DA" w:rsidSect="00E03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B2138"/>
    <w:multiLevelType w:val="hybridMultilevel"/>
    <w:tmpl w:val="08CCF7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E36"/>
    <w:rsid w:val="000E4C2A"/>
    <w:rsid w:val="001807DA"/>
    <w:rsid w:val="002F1586"/>
    <w:rsid w:val="005F0454"/>
    <w:rsid w:val="008F6955"/>
    <w:rsid w:val="009E4E36"/>
    <w:rsid w:val="00A43525"/>
    <w:rsid w:val="00AE6334"/>
    <w:rsid w:val="00B81520"/>
    <w:rsid w:val="00D05E51"/>
    <w:rsid w:val="00E03453"/>
    <w:rsid w:val="00E77D7C"/>
    <w:rsid w:val="00EF6C1F"/>
    <w:rsid w:val="00F01ABF"/>
    <w:rsid w:val="00F550F4"/>
    <w:rsid w:val="00FE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45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D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E7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30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237</Words>
  <Characters>1399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Viry, bakterie- Prověrka</dc:title>
  <dc:subject/>
  <dc:creator>14NV</dc:creator>
  <cp:keywords/>
  <dc:description/>
  <cp:lastModifiedBy>DUM</cp:lastModifiedBy>
  <cp:revision>2</cp:revision>
  <cp:lastPrinted>2012-09-09T19:00:00Z</cp:lastPrinted>
  <dcterms:created xsi:type="dcterms:W3CDTF">2013-03-18T22:20:00Z</dcterms:created>
  <dcterms:modified xsi:type="dcterms:W3CDTF">2013-03-18T22:20:00Z</dcterms:modified>
</cp:coreProperties>
</file>