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E83" w:rsidRDefault="00986E83" w:rsidP="00856529">
      <w:pPr>
        <w:jc w:val="center"/>
        <w:rPr>
          <w:rFonts w:cs="Calibri"/>
          <w:b/>
          <w:sz w:val="56"/>
          <w:szCs w:val="56"/>
        </w:rPr>
      </w:pPr>
    </w:p>
    <w:p w:rsidR="00986E83" w:rsidRDefault="00986E83" w:rsidP="00856529">
      <w:pPr>
        <w:jc w:val="center"/>
        <w:rPr>
          <w:rFonts w:cs="Calibri"/>
          <w:b/>
          <w:sz w:val="56"/>
          <w:szCs w:val="56"/>
        </w:rPr>
      </w:pPr>
    </w:p>
    <w:p w:rsidR="00986E83" w:rsidRDefault="00986E83" w:rsidP="00856529">
      <w:pPr>
        <w:jc w:val="center"/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Ptáci-PL k osmisměrce</w:t>
      </w:r>
    </w:p>
    <w:p w:rsidR="00986E83" w:rsidRDefault="00986E83" w:rsidP="00856529">
      <w:pPr>
        <w:jc w:val="center"/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VY_</w:t>
      </w:r>
      <w:r w:rsidRPr="002E4AFD">
        <w:rPr>
          <w:rFonts w:cs="Calibri"/>
          <w:b/>
          <w:sz w:val="56"/>
          <w:szCs w:val="56"/>
        </w:rPr>
        <w:t>52_INOVACE_PR.7.5-30</w:t>
      </w:r>
    </w:p>
    <w:p w:rsidR="00986E83" w:rsidRDefault="00986E83" w:rsidP="00856529">
      <w:pPr>
        <w:jc w:val="center"/>
        <w:rPr>
          <w:rFonts w:cs="Calibri"/>
          <w:b/>
          <w:sz w:val="56"/>
          <w:szCs w:val="56"/>
        </w:rPr>
      </w:pPr>
    </w:p>
    <w:p w:rsidR="00986E83" w:rsidRDefault="00986E83" w:rsidP="00A01078">
      <w:pPr>
        <w:rPr>
          <w:rFonts w:cs="Calibri"/>
          <w:b/>
          <w:sz w:val="56"/>
          <w:szCs w:val="56"/>
        </w:rPr>
      </w:pPr>
      <w:bookmarkStart w:id="0" w:name="_GoBack"/>
      <w:bookmarkEnd w:id="0"/>
    </w:p>
    <w:p w:rsidR="00986E83" w:rsidRPr="00D97187" w:rsidRDefault="00986E83" w:rsidP="00856529">
      <w:pPr>
        <w:spacing w:line="360" w:lineRule="auto"/>
        <w:rPr>
          <w:rFonts w:cs="Calibri"/>
          <w:szCs w:val="24"/>
        </w:rPr>
      </w:pPr>
      <w:r w:rsidRPr="00D97187">
        <w:rPr>
          <w:rFonts w:cs="Calibri"/>
          <w:b/>
          <w:szCs w:val="24"/>
        </w:rPr>
        <w:t>VYPRACOVALA:</w:t>
      </w:r>
      <w:r w:rsidRPr="00D97187">
        <w:rPr>
          <w:rFonts w:cs="Calibri"/>
          <w:szCs w:val="24"/>
        </w:rPr>
        <w:t xml:space="preserve"> Mgr</w:t>
      </w:r>
      <w:r>
        <w:rPr>
          <w:rFonts w:cs="Calibri"/>
          <w:szCs w:val="24"/>
        </w:rPr>
        <w:t>. Jana Víchová</w:t>
      </w:r>
    </w:p>
    <w:p w:rsidR="00986E83" w:rsidRPr="00D97187" w:rsidRDefault="00986E83" w:rsidP="00856529">
      <w:pPr>
        <w:spacing w:line="360" w:lineRule="auto"/>
        <w:rPr>
          <w:rFonts w:cs="Calibri"/>
          <w:szCs w:val="24"/>
        </w:rPr>
      </w:pPr>
      <w:r w:rsidRPr="00D97187">
        <w:rPr>
          <w:rFonts w:cs="Calibri"/>
          <w:b/>
          <w:szCs w:val="24"/>
        </w:rPr>
        <w:t>DATUM:</w:t>
      </w:r>
      <w:r>
        <w:rPr>
          <w:rFonts w:cs="Calibri"/>
          <w:szCs w:val="24"/>
        </w:rPr>
        <w:t xml:space="preserve"> prosinec</w:t>
      </w:r>
      <w:r w:rsidRPr="00D97187">
        <w:rPr>
          <w:rFonts w:cs="Calibri"/>
          <w:szCs w:val="24"/>
        </w:rPr>
        <w:t xml:space="preserve"> 2011</w:t>
      </w:r>
    </w:p>
    <w:p w:rsidR="00986E83" w:rsidRDefault="00986E83" w:rsidP="00856529">
      <w:pPr>
        <w:spacing w:line="360" w:lineRule="auto"/>
        <w:rPr>
          <w:rFonts w:cs="Calibri"/>
          <w:szCs w:val="24"/>
        </w:rPr>
      </w:pPr>
      <w:r w:rsidRPr="00D97187">
        <w:rPr>
          <w:rFonts w:cs="Calibri"/>
          <w:b/>
          <w:szCs w:val="24"/>
        </w:rPr>
        <w:t>URČENO PRO:</w:t>
      </w:r>
      <w:r>
        <w:rPr>
          <w:rFonts w:cs="Calibri"/>
          <w:szCs w:val="24"/>
        </w:rPr>
        <w:t xml:space="preserve"> 7</w:t>
      </w:r>
      <w:r w:rsidRPr="00D97187">
        <w:rPr>
          <w:rFonts w:cs="Calibri"/>
          <w:szCs w:val="24"/>
        </w:rPr>
        <w:t>. r</w:t>
      </w:r>
      <w:r>
        <w:rPr>
          <w:rFonts w:cs="Calibri"/>
          <w:szCs w:val="24"/>
        </w:rPr>
        <w:t xml:space="preserve">očník </w:t>
      </w:r>
    </w:p>
    <w:p w:rsidR="00986E83" w:rsidRPr="00D97187" w:rsidRDefault="00986E83" w:rsidP="00856529">
      <w:pPr>
        <w:spacing w:line="360" w:lineRule="auto"/>
        <w:rPr>
          <w:rFonts w:cs="Calibri"/>
          <w:szCs w:val="24"/>
        </w:rPr>
      </w:pPr>
      <w:r w:rsidRPr="00A01078">
        <w:rPr>
          <w:rFonts w:cs="Calibri"/>
          <w:b/>
          <w:bCs/>
          <w:szCs w:val="24"/>
        </w:rPr>
        <w:t xml:space="preserve">VZDĚLÁVACÍ OBLAST: </w:t>
      </w:r>
      <w:r w:rsidRPr="00A01078">
        <w:rPr>
          <w:rFonts w:cs="Calibri"/>
          <w:szCs w:val="24"/>
        </w:rPr>
        <w:t>Člověk a příroda - Přírodopis</w:t>
      </w:r>
    </w:p>
    <w:p w:rsidR="00986E83" w:rsidRPr="00D97187" w:rsidRDefault="00986E83" w:rsidP="00856529">
      <w:pPr>
        <w:spacing w:line="360" w:lineRule="auto"/>
        <w:rPr>
          <w:rFonts w:cs="Calibri"/>
          <w:szCs w:val="24"/>
        </w:rPr>
      </w:pPr>
      <w:r w:rsidRPr="00D97187">
        <w:rPr>
          <w:rFonts w:cs="Calibri"/>
          <w:b/>
          <w:szCs w:val="24"/>
        </w:rPr>
        <w:t>KLÍČOVÁ SLOVA:</w:t>
      </w:r>
      <w:r w:rsidRPr="00D97187">
        <w:rPr>
          <w:rFonts w:cs="Calibri"/>
          <w:szCs w:val="24"/>
        </w:rPr>
        <w:t xml:space="preserve"> </w:t>
      </w:r>
      <w:r>
        <w:rPr>
          <w:rFonts w:cs="Calibri"/>
          <w:szCs w:val="24"/>
        </w:rPr>
        <w:t>ptáci vodní, mokřadní, mořští, dravci, sovy, lesní stromoví ptáci, ornitolog, archeopteryx, instinkt, tokání, vývržky, vole</w:t>
      </w:r>
    </w:p>
    <w:p w:rsidR="00986E83" w:rsidRDefault="00986E83" w:rsidP="00856529">
      <w:pPr>
        <w:spacing w:line="360" w:lineRule="auto"/>
        <w:ind w:right="-144"/>
        <w:rPr>
          <w:rFonts w:cs="Calibri"/>
          <w:szCs w:val="24"/>
        </w:rPr>
      </w:pPr>
      <w:r w:rsidRPr="00D97187">
        <w:rPr>
          <w:rFonts w:cs="Calibri"/>
          <w:b/>
          <w:szCs w:val="24"/>
        </w:rPr>
        <w:t>ANOTACE:</w:t>
      </w:r>
      <w:r w:rsidRPr="00D97187">
        <w:rPr>
          <w:rFonts w:cs="Calibri"/>
          <w:szCs w:val="24"/>
        </w:rPr>
        <w:t xml:space="preserve"> </w:t>
      </w:r>
      <w:r>
        <w:rPr>
          <w:rFonts w:cs="Calibri"/>
          <w:szCs w:val="24"/>
        </w:rPr>
        <w:t xml:space="preserve">Slouží k upevnění a zopakování učiva. Žáci třídí zástupce ptáků do skupin, určují charakteristiku a význam cizích slov s tématem souvisejících. </w:t>
      </w:r>
    </w:p>
    <w:p w:rsidR="00986E83" w:rsidRPr="00D97187" w:rsidRDefault="00986E83" w:rsidP="00856529">
      <w:pPr>
        <w:spacing w:line="360" w:lineRule="auto"/>
        <w:ind w:right="-144"/>
        <w:rPr>
          <w:rFonts w:cs="Calibri"/>
          <w:b/>
          <w:sz w:val="56"/>
          <w:szCs w:val="56"/>
        </w:rPr>
      </w:pPr>
    </w:p>
    <w:p w:rsidR="00986E83" w:rsidRDefault="00986E83">
      <w:pPr>
        <w:rPr>
          <w:b/>
        </w:rPr>
      </w:pPr>
      <w:r w:rsidRPr="005A0CD1">
        <w:rPr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50pt;height:98.25pt;visibility:visible">
            <v:imagedata r:id="rId7" o:title=""/>
          </v:shape>
        </w:pict>
      </w:r>
    </w:p>
    <w:p w:rsidR="00986E83" w:rsidRDefault="00986E83">
      <w:pPr>
        <w:rPr>
          <w:b/>
        </w:rPr>
      </w:pPr>
    </w:p>
    <w:p w:rsidR="00986E83" w:rsidRDefault="00986E83">
      <w:pPr>
        <w:rPr>
          <w:b/>
        </w:rPr>
      </w:pPr>
    </w:p>
    <w:p w:rsidR="00986E83" w:rsidRDefault="00986E83">
      <w:pPr>
        <w:rPr>
          <w:b/>
        </w:rPr>
      </w:pPr>
    </w:p>
    <w:p w:rsidR="00986E83" w:rsidRDefault="00986E83">
      <w:pPr>
        <w:rPr>
          <w:b/>
        </w:rPr>
      </w:pPr>
    </w:p>
    <w:p w:rsidR="00986E83" w:rsidRPr="00C86199" w:rsidRDefault="00986E83">
      <w:pPr>
        <w:rPr>
          <w:b/>
          <w:u w:val="single"/>
        </w:rPr>
      </w:pPr>
      <w:r w:rsidRPr="00C86199">
        <w:rPr>
          <w:b/>
          <w:u w:val="single"/>
        </w:rPr>
        <w:t xml:space="preserve">Ptáci </w:t>
      </w:r>
      <w:r>
        <w:rPr>
          <w:b/>
          <w:u w:val="single"/>
        </w:rPr>
        <w:t>–</w:t>
      </w:r>
      <w:r w:rsidRPr="00C86199">
        <w:rPr>
          <w:b/>
          <w:u w:val="single"/>
        </w:rPr>
        <w:t xml:space="preserve"> </w:t>
      </w:r>
      <w:r>
        <w:rPr>
          <w:b/>
          <w:u w:val="single"/>
        </w:rPr>
        <w:t>PL k osmisměrce</w:t>
      </w:r>
      <w:r w:rsidRPr="00C86199">
        <w:rPr>
          <w:b/>
          <w:u w:val="single"/>
        </w:rPr>
        <w:t>,                Jméno :                                                                 .</w:t>
      </w:r>
    </w:p>
    <w:p w:rsidR="00986E83" w:rsidRPr="00CB34F7" w:rsidRDefault="00986E83">
      <w:pPr>
        <w:rPr>
          <w:b/>
        </w:rPr>
      </w:pPr>
    </w:p>
    <w:p w:rsidR="00986E83" w:rsidRDefault="00986E83">
      <w:r w:rsidRPr="004762A2">
        <w:rPr>
          <w:b/>
          <w:u w:val="single"/>
        </w:rPr>
        <w:t>1.</w:t>
      </w:r>
      <w:r>
        <w:t xml:space="preserve"> Pracuj s vyhledanými pojmy z osmisměrky,  roztřiď a zapiš  je do jednotlivých skupin podle místa výskytu a způsobu života: </w:t>
      </w:r>
    </w:p>
    <w:p w:rsidR="00986E83" w:rsidRDefault="00986E83">
      <w:pPr>
        <w:rPr>
          <w:u w:val="single"/>
        </w:rPr>
      </w:pPr>
      <w:r w:rsidRPr="002E4AFD">
        <w:rPr>
          <w:u w:val="single"/>
        </w:rPr>
        <w:t>Vodní ptáci :</w:t>
      </w:r>
    </w:p>
    <w:p w:rsidR="00986E83" w:rsidRDefault="00986E83">
      <w:pPr>
        <w:rPr>
          <w:u w:val="single"/>
        </w:rPr>
      </w:pPr>
      <w:r>
        <w:rPr>
          <w:u w:val="single"/>
        </w:rPr>
        <w:t>Mokřadní ptáci :</w:t>
      </w:r>
    </w:p>
    <w:p w:rsidR="00986E83" w:rsidRDefault="00986E83">
      <w:pPr>
        <w:rPr>
          <w:u w:val="single"/>
        </w:rPr>
      </w:pPr>
      <w:r>
        <w:rPr>
          <w:u w:val="single"/>
        </w:rPr>
        <w:t>Mořští ptáci:</w:t>
      </w:r>
    </w:p>
    <w:p w:rsidR="00986E83" w:rsidRDefault="00986E83">
      <w:pPr>
        <w:rPr>
          <w:u w:val="single"/>
        </w:rPr>
      </w:pPr>
      <w:r>
        <w:rPr>
          <w:u w:val="single"/>
        </w:rPr>
        <w:t>Dravci :</w:t>
      </w:r>
    </w:p>
    <w:p w:rsidR="00986E83" w:rsidRDefault="00986E83">
      <w:pPr>
        <w:rPr>
          <w:u w:val="single"/>
        </w:rPr>
      </w:pPr>
      <w:r>
        <w:rPr>
          <w:u w:val="single"/>
        </w:rPr>
        <w:t>Sovy :</w:t>
      </w:r>
    </w:p>
    <w:p w:rsidR="00986E83" w:rsidRDefault="00986E83">
      <w:pPr>
        <w:rPr>
          <w:u w:val="single"/>
        </w:rPr>
      </w:pPr>
      <w:r>
        <w:rPr>
          <w:u w:val="single"/>
        </w:rPr>
        <w:t>Lesní stromoví ptáci :</w:t>
      </w:r>
    </w:p>
    <w:p w:rsidR="00986E83" w:rsidRDefault="00986E83">
      <w:pPr>
        <w:rPr>
          <w:u w:val="single"/>
        </w:rPr>
      </w:pPr>
    </w:p>
    <w:p w:rsidR="00986E83" w:rsidRDefault="00986E83">
      <w:r w:rsidRPr="002E4AFD">
        <w:rPr>
          <w:b/>
          <w:u w:val="single"/>
        </w:rPr>
        <w:t>2.</w:t>
      </w:r>
      <w:r>
        <w:rPr>
          <w:u w:val="single"/>
        </w:rPr>
        <w:t xml:space="preserve"> </w:t>
      </w:r>
      <w:r w:rsidRPr="002E4AFD">
        <w:t>Zapiš název a) největš</w:t>
      </w:r>
      <w:r>
        <w:t>ího ptáka na světě    ………………………………</w:t>
      </w:r>
    </w:p>
    <w:p w:rsidR="00986E83" w:rsidRDefault="00986E83">
      <w:r>
        <w:t xml:space="preserve">                           b) nejmen</w:t>
      </w:r>
      <w:r w:rsidRPr="002E4AFD">
        <w:t>š</w:t>
      </w:r>
      <w:r>
        <w:t>ího ptáka na světě    …………………………..</w:t>
      </w:r>
    </w:p>
    <w:p w:rsidR="00986E83" w:rsidRDefault="00986E83"/>
    <w:p w:rsidR="00986E83" w:rsidRDefault="00986E83">
      <w:r w:rsidRPr="0001077C">
        <w:rPr>
          <w:b/>
          <w:u w:val="single"/>
        </w:rPr>
        <w:t>3.</w:t>
      </w:r>
      <w:r>
        <w:t xml:space="preserve"> Vysvětli (na příkladu) co je to:   </w:t>
      </w:r>
    </w:p>
    <w:p w:rsidR="00986E83" w:rsidRDefault="00986E83">
      <w:r>
        <w:t xml:space="preserve">     a) instinkt:</w:t>
      </w:r>
    </w:p>
    <w:p w:rsidR="00986E83" w:rsidRDefault="00986E83"/>
    <w:p w:rsidR="00986E83" w:rsidRDefault="00986E83">
      <w:r>
        <w:t xml:space="preserve">     b) ornitolog:</w:t>
      </w:r>
    </w:p>
    <w:p w:rsidR="00986E83" w:rsidRDefault="00986E83">
      <w:r>
        <w:t xml:space="preserve">     c) Archeopteryx:</w:t>
      </w:r>
    </w:p>
    <w:p w:rsidR="00986E83" w:rsidRDefault="00986E83">
      <w:r>
        <w:t xml:space="preserve">     d) tokání:</w:t>
      </w:r>
    </w:p>
    <w:p w:rsidR="00986E83" w:rsidRDefault="00986E83"/>
    <w:p w:rsidR="00986E83" w:rsidRDefault="00986E83">
      <w:r>
        <w:t xml:space="preserve">     e) vole:</w:t>
      </w:r>
    </w:p>
    <w:p w:rsidR="00986E83" w:rsidRDefault="00986E83">
      <w:r>
        <w:t xml:space="preserve">     f) vývržky:</w:t>
      </w:r>
    </w:p>
    <w:p w:rsidR="00986E83" w:rsidRPr="002E4AFD" w:rsidRDefault="00986E83"/>
    <w:p w:rsidR="00986E83" w:rsidRPr="002E4AFD" w:rsidRDefault="00986E83">
      <w:pPr>
        <w:rPr>
          <w:u w:val="single"/>
        </w:rPr>
      </w:pPr>
    </w:p>
    <w:p w:rsidR="00986E83" w:rsidRDefault="00986E83" w:rsidP="00E37669"/>
    <w:p w:rsidR="00986E83" w:rsidRDefault="00986E83" w:rsidP="00E37669"/>
    <w:p w:rsidR="00986E83" w:rsidRDefault="00986E83" w:rsidP="00E37669"/>
    <w:p w:rsidR="00986E83" w:rsidRDefault="00986E83" w:rsidP="00E37669"/>
    <w:p w:rsidR="00986E83" w:rsidRDefault="00986E83" w:rsidP="00E37669"/>
    <w:p w:rsidR="00986E83" w:rsidRDefault="00986E83" w:rsidP="00E37669">
      <w:r>
        <w:t>Řešení :</w:t>
      </w:r>
    </w:p>
    <w:p w:rsidR="00986E83" w:rsidRDefault="00986E83" w:rsidP="0001077C">
      <w:r w:rsidRPr="004762A2">
        <w:rPr>
          <w:b/>
          <w:u w:val="single"/>
        </w:rPr>
        <w:t>1.</w:t>
      </w:r>
      <w:r>
        <w:t xml:space="preserve"> </w:t>
      </w:r>
    </w:p>
    <w:p w:rsidR="00986E83" w:rsidRPr="0001077C" w:rsidRDefault="00986E83" w:rsidP="0001077C">
      <w:r w:rsidRPr="002E4AFD">
        <w:rPr>
          <w:u w:val="single"/>
        </w:rPr>
        <w:t>Vodní ptáci :</w:t>
      </w:r>
      <w:r w:rsidRPr="0001077C">
        <w:t>labuť, lyska</w:t>
      </w:r>
    </w:p>
    <w:p w:rsidR="00986E83" w:rsidRDefault="00986E83" w:rsidP="0001077C">
      <w:pPr>
        <w:rPr>
          <w:u w:val="single"/>
        </w:rPr>
      </w:pPr>
      <w:r>
        <w:rPr>
          <w:u w:val="single"/>
        </w:rPr>
        <w:t>Mokřadní ptáci :</w:t>
      </w:r>
      <w:r w:rsidRPr="0001077C">
        <w:t>volavka</w:t>
      </w:r>
    </w:p>
    <w:p w:rsidR="00986E83" w:rsidRDefault="00986E83" w:rsidP="0001077C">
      <w:pPr>
        <w:rPr>
          <w:u w:val="single"/>
        </w:rPr>
      </w:pPr>
      <w:r>
        <w:rPr>
          <w:u w:val="single"/>
        </w:rPr>
        <w:t>Mořští ptáci:</w:t>
      </w:r>
      <w:r w:rsidRPr="0001077C">
        <w:t>plameňák, tučňák</w:t>
      </w:r>
    </w:p>
    <w:p w:rsidR="00986E83" w:rsidRDefault="00986E83" w:rsidP="0001077C">
      <w:pPr>
        <w:rPr>
          <w:u w:val="single"/>
        </w:rPr>
      </w:pPr>
      <w:r>
        <w:rPr>
          <w:u w:val="single"/>
        </w:rPr>
        <w:t xml:space="preserve">Dravci </w:t>
      </w:r>
      <w:r w:rsidRPr="0001077C">
        <w:t>: jestřáb, káně</w:t>
      </w:r>
    </w:p>
    <w:p w:rsidR="00986E83" w:rsidRPr="0001077C" w:rsidRDefault="00986E83" w:rsidP="0001077C">
      <w:r>
        <w:rPr>
          <w:u w:val="single"/>
        </w:rPr>
        <w:t xml:space="preserve">Sovy : </w:t>
      </w:r>
      <w:r>
        <w:t>puštík, výr</w:t>
      </w:r>
    </w:p>
    <w:p w:rsidR="00986E83" w:rsidRPr="0001077C" w:rsidRDefault="00986E83" w:rsidP="0001077C">
      <w:r>
        <w:rPr>
          <w:u w:val="single"/>
        </w:rPr>
        <w:t xml:space="preserve">Lesní stromoví ptáci : </w:t>
      </w:r>
      <w:r>
        <w:t>datel, strakapoud, drozd, straka</w:t>
      </w:r>
    </w:p>
    <w:p w:rsidR="00986E83" w:rsidRDefault="00986E83" w:rsidP="0001077C">
      <w:pPr>
        <w:rPr>
          <w:u w:val="single"/>
        </w:rPr>
      </w:pPr>
    </w:p>
    <w:p w:rsidR="00986E83" w:rsidRDefault="00986E83" w:rsidP="0001077C">
      <w:smartTag w:uri="urn:schemas-microsoft-com:office:smarttags" w:element="metricconverter">
        <w:smartTagPr>
          <w:attr w:name="ProductID" w:val="2. a"/>
        </w:smartTagPr>
        <w:r w:rsidRPr="002E4AFD">
          <w:rPr>
            <w:b/>
            <w:u w:val="single"/>
          </w:rPr>
          <w:t>2.</w:t>
        </w:r>
        <w:r>
          <w:rPr>
            <w:u w:val="single"/>
          </w:rPr>
          <w:t xml:space="preserve"> </w:t>
        </w:r>
        <w:r w:rsidRPr="002E4AFD">
          <w:t>a</w:t>
        </w:r>
      </w:smartTag>
      <w:r w:rsidRPr="002E4AFD">
        <w:t>) největš</w:t>
      </w:r>
      <w:r>
        <w:t>ího ptáka na světě- pštros</w:t>
      </w:r>
    </w:p>
    <w:p w:rsidR="00986E83" w:rsidRDefault="00986E83" w:rsidP="0001077C">
      <w:r>
        <w:t xml:space="preserve">    b) nejmen</w:t>
      </w:r>
      <w:r w:rsidRPr="002E4AFD">
        <w:t>š</w:t>
      </w:r>
      <w:r>
        <w:t>ího ptáka na světě- kolibřík</w:t>
      </w:r>
    </w:p>
    <w:p w:rsidR="00986E83" w:rsidRDefault="00986E83" w:rsidP="0001077C"/>
    <w:p w:rsidR="00986E83" w:rsidRDefault="00986E83" w:rsidP="0001077C">
      <w:r w:rsidRPr="0001077C">
        <w:rPr>
          <w:b/>
          <w:u w:val="single"/>
        </w:rPr>
        <w:t>3.</w:t>
      </w:r>
      <w:r>
        <w:t xml:space="preserve"> Vysvětli (na příkladu) co je to:   </w:t>
      </w:r>
    </w:p>
    <w:p w:rsidR="00986E83" w:rsidRDefault="00986E83" w:rsidP="0001077C">
      <w:r>
        <w:t xml:space="preserve">     a) instinkt: tahy ptáků</w:t>
      </w:r>
    </w:p>
    <w:p w:rsidR="00986E83" w:rsidRDefault="00986E83" w:rsidP="0001077C">
      <w:r>
        <w:t xml:space="preserve">     b) ornitolog: člověk zabývající se studiem ptactva</w:t>
      </w:r>
    </w:p>
    <w:p w:rsidR="00986E83" w:rsidRDefault="00986E83" w:rsidP="0001077C">
      <w:r>
        <w:t xml:space="preserve">     c) Archeopteryx: prapták, „spojovací vývojový článek mezi plazy a ptáky“</w:t>
      </w:r>
    </w:p>
    <w:p w:rsidR="00986E83" w:rsidRDefault="00986E83" w:rsidP="0001077C">
      <w:r>
        <w:t xml:space="preserve">     d) tokání: chování v době námluv (zpěvy, svatební šat, zvláštní pohyby)</w:t>
      </w:r>
    </w:p>
    <w:p w:rsidR="00986E83" w:rsidRDefault="00986E83" w:rsidP="0001077C">
      <w:r>
        <w:t xml:space="preserve">     e) vole: rozšíření jícnu</w:t>
      </w:r>
    </w:p>
    <w:p w:rsidR="00986E83" w:rsidRDefault="00986E83" w:rsidP="0001077C">
      <w:r>
        <w:t xml:space="preserve">     f) vývržky: nestravitelné části potravy (peří, srst, kosti)</w:t>
      </w:r>
    </w:p>
    <w:p w:rsidR="00986E83" w:rsidRDefault="00986E83" w:rsidP="00E37669"/>
    <w:p w:rsidR="00986E83" w:rsidRDefault="00986E83" w:rsidP="00E37669">
      <w:pPr>
        <w:rPr>
          <w:u w:val="single"/>
        </w:rPr>
      </w:pPr>
    </w:p>
    <w:p w:rsidR="00986E83" w:rsidRPr="005B0C5F" w:rsidRDefault="00986E83" w:rsidP="00494919">
      <w:pPr>
        <w:rPr>
          <w:b/>
          <w:u w:val="single"/>
        </w:rPr>
      </w:pPr>
    </w:p>
    <w:p w:rsidR="00986E83" w:rsidRDefault="00986E83" w:rsidP="00494919"/>
    <w:p w:rsidR="00986E83" w:rsidRDefault="00986E83" w:rsidP="00494919"/>
    <w:p w:rsidR="00986E83" w:rsidRDefault="00986E83" w:rsidP="00494919"/>
    <w:p w:rsidR="00986E83" w:rsidRDefault="00986E83" w:rsidP="00494919"/>
    <w:p w:rsidR="00986E83" w:rsidRDefault="00986E83" w:rsidP="00494919"/>
    <w:sectPr w:rsidR="00986E83" w:rsidSect="0059418A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E83" w:rsidRDefault="00986E83" w:rsidP="00D416DA">
      <w:pPr>
        <w:spacing w:after="0" w:line="240" w:lineRule="auto"/>
      </w:pPr>
      <w:r>
        <w:separator/>
      </w:r>
    </w:p>
  </w:endnote>
  <w:endnote w:type="continuationSeparator" w:id="0">
    <w:p w:rsidR="00986E83" w:rsidRDefault="00986E83" w:rsidP="00D41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E83" w:rsidRDefault="00986E83" w:rsidP="00D416DA">
      <w:pPr>
        <w:spacing w:after="0" w:line="240" w:lineRule="auto"/>
      </w:pPr>
      <w:r>
        <w:separator/>
      </w:r>
    </w:p>
  </w:footnote>
  <w:footnote w:type="continuationSeparator" w:id="0">
    <w:p w:rsidR="00986E83" w:rsidRDefault="00986E83" w:rsidP="00D416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31355"/>
    <w:multiLevelType w:val="hybridMultilevel"/>
    <w:tmpl w:val="BA6076F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FF34813"/>
    <w:multiLevelType w:val="hybridMultilevel"/>
    <w:tmpl w:val="311A25F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4E36"/>
    <w:rsid w:val="0001077C"/>
    <w:rsid w:val="00013F41"/>
    <w:rsid w:val="00042E88"/>
    <w:rsid w:val="000E4C2A"/>
    <w:rsid w:val="000F2705"/>
    <w:rsid w:val="001A669A"/>
    <w:rsid w:val="002B4096"/>
    <w:rsid w:val="002E4AFD"/>
    <w:rsid w:val="003642C8"/>
    <w:rsid w:val="00385951"/>
    <w:rsid w:val="004762A2"/>
    <w:rsid w:val="00494919"/>
    <w:rsid w:val="004E4099"/>
    <w:rsid w:val="00554A23"/>
    <w:rsid w:val="00577598"/>
    <w:rsid w:val="0059418A"/>
    <w:rsid w:val="005A0CD1"/>
    <w:rsid w:val="005B0C5F"/>
    <w:rsid w:val="00623B81"/>
    <w:rsid w:val="00644E6F"/>
    <w:rsid w:val="006679DC"/>
    <w:rsid w:val="00697A02"/>
    <w:rsid w:val="006B68FE"/>
    <w:rsid w:val="006E109C"/>
    <w:rsid w:val="00716091"/>
    <w:rsid w:val="00856529"/>
    <w:rsid w:val="008937A3"/>
    <w:rsid w:val="009568F7"/>
    <w:rsid w:val="00986E83"/>
    <w:rsid w:val="009E4E36"/>
    <w:rsid w:val="009F110E"/>
    <w:rsid w:val="00A01078"/>
    <w:rsid w:val="00A06F3E"/>
    <w:rsid w:val="00AF20C9"/>
    <w:rsid w:val="00BC43F5"/>
    <w:rsid w:val="00C17500"/>
    <w:rsid w:val="00C66D75"/>
    <w:rsid w:val="00C8502A"/>
    <w:rsid w:val="00C86199"/>
    <w:rsid w:val="00CB34F7"/>
    <w:rsid w:val="00CB3825"/>
    <w:rsid w:val="00D010C4"/>
    <w:rsid w:val="00D028B2"/>
    <w:rsid w:val="00D416DA"/>
    <w:rsid w:val="00D44054"/>
    <w:rsid w:val="00D97187"/>
    <w:rsid w:val="00E37669"/>
    <w:rsid w:val="00E63B83"/>
    <w:rsid w:val="00E77D7C"/>
    <w:rsid w:val="00EF6C1F"/>
    <w:rsid w:val="00FF7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A2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7D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6679D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D41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416D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41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416DA"/>
    <w:rPr>
      <w:rFonts w:cs="Times New Roman"/>
    </w:rPr>
  </w:style>
  <w:style w:type="paragraph" w:styleId="ListParagraph">
    <w:name w:val="List Paragraph"/>
    <w:basedOn w:val="Normal"/>
    <w:uiPriority w:val="99"/>
    <w:qFormat/>
    <w:rsid w:val="004762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253</Words>
  <Characters>1493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Ptáci-PL k osmisměrce</dc:title>
  <dc:subject/>
  <dc:creator>14NV</dc:creator>
  <cp:keywords/>
  <dc:description/>
  <cp:lastModifiedBy>DUM</cp:lastModifiedBy>
  <cp:revision>2</cp:revision>
  <cp:lastPrinted>2012-09-09T19:19:00Z</cp:lastPrinted>
  <dcterms:created xsi:type="dcterms:W3CDTF">2013-03-18T22:36:00Z</dcterms:created>
  <dcterms:modified xsi:type="dcterms:W3CDTF">2013-03-18T22:36:00Z</dcterms:modified>
</cp:coreProperties>
</file>