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4375"/>
        <w:tblW w:w="9921" w:type="dxa"/>
        <w:tblLook w:val="00A0"/>
      </w:tblPr>
      <w:tblGrid>
        <w:gridCol w:w="3369"/>
        <w:gridCol w:w="6552"/>
      </w:tblGrid>
      <w:tr w:rsidR="00470EA4" w:rsidRPr="009726F7" w:rsidTr="009726F7">
        <w:tc>
          <w:tcPr>
            <w:tcW w:w="3369" w:type="dxa"/>
          </w:tcPr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>ZŠ a MŠ T. G. Masaryka Fulnek</w:t>
            </w:r>
          </w:p>
        </w:tc>
      </w:tr>
      <w:tr w:rsidR="00470EA4" w:rsidRPr="009726F7" w:rsidTr="009726F7">
        <w:tc>
          <w:tcPr>
            <w:tcW w:w="3369" w:type="dxa"/>
          </w:tcPr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>Mgr. Jana Víchová</w:t>
            </w:r>
          </w:p>
        </w:tc>
      </w:tr>
      <w:tr w:rsidR="00470EA4" w:rsidRPr="009726F7" w:rsidTr="009726F7">
        <w:tc>
          <w:tcPr>
            <w:tcW w:w="3369" w:type="dxa"/>
          </w:tcPr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>Název:</w:t>
            </w:r>
          </w:p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>Určeno pro:</w:t>
            </w:r>
          </w:p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 xml:space="preserve">Vzdělávací oblast:     </w:t>
            </w:r>
          </w:p>
        </w:tc>
        <w:tc>
          <w:tcPr>
            <w:tcW w:w="6552" w:type="dxa"/>
          </w:tcPr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>VY_52_INOVACE_PŘ.8.6-3</w:t>
            </w:r>
          </w:p>
          <w:p w:rsidR="00470EA4" w:rsidRPr="009726F7" w:rsidRDefault="00470EA4" w:rsidP="009726F7">
            <w:pPr>
              <w:spacing w:after="0" w:line="240" w:lineRule="auto"/>
              <w:rPr>
                <w:sz w:val="44"/>
                <w:szCs w:val="44"/>
              </w:rPr>
            </w:pPr>
            <w:r w:rsidRPr="009726F7">
              <w:rPr>
                <w:sz w:val="44"/>
                <w:szCs w:val="44"/>
              </w:rPr>
              <w:t>8.ročník</w:t>
            </w:r>
          </w:p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4"/>
                <w:szCs w:val="44"/>
              </w:rPr>
              <w:t>Člověk a příroda</w:t>
            </w:r>
          </w:p>
        </w:tc>
      </w:tr>
      <w:tr w:rsidR="00470EA4" w:rsidRPr="009726F7" w:rsidTr="009726F7">
        <w:tc>
          <w:tcPr>
            <w:tcW w:w="3369" w:type="dxa"/>
          </w:tcPr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>Metabolismus, trávicí soustava - prověrka</w:t>
            </w:r>
          </w:p>
        </w:tc>
      </w:tr>
      <w:tr w:rsidR="00470EA4" w:rsidRPr="009726F7" w:rsidTr="009726F7">
        <w:tc>
          <w:tcPr>
            <w:tcW w:w="3369" w:type="dxa"/>
          </w:tcPr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sz w:val="40"/>
                <w:szCs w:val="40"/>
              </w:rPr>
              <w:t xml:space="preserve">Anotace :            </w:t>
            </w:r>
          </w:p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470EA4" w:rsidRPr="009726F7" w:rsidRDefault="00470EA4" w:rsidP="009726F7">
            <w:pPr>
              <w:spacing w:after="0" w:line="240" w:lineRule="auto"/>
              <w:rPr>
                <w:rFonts w:cs="Calibri"/>
                <w:sz w:val="40"/>
                <w:szCs w:val="40"/>
              </w:rPr>
            </w:pPr>
            <w:r w:rsidRPr="009726F7">
              <w:rPr>
                <w:rFonts w:cs="Calibri"/>
                <w:sz w:val="40"/>
                <w:szCs w:val="40"/>
              </w:rPr>
              <w:t xml:space="preserve">Text je určen k ověřování vědomostí žáka, rozlišení jednotlivých funkcí trávicí soustavy, její charakteristiky. </w:t>
            </w:r>
          </w:p>
          <w:p w:rsidR="00470EA4" w:rsidRPr="009726F7" w:rsidRDefault="00470EA4" w:rsidP="009726F7">
            <w:pPr>
              <w:spacing w:after="0" w:line="240" w:lineRule="auto"/>
              <w:rPr>
                <w:sz w:val="40"/>
                <w:szCs w:val="40"/>
              </w:rPr>
            </w:pPr>
            <w:r w:rsidRPr="009726F7">
              <w:rPr>
                <w:rFonts w:cs="Calibri"/>
                <w:sz w:val="40"/>
                <w:szCs w:val="40"/>
              </w:rPr>
              <w:t>Může sloužit také jako pracovní list k opakování učiva.</w:t>
            </w:r>
          </w:p>
        </w:tc>
      </w:tr>
    </w:tbl>
    <w:p w:rsidR="00470EA4" w:rsidRDefault="00470EA4"/>
    <w:p w:rsidR="00470EA4" w:rsidRDefault="00470EA4"/>
    <w:p w:rsidR="00470EA4" w:rsidRDefault="00470EA4"/>
    <w:p w:rsidR="00470EA4" w:rsidRDefault="00470EA4"/>
    <w:p w:rsidR="00470EA4" w:rsidRDefault="00470EA4"/>
    <w:p w:rsidR="00470EA4" w:rsidRDefault="00470EA4"/>
    <w:p w:rsidR="00470EA4" w:rsidRDefault="00470EA4"/>
    <w:p w:rsidR="00470EA4" w:rsidRDefault="00470EA4"/>
    <w:p w:rsidR="00470EA4" w:rsidRDefault="00470EA4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470EA4" w:rsidRDefault="00470EA4"/>
    <w:p w:rsidR="00470EA4" w:rsidRDefault="00470EA4"/>
    <w:p w:rsidR="00470EA4" w:rsidRDefault="00470EA4"/>
    <w:p w:rsidR="00470EA4" w:rsidRDefault="00470EA4"/>
    <w:p w:rsidR="00470EA4" w:rsidRDefault="00470EA4"/>
    <w:p w:rsidR="00470EA4" w:rsidRDefault="00470EA4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30.3pt;margin-top:568.1pt;width:425.75pt;height:82.6pt;z-index:251658240;visibility:visible;mso-position-horizontal-relative:margin;mso-position-vertical-relative:margin">
            <v:imagedata r:id="rId4" o:title=""/>
            <w10:wrap type="square" anchorx="margin" anchory="margin"/>
          </v:shape>
        </w:pict>
      </w:r>
    </w:p>
    <w:p w:rsidR="00470EA4" w:rsidRDefault="00470EA4" w:rsidP="000676BC">
      <w:pPr>
        <w:rPr>
          <w:b/>
          <w:sz w:val="20"/>
          <w:szCs w:val="20"/>
          <w:u w:val="single"/>
        </w:rPr>
      </w:pPr>
    </w:p>
    <w:p w:rsidR="00470EA4" w:rsidRPr="00B2263D" w:rsidRDefault="00470EA4" w:rsidP="00054113">
      <w:pPr>
        <w:rPr>
          <w:b/>
          <w:u w:val="single"/>
        </w:rPr>
      </w:pPr>
      <w:r w:rsidRPr="00B2263D">
        <w:rPr>
          <w:b/>
          <w:u w:val="single"/>
        </w:rPr>
        <w:t>Prověrka :  Metabolismus, trávicí soustava           8.tř.,sk.A</w:t>
      </w:r>
      <w:r>
        <w:rPr>
          <w:b/>
          <w:u w:val="single"/>
        </w:rPr>
        <w:t xml:space="preserve">          </w:t>
      </w:r>
      <w:r w:rsidRPr="00B2263D">
        <w:rPr>
          <w:b/>
          <w:u w:val="single"/>
        </w:rPr>
        <w:t xml:space="preserve">       JMÉNO :</w:t>
      </w:r>
      <w:r>
        <w:rPr>
          <w:b/>
          <w:u w:val="single"/>
        </w:rPr>
        <w:t xml:space="preserve">                                       .</w:t>
      </w:r>
    </w:p>
    <w:p w:rsidR="00470EA4" w:rsidRPr="00DF31A4" w:rsidRDefault="00470EA4" w:rsidP="00054113">
      <w:pPr>
        <w:rPr>
          <w:b/>
          <w:u w:val="single"/>
        </w:rPr>
      </w:pPr>
    </w:p>
    <w:p w:rsidR="00470EA4" w:rsidRDefault="00470EA4" w:rsidP="00054113">
      <w:r w:rsidRPr="00DF31A4">
        <w:rPr>
          <w:b/>
        </w:rPr>
        <w:t>1.</w:t>
      </w:r>
      <w:r>
        <w:t xml:space="preserve"> Metabolismus je ………………………………………………………………………………………………………………………..</w:t>
      </w:r>
    </w:p>
    <w:p w:rsidR="00470EA4" w:rsidRDefault="00470EA4" w:rsidP="00054113"/>
    <w:p w:rsidR="00470EA4" w:rsidRDefault="00470EA4" w:rsidP="00054113">
      <w:r w:rsidRPr="00DF31A4">
        <w:rPr>
          <w:b/>
        </w:rPr>
        <w:t>2.</w:t>
      </w:r>
      <w:r>
        <w:t xml:space="preserve"> Základními složkami potravy jsou :………………………….    ,…………………………….    ,…………………………..</w:t>
      </w:r>
    </w:p>
    <w:p w:rsidR="00470EA4" w:rsidRDefault="00470EA4" w:rsidP="00054113">
      <w:r w:rsidRPr="00DF31A4">
        <w:rPr>
          <w:b/>
        </w:rPr>
        <w:t>3.</w:t>
      </w:r>
      <w:r>
        <w:t xml:space="preserve"> Pojmenuj druhy zubů trvalého chrupu:</w:t>
      </w:r>
    </w:p>
    <w:p w:rsidR="00470EA4" w:rsidRDefault="00470EA4" w:rsidP="00054113"/>
    <w:p w:rsidR="00470EA4" w:rsidRDefault="00470EA4" w:rsidP="00054113">
      <w:r w:rsidRPr="00DF31A4">
        <w:rPr>
          <w:b/>
        </w:rPr>
        <w:t>4.</w:t>
      </w:r>
      <w:r>
        <w:t xml:space="preserve"> Kolik zubů má trvalý chrup ?</w:t>
      </w:r>
    </w:p>
    <w:p w:rsidR="00470EA4" w:rsidRDefault="00470EA4" w:rsidP="00054113">
      <w:r w:rsidRPr="00DF31A4">
        <w:rPr>
          <w:b/>
        </w:rPr>
        <w:t>5.</w:t>
      </w:r>
      <w:r>
        <w:t xml:space="preserve"> Uspořádej orgány trávicí soustavy tak, jak jimi prochází potrava, připiš čísla 1-7 :</w:t>
      </w:r>
    </w:p>
    <w:p w:rsidR="00470EA4" w:rsidRDefault="00470EA4" w:rsidP="00054113">
      <w:r>
        <w:t>…..hltan, ….. jícen, ….. konečník, ….. tlusté střevo, ….. tenké střevo, ….. ústní dutina, …… žaludek</w:t>
      </w:r>
    </w:p>
    <w:p w:rsidR="00470EA4" w:rsidRDefault="00470EA4" w:rsidP="00054113">
      <w:r w:rsidRPr="00DF31A4">
        <w:rPr>
          <w:b/>
        </w:rPr>
        <w:t>6.</w:t>
      </w:r>
      <w:r>
        <w:t xml:space="preserve"> Paradentóza je……………………………………</w:t>
      </w:r>
    </w:p>
    <w:p w:rsidR="00470EA4" w:rsidRDefault="00470EA4" w:rsidP="00054113"/>
    <w:p w:rsidR="00470EA4" w:rsidRDefault="00470EA4" w:rsidP="00054113">
      <w:r w:rsidRPr="00DF31A4">
        <w:rPr>
          <w:b/>
        </w:rPr>
        <w:t>7.</w:t>
      </w:r>
      <w:r>
        <w:t xml:space="preserve"> </w:t>
      </w:r>
      <w:r w:rsidRPr="00341955">
        <w:t>Jakou funkci plní tyto orgány,</w:t>
      </w:r>
      <w:r>
        <w:t xml:space="preserve">  </w:t>
      </w:r>
      <w:r w:rsidRPr="00341955">
        <w:t>nebo-li</w:t>
      </w:r>
      <w:r>
        <w:t xml:space="preserve">  co se děje s jídlem v </w:t>
      </w:r>
    </w:p>
    <w:p w:rsidR="00470EA4" w:rsidRDefault="00470EA4" w:rsidP="00054113">
      <w:r>
        <w:t xml:space="preserve">a) tenkém střevě - </w:t>
      </w:r>
    </w:p>
    <w:p w:rsidR="00470EA4" w:rsidRDefault="00470EA4" w:rsidP="00054113">
      <w:r>
        <w:t xml:space="preserve">b) tlustém střevě -      </w:t>
      </w:r>
    </w:p>
    <w:p w:rsidR="00470EA4" w:rsidRDefault="00470EA4" w:rsidP="00054113">
      <w:r>
        <w:t>c) žaludku -</w:t>
      </w:r>
    </w:p>
    <w:p w:rsidR="00470EA4" w:rsidRDefault="00470EA4" w:rsidP="00054113">
      <w:r w:rsidRPr="00DF31A4">
        <w:rPr>
          <w:b/>
        </w:rPr>
        <w:t>8.</w:t>
      </w:r>
      <w:r>
        <w:t xml:space="preserve"> Povrch zubu je ze …………………………………, pod ní je………………………………………….,uvnitř je zubní dřeň.   </w:t>
      </w:r>
    </w:p>
    <w:p w:rsidR="00470EA4" w:rsidRDefault="00470EA4" w:rsidP="00054113">
      <w:r w:rsidRPr="00DF31A4">
        <w:rPr>
          <w:b/>
        </w:rPr>
        <w:t>9.</w:t>
      </w:r>
      <w:r>
        <w:t xml:space="preserve"> Přiřaď k číslům písmena tak, aby vznikla pravdivá tvrzení:</w:t>
      </w:r>
    </w:p>
    <w:p w:rsidR="00470EA4" w:rsidRDefault="00470EA4" w:rsidP="00054113">
      <w:r>
        <w:t xml:space="preserve">   1. slinné žlázy                                 a) </w:t>
      </w:r>
      <w:r w:rsidRPr="0012091B">
        <w:t xml:space="preserve"> </w:t>
      </w:r>
      <w:r>
        <w:t>žluč                                    1.  ….</w:t>
      </w:r>
    </w:p>
    <w:p w:rsidR="00470EA4" w:rsidRDefault="00470EA4" w:rsidP="00054113">
      <w:r>
        <w:t xml:space="preserve">   2. žaludeční šťáva                          b) pepsin                                2. ….</w:t>
      </w:r>
    </w:p>
    <w:p w:rsidR="00470EA4" w:rsidRDefault="00470EA4" w:rsidP="00054113">
      <w:r>
        <w:t xml:space="preserve">   3. játra                                             c)  ptyalin                                3. ….</w:t>
      </w:r>
    </w:p>
    <w:p w:rsidR="00470EA4" w:rsidRDefault="00470EA4" w:rsidP="00054113"/>
    <w:p w:rsidR="00470EA4" w:rsidRDefault="00470EA4" w:rsidP="00054113">
      <w:r w:rsidRPr="00DF31A4">
        <w:rPr>
          <w:b/>
        </w:rPr>
        <w:t>10.</w:t>
      </w:r>
      <w:r>
        <w:t xml:space="preserve"> Jaký význam mají játra v těle člověka, co obstarávají ?</w:t>
      </w:r>
    </w:p>
    <w:p w:rsidR="00470EA4" w:rsidRDefault="00470EA4" w:rsidP="00054113"/>
    <w:p w:rsidR="00470EA4" w:rsidRDefault="00470EA4" w:rsidP="00054113">
      <w:r w:rsidRPr="00DF31A4">
        <w:rPr>
          <w:b/>
        </w:rPr>
        <w:t>11.</w:t>
      </w:r>
      <w:r>
        <w:t xml:space="preserve"> Napiš 3 onemocnění trávicí soustavy :                                                                                                                                                                                                                </w:t>
      </w:r>
    </w:p>
    <w:p w:rsidR="00470EA4" w:rsidRDefault="00470EA4" w:rsidP="00054113"/>
    <w:p w:rsidR="00470EA4" w:rsidRDefault="00470EA4" w:rsidP="00054113">
      <w:bookmarkStart w:id="0" w:name="_GoBack"/>
      <w:bookmarkEnd w:id="0"/>
    </w:p>
    <w:p w:rsidR="00470EA4" w:rsidRDefault="00470EA4" w:rsidP="00054113"/>
    <w:p w:rsidR="00470EA4" w:rsidRPr="00DF31A4" w:rsidRDefault="00470EA4" w:rsidP="00054113">
      <w:pPr>
        <w:rPr>
          <w:b/>
          <w:u w:val="single"/>
        </w:rPr>
      </w:pPr>
      <w:r w:rsidRPr="00DF31A4">
        <w:rPr>
          <w:u w:val="single"/>
        </w:rPr>
        <w:t xml:space="preserve">Prověrka : </w:t>
      </w:r>
      <w:r>
        <w:rPr>
          <w:u w:val="single"/>
        </w:rPr>
        <w:t xml:space="preserve"> </w:t>
      </w:r>
      <w:r w:rsidRPr="00DF31A4">
        <w:rPr>
          <w:u w:val="single"/>
        </w:rPr>
        <w:t>Metabolismus, trávicí soustava           8.tř.</w:t>
      </w:r>
      <w:r>
        <w:rPr>
          <w:u w:val="single"/>
        </w:rPr>
        <w:t>,sk.B</w:t>
      </w:r>
      <w:r w:rsidRPr="00DF31A4">
        <w:rPr>
          <w:u w:val="single"/>
        </w:rPr>
        <w:t xml:space="preserve">                                         </w:t>
      </w:r>
      <w:r w:rsidRPr="00DF31A4">
        <w:rPr>
          <w:b/>
          <w:u w:val="single"/>
        </w:rPr>
        <w:t>JMÉNO :</w:t>
      </w:r>
    </w:p>
    <w:p w:rsidR="00470EA4" w:rsidRPr="00DF31A4" w:rsidRDefault="00470EA4" w:rsidP="00054113">
      <w:pPr>
        <w:rPr>
          <w:b/>
          <w:u w:val="single"/>
        </w:rPr>
      </w:pPr>
    </w:p>
    <w:p w:rsidR="00470EA4" w:rsidRDefault="00470EA4" w:rsidP="00054113">
      <w:r w:rsidRPr="00DF31A4">
        <w:rPr>
          <w:b/>
        </w:rPr>
        <w:t>1.</w:t>
      </w:r>
      <w:r>
        <w:t xml:space="preserve"> Uspořádej orgány trávicí soustavy tak, jak jimi prochází potrava, připiš čísla 1-7 :</w:t>
      </w:r>
    </w:p>
    <w:p w:rsidR="00470EA4" w:rsidRDefault="00470EA4" w:rsidP="00054113">
      <w:r>
        <w:t>…… žaludek, ….. jícen, ….. konečník, ….. tlusté střevo, ….. tenké střevo, ….. ústní dutina, …..hltan</w:t>
      </w:r>
    </w:p>
    <w:p w:rsidR="00470EA4" w:rsidRDefault="00470EA4" w:rsidP="00054113">
      <w:r w:rsidRPr="00DF31A4">
        <w:rPr>
          <w:b/>
        </w:rPr>
        <w:t>2.</w:t>
      </w:r>
      <w:r>
        <w:t xml:space="preserve"> </w:t>
      </w:r>
      <w:r w:rsidRPr="00341955">
        <w:t>Jakou funkci plní tyto orgány,</w:t>
      </w:r>
      <w:r>
        <w:t xml:space="preserve"> </w:t>
      </w:r>
      <w:r w:rsidRPr="00341955">
        <w:t>nebo-li</w:t>
      </w:r>
      <w:r>
        <w:t xml:space="preserve">  co se děje s jídlem v </w:t>
      </w:r>
    </w:p>
    <w:p w:rsidR="00470EA4" w:rsidRDefault="00470EA4" w:rsidP="00054113">
      <w:r>
        <w:t xml:space="preserve">a) tlustém střevě -      </w:t>
      </w:r>
    </w:p>
    <w:p w:rsidR="00470EA4" w:rsidRDefault="00470EA4" w:rsidP="00054113">
      <w:r>
        <w:t>b) tenkém střevě -</w:t>
      </w:r>
    </w:p>
    <w:p w:rsidR="00470EA4" w:rsidRDefault="00470EA4" w:rsidP="00054113">
      <w:r>
        <w:t>c) žaludku -</w:t>
      </w:r>
    </w:p>
    <w:p w:rsidR="00470EA4" w:rsidRDefault="00470EA4" w:rsidP="00054113">
      <w:r w:rsidRPr="00DF31A4">
        <w:rPr>
          <w:b/>
        </w:rPr>
        <w:t>3.</w:t>
      </w:r>
      <w:r>
        <w:t xml:space="preserve">  Jaký význam mají játra v těle člověka, co obstarávají?</w:t>
      </w:r>
    </w:p>
    <w:p w:rsidR="00470EA4" w:rsidRDefault="00470EA4" w:rsidP="00054113"/>
    <w:p w:rsidR="00470EA4" w:rsidRDefault="00470EA4" w:rsidP="00054113">
      <w:r w:rsidRPr="00DF31A4">
        <w:rPr>
          <w:b/>
        </w:rPr>
        <w:t>4.</w:t>
      </w:r>
      <w:r>
        <w:t xml:space="preserve"> Napiš 3 onemocnění trávicí soustavy :        </w:t>
      </w:r>
    </w:p>
    <w:p w:rsidR="00470EA4" w:rsidRDefault="00470EA4" w:rsidP="00054113">
      <w: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470EA4" w:rsidRDefault="00470EA4" w:rsidP="00054113">
      <w:r w:rsidRPr="00DF31A4">
        <w:rPr>
          <w:b/>
        </w:rPr>
        <w:t>5.</w:t>
      </w:r>
      <w:r>
        <w:t xml:space="preserve"> Přiřaď k číslům písmena tak, aby vznikla pravdivá tvrzení:</w:t>
      </w:r>
    </w:p>
    <w:p w:rsidR="00470EA4" w:rsidRDefault="00470EA4" w:rsidP="00054113">
      <w:r>
        <w:t xml:space="preserve">   1. slinné žlázy                                 a) pepsin                                1.  ….</w:t>
      </w:r>
    </w:p>
    <w:p w:rsidR="00470EA4" w:rsidRDefault="00470EA4" w:rsidP="00054113">
      <w:r>
        <w:t xml:space="preserve">   2. žaludeční šťáva                          b) žluč                                     2. ….</w:t>
      </w:r>
    </w:p>
    <w:p w:rsidR="00470EA4" w:rsidRDefault="00470EA4" w:rsidP="00054113">
      <w:r>
        <w:t xml:space="preserve">   3. játra                                             c)  ptyalin                                3. ….</w:t>
      </w:r>
    </w:p>
    <w:p w:rsidR="00470EA4" w:rsidRDefault="00470EA4" w:rsidP="00054113">
      <w:r w:rsidRPr="00DF31A4">
        <w:rPr>
          <w:b/>
        </w:rPr>
        <w:t>6.</w:t>
      </w:r>
      <w:r>
        <w:t xml:space="preserve"> Vzniku zubního kazu zabraňuje prvek :</w:t>
      </w:r>
    </w:p>
    <w:p w:rsidR="00470EA4" w:rsidRDefault="00470EA4" w:rsidP="00054113">
      <w:r>
        <w:t xml:space="preserve">     a) chlór                               b) železo                                         c) fluor                            d) jód</w:t>
      </w:r>
    </w:p>
    <w:p w:rsidR="00470EA4" w:rsidRDefault="00470EA4" w:rsidP="00054113">
      <w:r w:rsidRPr="00DF31A4">
        <w:rPr>
          <w:b/>
        </w:rPr>
        <w:t>7.</w:t>
      </w:r>
      <w:r>
        <w:t xml:space="preserve"> Základními složkami potravy jsou :………………………….    ,…………………………….    ,…………………………..</w:t>
      </w:r>
    </w:p>
    <w:p w:rsidR="00470EA4" w:rsidRDefault="00470EA4" w:rsidP="00054113"/>
    <w:p w:rsidR="00470EA4" w:rsidRDefault="00470EA4" w:rsidP="00054113">
      <w:r w:rsidRPr="00DF31A4">
        <w:rPr>
          <w:b/>
        </w:rPr>
        <w:t>8.</w:t>
      </w:r>
      <w:r>
        <w:t xml:space="preserve"> Kolik zubů má dětský chrup ? </w:t>
      </w:r>
    </w:p>
    <w:p w:rsidR="00470EA4" w:rsidRDefault="00470EA4" w:rsidP="00054113">
      <w:r w:rsidRPr="00DF31A4">
        <w:rPr>
          <w:b/>
        </w:rPr>
        <w:t>9</w:t>
      </w:r>
      <w:r>
        <w:rPr>
          <w:b/>
        </w:rPr>
        <w:t>.</w:t>
      </w:r>
      <w:r w:rsidRPr="00341955">
        <w:t xml:space="preserve"> </w:t>
      </w:r>
      <w:r>
        <w:t>Pojmenuj druhy zubů trvalého chrupu:</w:t>
      </w:r>
    </w:p>
    <w:p w:rsidR="00470EA4" w:rsidRDefault="00470EA4" w:rsidP="00054113"/>
    <w:p w:rsidR="00470EA4" w:rsidRDefault="00470EA4" w:rsidP="00054113">
      <w:r w:rsidRPr="00DF31A4">
        <w:rPr>
          <w:b/>
        </w:rPr>
        <w:t>10.</w:t>
      </w:r>
      <w:r>
        <w:t xml:space="preserve"> Povrch zubu je ze …………………………………, pod ní je…………………………………………., uvnitř je zubní dřeň.   </w:t>
      </w:r>
    </w:p>
    <w:p w:rsidR="00470EA4" w:rsidRDefault="00470EA4" w:rsidP="00054113"/>
    <w:p w:rsidR="00470EA4" w:rsidRDefault="00470EA4" w:rsidP="00054113">
      <w:r w:rsidRPr="00DF31A4">
        <w:rPr>
          <w:b/>
        </w:rPr>
        <w:t>11.</w:t>
      </w:r>
      <w:r>
        <w:t xml:space="preserve"> Metabolismus je ………………………………………………………………………………………………………………………..</w:t>
      </w:r>
    </w:p>
    <w:sectPr w:rsidR="00470EA4" w:rsidSect="00AD1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032F0"/>
    <w:rsid w:val="00054113"/>
    <w:rsid w:val="000676BC"/>
    <w:rsid w:val="000E5CB7"/>
    <w:rsid w:val="0012091B"/>
    <w:rsid w:val="001C471E"/>
    <w:rsid w:val="001D4AF9"/>
    <w:rsid w:val="00341955"/>
    <w:rsid w:val="00370EF3"/>
    <w:rsid w:val="00470EA4"/>
    <w:rsid w:val="004F5F84"/>
    <w:rsid w:val="0070534C"/>
    <w:rsid w:val="00812CFE"/>
    <w:rsid w:val="009513DA"/>
    <w:rsid w:val="009726F7"/>
    <w:rsid w:val="00AD185C"/>
    <w:rsid w:val="00B2263D"/>
    <w:rsid w:val="00DF3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85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510</Words>
  <Characters>3013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2012-09-09T20:20:00Z</cp:lastPrinted>
  <dcterms:created xsi:type="dcterms:W3CDTF">2013-03-20T18:16:00Z</dcterms:created>
  <dcterms:modified xsi:type="dcterms:W3CDTF">2013-03-20T18:16:00Z</dcterms:modified>
</cp:coreProperties>
</file>