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40"/>
        <w:tblW w:w="10062" w:type="dxa"/>
        <w:tblLook w:val="00A0"/>
      </w:tblPr>
      <w:tblGrid>
        <w:gridCol w:w="3510"/>
        <w:gridCol w:w="6552"/>
      </w:tblGrid>
      <w:tr w:rsidR="009A0A4C" w:rsidRPr="00CF0B5A" w:rsidTr="00CF0B5A">
        <w:tc>
          <w:tcPr>
            <w:tcW w:w="3510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ZŠ a MŠ T. G. Masaryka Fulnek</w:t>
            </w:r>
          </w:p>
        </w:tc>
      </w:tr>
      <w:tr w:rsidR="009A0A4C" w:rsidRPr="00CF0B5A" w:rsidTr="00CF0B5A">
        <w:tc>
          <w:tcPr>
            <w:tcW w:w="3510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Mgr. Jana Víchová</w:t>
            </w:r>
          </w:p>
        </w:tc>
      </w:tr>
      <w:tr w:rsidR="009A0A4C" w:rsidRPr="00CF0B5A" w:rsidTr="00CF0B5A">
        <w:tc>
          <w:tcPr>
            <w:tcW w:w="3510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Název: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Určeno pro: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VY_52_INOVACE_PŘ.9.6-4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4"/>
                <w:szCs w:val="44"/>
              </w:rPr>
            </w:pPr>
            <w:r w:rsidRPr="00CF0B5A">
              <w:rPr>
                <w:sz w:val="44"/>
                <w:szCs w:val="44"/>
              </w:rPr>
              <w:t>9</w:t>
            </w:r>
            <w:bookmarkStart w:id="0" w:name="_GoBack"/>
            <w:bookmarkEnd w:id="0"/>
            <w:r w:rsidRPr="00CF0B5A">
              <w:rPr>
                <w:sz w:val="44"/>
                <w:szCs w:val="44"/>
              </w:rPr>
              <w:t>.ročník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4"/>
                <w:szCs w:val="44"/>
              </w:rPr>
              <w:t>Člověk a příroda</w:t>
            </w:r>
          </w:p>
        </w:tc>
      </w:tr>
      <w:tr w:rsidR="009A0A4C" w:rsidRPr="00CF0B5A" w:rsidTr="00CF0B5A">
        <w:tc>
          <w:tcPr>
            <w:tcW w:w="3510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b/>
                <w:sz w:val="40"/>
                <w:szCs w:val="40"/>
              </w:rPr>
              <w:t xml:space="preserve">Geologické děje-Prověrka   </w:t>
            </w:r>
          </w:p>
        </w:tc>
      </w:tr>
      <w:tr w:rsidR="009A0A4C" w:rsidRPr="00CF0B5A" w:rsidTr="00CF0B5A">
        <w:tc>
          <w:tcPr>
            <w:tcW w:w="3510" w:type="dxa"/>
          </w:tcPr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sz w:val="40"/>
                <w:szCs w:val="40"/>
              </w:rPr>
              <w:t xml:space="preserve">Anotace :            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9A0A4C" w:rsidRPr="00CF0B5A" w:rsidRDefault="009A0A4C" w:rsidP="00CF0B5A">
            <w:pPr>
              <w:spacing w:after="0" w:line="240" w:lineRule="auto"/>
              <w:rPr>
                <w:rFonts w:cs="Calibri"/>
                <w:sz w:val="40"/>
                <w:szCs w:val="40"/>
              </w:rPr>
            </w:pPr>
            <w:r w:rsidRPr="00CF0B5A">
              <w:rPr>
                <w:rFonts w:cs="Calibri"/>
                <w:sz w:val="40"/>
                <w:szCs w:val="40"/>
              </w:rPr>
              <w:t xml:space="preserve">Text je určen k ověřování vědomostí žáka, rozlišení vnitřních a vnějších geologických dějů. </w:t>
            </w:r>
          </w:p>
          <w:p w:rsidR="009A0A4C" w:rsidRPr="00CF0B5A" w:rsidRDefault="009A0A4C" w:rsidP="00CF0B5A">
            <w:pPr>
              <w:spacing w:after="0" w:line="240" w:lineRule="auto"/>
              <w:rPr>
                <w:sz w:val="40"/>
                <w:szCs w:val="40"/>
              </w:rPr>
            </w:pPr>
            <w:r w:rsidRPr="00CF0B5A">
              <w:rPr>
                <w:rFonts w:cs="Calibri"/>
                <w:sz w:val="40"/>
                <w:szCs w:val="40"/>
              </w:rPr>
              <w:t>Může sloužit také jako pracovní list k opakování učiva.</w:t>
            </w:r>
          </w:p>
        </w:tc>
      </w:tr>
    </w:tbl>
    <w:p w:rsidR="009A0A4C" w:rsidRDefault="009A0A4C"/>
    <w:p w:rsidR="009A0A4C" w:rsidRDefault="009A0A4C"/>
    <w:p w:rsidR="009A0A4C" w:rsidRDefault="009A0A4C"/>
    <w:p w:rsidR="009A0A4C" w:rsidRDefault="009A0A4C"/>
    <w:p w:rsidR="009A0A4C" w:rsidRDefault="009A0A4C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9A0A4C" w:rsidRDefault="009A0A4C"/>
    <w:p w:rsidR="009A0A4C" w:rsidRDefault="009A0A4C"/>
    <w:p w:rsidR="009A0A4C" w:rsidRDefault="009A0A4C"/>
    <w:p w:rsidR="009A0A4C" w:rsidRDefault="009A0A4C"/>
    <w:p w:rsidR="009A0A4C" w:rsidRDefault="009A0A4C"/>
    <w:p w:rsidR="009A0A4C" w:rsidRDefault="009A0A4C"/>
    <w:p w:rsidR="009A0A4C" w:rsidRDefault="009A0A4C"/>
    <w:p w:rsidR="009A0A4C" w:rsidRDefault="009A0A4C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4" o:title=""/>
            <w10:wrap type="square" anchorx="margin" anchory="margin"/>
          </v:shape>
        </w:pict>
      </w:r>
    </w:p>
    <w:p w:rsidR="009A0A4C" w:rsidRDefault="009A0A4C" w:rsidP="00F977E9">
      <w:pPr>
        <w:keepNext/>
        <w:rPr>
          <w:b/>
          <w:u w:val="single"/>
        </w:rPr>
      </w:pPr>
      <w:r w:rsidRPr="004874C0">
        <w:rPr>
          <w:b/>
          <w:u w:val="single"/>
        </w:rPr>
        <w:t>Geologické děje</w:t>
      </w:r>
      <w:r>
        <w:rPr>
          <w:b/>
          <w:u w:val="single"/>
        </w:rPr>
        <w:t xml:space="preserve"> </w:t>
      </w:r>
      <w:r w:rsidRPr="004874C0">
        <w:rPr>
          <w:b/>
          <w:u w:val="single"/>
        </w:rPr>
        <w:t>-</w:t>
      </w:r>
      <w:r>
        <w:rPr>
          <w:b/>
          <w:u w:val="single"/>
        </w:rPr>
        <w:t xml:space="preserve"> </w:t>
      </w:r>
      <w:r w:rsidRPr="004874C0">
        <w:rPr>
          <w:b/>
          <w:u w:val="single"/>
        </w:rPr>
        <w:t>Prověrka                                               Jméno :                                                         .</w:t>
      </w:r>
    </w:p>
    <w:p w:rsidR="009A0A4C" w:rsidRPr="004874C0" w:rsidRDefault="009A0A4C" w:rsidP="00F977E9">
      <w:pPr>
        <w:keepNext/>
        <w:rPr>
          <w:b/>
          <w:u w:val="single"/>
        </w:rPr>
      </w:pPr>
    </w:p>
    <w:p w:rsidR="009A0A4C" w:rsidRDefault="009A0A4C" w:rsidP="00F977E9">
      <w:pPr>
        <w:keepNext/>
      </w:pPr>
      <w:r w:rsidRPr="0054011E">
        <w:rPr>
          <w:b/>
          <w:u w:val="single"/>
        </w:rPr>
        <w:t>1.</w:t>
      </w:r>
      <w:r>
        <w:t xml:space="preserve"> Popiš stavbu zemského tělesa:</w:t>
      </w:r>
    </w:p>
    <w:p w:rsidR="009A0A4C" w:rsidRDefault="009A0A4C" w:rsidP="00F977E9">
      <w:pPr>
        <w:keepNext/>
      </w:pPr>
      <w:r w:rsidRPr="0054011E">
        <w:rPr>
          <w:b/>
          <w:u w:val="single"/>
        </w:rPr>
        <w:t>2.</w:t>
      </w:r>
      <w:r>
        <w:t xml:space="preserve"> Poloměr Země je ………………..  . Litosféra je …………………………….                                         .</w:t>
      </w:r>
    </w:p>
    <w:p w:rsidR="009A0A4C" w:rsidRDefault="009A0A4C" w:rsidP="00F977E9">
      <w:pPr>
        <w:keepNext/>
      </w:pPr>
      <w:r w:rsidRPr="0054011E">
        <w:rPr>
          <w:b/>
          <w:u w:val="single"/>
        </w:rPr>
        <w:t>3.</w:t>
      </w:r>
      <w:r>
        <w:t xml:space="preserve"> Rozlišujeme dva druhy geologických dějů. </w:t>
      </w:r>
    </w:p>
    <w:p w:rsidR="009A0A4C" w:rsidRDefault="009A0A4C" w:rsidP="00F977E9">
      <w:pPr>
        <w:keepNext/>
      </w:pPr>
      <w:r w:rsidRPr="0054011E">
        <w:rPr>
          <w:b/>
        </w:rPr>
        <w:t>a)</w:t>
      </w:r>
      <w:r>
        <w:t xml:space="preserve">Napiš jejich pojmenování, </w:t>
      </w:r>
      <w:r w:rsidRPr="0054011E">
        <w:rPr>
          <w:b/>
        </w:rPr>
        <w:t>b)</w:t>
      </w:r>
      <w:r>
        <w:t xml:space="preserve">u každého uveď příklad a  </w:t>
      </w:r>
      <w:r w:rsidRPr="0054011E">
        <w:rPr>
          <w:b/>
        </w:rPr>
        <w:t>c)</w:t>
      </w:r>
      <w:r>
        <w:t>vyjádři se o tom, co se při tom děje s povrchem Země, s reliéfem- zarovnává se nebo vznikají  vyvýšeniny?</w:t>
      </w: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  <w:smartTag w:uri="urn:schemas-microsoft-com:office:smarttags" w:element="metricconverter">
        <w:smartTagPr>
          <w:attr w:name="ProductID" w:val="4. a"/>
        </w:smartTagPr>
        <w:r w:rsidRPr="0054011E">
          <w:rPr>
            <w:b/>
            <w:u w:val="single"/>
          </w:rPr>
          <w:t>4.</w:t>
        </w:r>
        <w:r w:rsidRPr="00F977E9">
          <w:rPr>
            <w:b/>
          </w:rPr>
          <w:t xml:space="preserve"> </w:t>
        </w:r>
        <w:r>
          <w:t>a</w:t>
        </w:r>
      </w:smartTag>
      <w:r>
        <w:t>) Jak vzniká sopečná činnost?</w:t>
      </w: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</w:p>
    <w:p w:rsidR="009A0A4C" w:rsidRDefault="009A0A4C" w:rsidP="00F977E9">
      <w:pPr>
        <w:keepNext/>
      </w:pPr>
      <w:r>
        <w:t xml:space="preserve">     b) Co ji může doprovázet?</w:t>
      </w:r>
    </w:p>
    <w:p w:rsidR="009A0A4C" w:rsidRDefault="009A0A4C" w:rsidP="00F977E9">
      <w:pPr>
        <w:keepNext/>
      </w:pPr>
      <w:r>
        <w:t xml:space="preserve">     c) Sopka se cizím slovem řekne  ………………</w:t>
      </w:r>
    </w:p>
    <w:p w:rsidR="009A0A4C" w:rsidRDefault="009A0A4C" w:rsidP="00F977E9">
      <w:pPr>
        <w:keepNext/>
      </w:pPr>
      <w:smartTag w:uri="urn:schemas-microsoft-com:office:smarttags" w:element="metricconverter">
        <w:smartTagPr>
          <w:attr w:name="ProductID" w:val="5. a"/>
        </w:smartTagPr>
        <w:r w:rsidRPr="0054011E">
          <w:rPr>
            <w:b/>
            <w:u w:val="single"/>
          </w:rPr>
          <w:t>5.</w:t>
        </w:r>
        <w:r>
          <w:t xml:space="preserve"> a</w:t>
        </w:r>
      </w:smartTag>
      <w:r>
        <w:t>) Jak se nazývají přístroje, které měří sílu zemětřesení?</w:t>
      </w:r>
    </w:p>
    <w:p w:rsidR="009A0A4C" w:rsidRDefault="009A0A4C" w:rsidP="00F977E9">
      <w:pPr>
        <w:keepNext/>
      </w:pPr>
      <w:r>
        <w:t xml:space="preserve">    b) Jak se cizím slovem označuje místo nejvíce postižené zemětřesením, vzniká nad ohniskem  </w:t>
      </w:r>
    </w:p>
    <w:p w:rsidR="009A0A4C" w:rsidRDefault="009A0A4C" w:rsidP="00F977E9">
      <w:pPr>
        <w:keepNext/>
      </w:pPr>
      <w:r>
        <w:t xml:space="preserve">         zemětřesení   </w:t>
      </w:r>
    </w:p>
    <w:p w:rsidR="009A0A4C" w:rsidRDefault="009A0A4C" w:rsidP="00F977E9">
      <w:pPr>
        <w:keepNext/>
      </w:pPr>
      <w:r>
        <w:t xml:space="preserve">     c) Jestliže zemětřesení vzniká v moři, může vyvolat    …………………………</w:t>
      </w:r>
    </w:p>
    <w:sectPr w:rsidR="009A0A4C" w:rsidSect="002A2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11630"/>
    <w:rsid w:val="00054113"/>
    <w:rsid w:val="000676BC"/>
    <w:rsid w:val="000E5CB7"/>
    <w:rsid w:val="001D4AF9"/>
    <w:rsid w:val="002A2052"/>
    <w:rsid w:val="00370EF3"/>
    <w:rsid w:val="004874C0"/>
    <w:rsid w:val="004F39F4"/>
    <w:rsid w:val="004F5F84"/>
    <w:rsid w:val="0054011E"/>
    <w:rsid w:val="00663CBF"/>
    <w:rsid w:val="009A0A4C"/>
    <w:rsid w:val="00CE6251"/>
    <w:rsid w:val="00CF0B5A"/>
    <w:rsid w:val="00D33B66"/>
    <w:rsid w:val="00F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05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185</Words>
  <Characters>1098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2012-09-09T21:12:00Z</cp:lastPrinted>
  <dcterms:created xsi:type="dcterms:W3CDTF">2013-03-20T18:20:00Z</dcterms:created>
  <dcterms:modified xsi:type="dcterms:W3CDTF">2013-03-20T18:20:00Z</dcterms:modified>
</cp:coreProperties>
</file>