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45" w:rsidRDefault="00E66745"/>
    <w:p w:rsidR="00E66745" w:rsidRDefault="00E66745"/>
    <w:tbl>
      <w:tblPr>
        <w:tblpPr w:leftFromText="141" w:rightFromText="141" w:vertAnchor="text" w:horzAnchor="margin" w:tblpY="237"/>
        <w:tblW w:w="9921" w:type="dxa"/>
        <w:tblLook w:val="00A0"/>
      </w:tblPr>
      <w:tblGrid>
        <w:gridCol w:w="3369"/>
        <w:gridCol w:w="6552"/>
      </w:tblGrid>
      <w:tr w:rsidR="00E66745" w:rsidRPr="00C13662" w:rsidTr="00C13662">
        <w:tc>
          <w:tcPr>
            <w:tcW w:w="3369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ZŠ a MŠ T. G. Masaryka Fulnek</w:t>
            </w:r>
          </w:p>
        </w:tc>
      </w:tr>
      <w:tr w:rsidR="00E66745" w:rsidRPr="00C13662" w:rsidTr="00C13662">
        <w:tc>
          <w:tcPr>
            <w:tcW w:w="3369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Mgr. Jana Víchová</w:t>
            </w:r>
          </w:p>
        </w:tc>
      </w:tr>
      <w:tr w:rsidR="00E66745" w:rsidRPr="00C13662" w:rsidTr="00C13662">
        <w:tc>
          <w:tcPr>
            <w:tcW w:w="3369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Název:</w:t>
            </w:r>
          </w:p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Určeno pro:</w:t>
            </w:r>
          </w:p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VY_52_INOVACE_PŘ.9.6-9</w:t>
            </w:r>
          </w:p>
          <w:p w:rsidR="00E66745" w:rsidRPr="00C13662" w:rsidRDefault="00E66745" w:rsidP="00C13662">
            <w:pPr>
              <w:spacing w:after="0" w:line="240" w:lineRule="auto"/>
              <w:rPr>
                <w:sz w:val="44"/>
                <w:szCs w:val="44"/>
              </w:rPr>
            </w:pPr>
            <w:r w:rsidRPr="00C13662">
              <w:rPr>
                <w:sz w:val="44"/>
                <w:szCs w:val="44"/>
              </w:rPr>
              <w:t>9.ročník</w:t>
            </w:r>
          </w:p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4"/>
                <w:szCs w:val="44"/>
              </w:rPr>
              <w:t>Člověk a příroda</w:t>
            </w:r>
          </w:p>
        </w:tc>
      </w:tr>
      <w:tr w:rsidR="00E66745" w:rsidRPr="00C13662" w:rsidTr="00C13662">
        <w:tc>
          <w:tcPr>
            <w:tcW w:w="3369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C13662">
              <w:rPr>
                <w:b/>
                <w:sz w:val="40"/>
                <w:szCs w:val="40"/>
              </w:rPr>
              <w:t xml:space="preserve">Minerály – Prověrka  </w:t>
            </w:r>
          </w:p>
        </w:tc>
      </w:tr>
      <w:tr w:rsidR="00E66745" w:rsidRPr="00C13662" w:rsidTr="00C13662">
        <w:tc>
          <w:tcPr>
            <w:tcW w:w="3369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sz w:val="40"/>
                <w:szCs w:val="40"/>
              </w:rPr>
              <w:t xml:space="preserve">Anotace :            </w:t>
            </w:r>
          </w:p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E66745" w:rsidRPr="00C13662" w:rsidRDefault="00E66745" w:rsidP="00C13662">
            <w:pPr>
              <w:spacing w:after="0" w:line="240" w:lineRule="auto"/>
              <w:rPr>
                <w:sz w:val="40"/>
                <w:szCs w:val="40"/>
              </w:rPr>
            </w:pPr>
            <w:r w:rsidRPr="00C13662">
              <w:rPr>
                <w:rFonts w:cs="Calibri"/>
                <w:sz w:val="40"/>
                <w:szCs w:val="40"/>
              </w:rPr>
              <w:t>Text je určen k ověřování vědomostí žáka, třídění, charakteristiky a využití minerálů. Může sloužit také jako pracovní list k procvičování či opakování učiva.</w:t>
            </w:r>
          </w:p>
        </w:tc>
      </w:tr>
    </w:tbl>
    <w:p w:rsidR="00E66745" w:rsidRDefault="00E66745"/>
    <w:p w:rsidR="00E66745" w:rsidRDefault="00E66745"/>
    <w:p w:rsidR="00E66745" w:rsidRDefault="00E66745"/>
    <w:p w:rsidR="00E66745" w:rsidRDefault="00E66745"/>
    <w:p w:rsidR="00E66745" w:rsidRDefault="00E66745"/>
    <w:p w:rsidR="00E66745" w:rsidRDefault="00E66745"/>
    <w:p w:rsidR="00E66745" w:rsidRDefault="00E66745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E66745" w:rsidRDefault="00E66745"/>
    <w:p w:rsidR="00E66745" w:rsidRDefault="00E66745"/>
    <w:p w:rsidR="00E66745" w:rsidRDefault="00E66745"/>
    <w:p w:rsidR="00E66745" w:rsidRDefault="00E66745"/>
    <w:p w:rsidR="00E66745" w:rsidRDefault="00E66745"/>
    <w:p w:rsidR="00E66745" w:rsidRDefault="00E66745" w:rsidP="00097ECB"/>
    <w:p w:rsidR="00E66745" w:rsidRPr="00647BB2" w:rsidRDefault="00E66745" w:rsidP="00AF3B12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bookmarkStart w:id="0" w:name="_GoBack"/>
      <w:bookmarkEnd w:id="0"/>
    </w:p>
    <w:p w:rsidR="00E66745" w:rsidRDefault="00E66745" w:rsidP="00AF3B12">
      <w:pPr>
        <w:rPr>
          <w:b/>
          <w:u w:val="single"/>
        </w:rPr>
      </w:pPr>
      <w:r>
        <w:rPr>
          <w:b/>
          <w:u w:val="single"/>
        </w:rPr>
        <w:t>Minerály – Prověrka          sk.A</w:t>
      </w:r>
      <w:r w:rsidRPr="00172D80">
        <w:rPr>
          <w:b/>
          <w:u w:val="single"/>
        </w:rPr>
        <w:t xml:space="preserve">                                           Jméno :                                                           .</w:t>
      </w:r>
    </w:p>
    <w:p w:rsidR="00E66745" w:rsidRDefault="00E66745" w:rsidP="00AF3B12">
      <w:r w:rsidRPr="000B4F1C">
        <w:rPr>
          <w:b/>
          <w:u w:val="single"/>
        </w:rPr>
        <w:t>1.</w:t>
      </w:r>
      <w:r>
        <w:t xml:space="preserve"> Minerálu se česky  </w:t>
      </w:r>
      <w:r w:rsidRPr="000B4F1C">
        <w:rPr>
          <w:b/>
        </w:rPr>
        <w:t>říká</w:t>
      </w:r>
      <w:r>
        <w:t xml:space="preserve">  …………………  , vysvětli </w:t>
      </w:r>
      <w:r w:rsidRPr="000B4F1C">
        <w:rPr>
          <w:b/>
        </w:rPr>
        <w:t>svými slovy</w:t>
      </w:r>
      <w:r>
        <w:t>, co to je :</w:t>
      </w:r>
    </w:p>
    <w:p w:rsidR="00E66745" w:rsidRDefault="00E66745" w:rsidP="00AF3B12"/>
    <w:p w:rsidR="00E66745" w:rsidRDefault="00E66745" w:rsidP="00AF3B12">
      <w:r w:rsidRPr="00172D80">
        <w:rPr>
          <w:b/>
          <w:u w:val="single"/>
        </w:rPr>
        <w:t>2</w:t>
      </w:r>
      <w:r>
        <w:rPr>
          <w:b/>
          <w:u w:val="single"/>
        </w:rPr>
        <w:t>.</w:t>
      </w:r>
      <w:r>
        <w:t xml:space="preserve"> Za </w:t>
      </w:r>
      <w:r w:rsidRPr="000B4F1C">
        <w:rPr>
          <w:b/>
        </w:rPr>
        <w:t xml:space="preserve">nejtvrdší </w:t>
      </w:r>
      <w:r>
        <w:t>minerál je považován  ………………………., nejodolnější proti zvětrávání a zároveň</w:t>
      </w:r>
    </w:p>
    <w:p w:rsidR="00E66745" w:rsidRDefault="00E66745" w:rsidP="00AF3B12">
      <w:r>
        <w:t xml:space="preserve">     </w:t>
      </w:r>
      <w:r w:rsidRPr="000B4F1C">
        <w:rPr>
          <w:b/>
        </w:rPr>
        <w:t>nejčastější v přírodě</w:t>
      </w:r>
      <w:r>
        <w:t xml:space="preserve"> je   ……………………………………..    .</w:t>
      </w:r>
    </w:p>
    <w:p w:rsidR="00E66745" w:rsidRDefault="00E66745" w:rsidP="00AF3B12">
      <w:r w:rsidRPr="00172D80">
        <w:rPr>
          <w:b/>
          <w:u w:val="single"/>
        </w:rPr>
        <w:t xml:space="preserve">3. </w:t>
      </w:r>
      <w:r w:rsidRPr="00172D80">
        <w:t>Do tabulky dopiš skupinu ze soustavy minerálů</w:t>
      </w:r>
      <w:r>
        <w:t>, kam nerost zařazujeme</w:t>
      </w:r>
      <w:r w:rsidRPr="00172D80">
        <w:t xml:space="preserve"> a chemický vzorec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6"/>
        <w:gridCol w:w="2708"/>
        <w:gridCol w:w="2127"/>
      </w:tblGrid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 xml:space="preserve">Minerál 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>Skupina</w:t>
            </w: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>Vzorec či značka</w:t>
            </w: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zlato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diamant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magnetit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pyrit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galenit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kalcit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</w:tbl>
    <w:p w:rsidR="00E66745" w:rsidRDefault="00E66745" w:rsidP="00AF3B12">
      <w:pPr>
        <w:rPr>
          <w:b/>
          <w:u w:val="single"/>
        </w:rPr>
      </w:pPr>
    </w:p>
    <w:p w:rsidR="00E66745" w:rsidRDefault="00E66745" w:rsidP="00AF3B12">
      <w:r>
        <w:rPr>
          <w:b/>
          <w:u w:val="single"/>
        </w:rPr>
        <w:t>4</w:t>
      </w:r>
      <w:r w:rsidRPr="00807053">
        <w:t xml:space="preserve">. </w:t>
      </w:r>
      <w:r>
        <w:t xml:space="preserve">Skupina </w:t>
      </w:r>
      <w:r w:rsidRPr="000B4F1C">
        <w:rPr>
          <w:b/>
        </w:rPr>
        <w:t>sulfidů</w:t>
      </w:r>
      <w:r>
        <w:t xml:space="preserve"> má 4 důležité zástupce-nerosty. Napiš jejich názvy a využití.</w:t>
      </w:r>
    </w:p>
    <w:p w:rsidR="00E66745" w:rsidRDefault="00E66745" w:rsidP="00AF3B12"/>
    <w:p w:rsidR="00E66745" w:rsidRDefault="00E66745" w:rsidP="00AF3B12"/>
    <w:p w:rsidR="00E66745" w:rsidRDefault="00E66745" w:rsidP="00AF3B12">
      <w:r w:rsidRPr="00807053">
        <w:rPr>
          <w:b/>
          <w:u w:val="single"/>
        </w:rPr>
        <w:t>5.</w:t>
      </w:r>
      <w:r w:rsidRPr="00A51CE2">
        <w:t xml:space="preserve"> </w:t>
      </w:r>
      <w:r w:rsidRPr="00807053">
        <w:t xml:space="preserve">Spoj vhodně čarami, poté přiřaď </w:t>
      </w:r>
      <w:r w:rsidRPr="000B4F1C">
        <w:rPr>
          <w:b/>
        </w:rPr>
        <w:t>k písmenům čísla</w:t>
      </w:r>
    </w:p>
    <w:p w:rsidR="00E66745" w:rsidRDefault="00E66745" w:rsidP="00AF3B12">
      <w:r>
        <w:t xml:space="preserve">     1. hnědel                                       a) ocelek                                                 1.  …</w:t>
      </w:r>
    </w:p>
    <w:p w:rsidR="00E66745" w:rsidRDefault="00E66745" w:rsidP="00AF3B12">
      <w:r>
        <w:t xml:space="preserve">     2. krevel                                        b) surovina pro výrobu hliníku            2.  …</w:t>
      </w:r>
    </w:p>
    <w:p w:rsidR="00E66745" w:rsidRDefault="00E66745" w:rsidP="00AF3B12">
      <w:r>
        <w:t xml:space="preserve">     3. siderit                                        c) limonit                                                 3.  …</w:t>
      </w:r>
    </w:p>
    <w:p w:rsidR="00E66745" w:rsidRPr="000B4F1C" w:rsidRDefault="00E66745" w:rsidP="00AF3B12">
      <w:r>
        <w:t xml:space="preserve">     4. bauxit                                        d) hematit                                               4.  …</w:t>
      </w:r>
    </w:p>
    <w:p w:rsidR="00E66745" w:rsidRDefault="00E66745" w:rsidP="00AF3B12">
      <w:r>
        <w:t xml:space="preserve"> </w:t>
      </w:r>
      <w:r w:rsidRPr="00807053">
        <w:rPr>
          <w:b/>
          <w:u w:val="single"/>
        </w:rPr>
        <w:t>6.</w:t>
      </w:r>
      <w:r>
        <w:t xml:space="preserve"> Jakému nerostu se lidově říká </w:t>
      </w:r>
      <w:r w:rsidRPr="000B4F1C">
        <w:rPr>
          <w:b/>
        </w:rPr>
        <w:t>„kočičí zlato“</w:t>
      </w:r>
      <w:r>
        <w:t xml:space="preserve"> ?              </w:t>
      </w:r>
    </w:p>
    <w:p w:rsidR="00E66745" w:rsidRPr="000B4F1C" w:rsidRDefault="00E66745" w:rsidP="00AF3B12">
      <w:pPr>
        <w:rPr>
          <w:b/>
        </w:rPr>
      </w:pPr>
      <w:r w:rsidRPr="00807053">
        <w:rPr>
          <w:b/>
          <w:u w:val="single"/>
        </w:rPr>
        <w:t>7.</w:t>
      </w:r>
      <w:r>
        <w:t xml:space="preserve"> </w:t>
      </w:r>
      <w:r w:rsidRPr="00807053">
        <w:t xml:space="preserve"> Napiš náz</w:t>
      </w:r>
      <w:r>
        <w:t>ev minerálu, kterého zařazujeme</w:t>
      </w:r>
      <w:r w:rsidRPr="00807053">
        <w:t xml:space="preserve"> mezi </w:t>
      </w:r>
      <w:r w:rsidRPr="000B4F1C">
        <w:rPr>
          <w:b/>
        </w:rPr>
        <w:t>halogenidy</w:t>
      </w:r>
      <w:r w:rsidRPr="00807053">
        <w:t xml:space="preserve">, označ jej </w:t>
      </w:r>
      <w:r w:rsidRPr="000B4F1C">
        <w:rPr>
          <w:b/>
        </w:rPr>
        <w:t>vzorcem a zapiš alespoň dva příklady využití :</w:t>
      </w:r>
    </w:p>
    <w:p w:rsidR="00E66745" w:rsidRDefault="00E66745" w:rsidP="00AF3B12"/>
    <w:p w:rsidR="00E66745" w:rsidRDefault="00E66745" w:rsidP="00AF3B12">
      <w:r w:rsidRPr="00807053">
        <w:rPr>
          <w:b/>
          <w:u w:val="single"/>
        </w:rPr>
        <w:t xml:space="preserve">8. </w:t>
      </w:r>
      <w:r>
        <w:t xml:space="preserve">Vyjmenuj alespoň 3 </w:t>
      </w:r>
      <w:r w:rsidRPr="000B4F1C">
        <w:rPr>
          <w:b/>
        </w:rPr>
        <w:t>odrůdy křemene</w:t>
      </w:r>
      <w:r>
        <w:t xml:space="preserve"> :</w:t>
      </w:r>
    </w:p>
    <w:p w:rsidR="00E66745" w:rsidRDefault="00E66745" w:rsidP="00AF3B12">
      <w:r w:rsidRPr="00A51CE2">
        <w:rPr>
          <w:b/>
          <w:u w:val="single"/>
        </w:rPr>
        <w:t>9.</w:t>
      </w:r>
      <w:r>
        <w:t xml:space="preserve"> K jednotlivým nerostům připiš </w:t>
      </w:r>
      <w:r w:rsidRPr="000B4F1C">
        <w:rPr>
          <w:b/>
        </w:rPr>
        <w:t>jejich užití</w:t>
      </w:r>
      <w:r>
        <w:t>:</w:t>
      </w:r>
    </w:p>
    <w:p w:rsidR="00E66745" w:rsidRDefault="00E66745" w:rsidP="00AF3B12">
      <w:r>
        <w:t xml:space="preserve">     Smolinec neboli uraninit –</w:t>
      </w:r>
    </w:p>
    <w:p w:rsidR="00E66745" w:rsidRDefault="00E66745" w:rsidP="00AF3B12">
      <w:r>
        <w:t xml:space="preserve">     Sádrovec –</w:t>
      </w:r>
    </w:p>
    <w:p w:rsidR="00E66745" w:rsidRDefault="00E66745" w:rsidP="00AF3B12">
      <w:r>
        <w:t xml:space="preserve">     Slída – </w:t>
      </w:r>
    </w:p>
    <w:p w:rsidR="00E66745" w:rsidRDefault="00E66745" w:rsidP="00AF3B12">
      <w:pPr>
        <w:rPr>
          <w:b/>
          <w:u w:val="single"/>
        </w:rPr>
      </w:pPr>
      <w:r>
        <w:t xml:space="preserve">  </w:t>
      </w:r>
      <w:r>
        <w:rPr>
          <w:b/>
          <w:u w:val="single"/>
        </w:rPr>
        <w:t xml:space="preserve">Minerály – </w:t>
      </w:r>
      <w:r w:rsidRPr="00172D80">
        <w:rPr>
          <w:b/>
          <w:u w:val="single"/>
        </w:rPr>
        <w:t>Pr</w:t>
      </w:r>
      <w:r>
        <w:rPr>
          <w:b/>
          <w:u w:val="single"/>
        </w:rPr>
        <w:t>ověrka                sk.B</w:t>
      </w:r>
      <w:r w:rsidRPr="00172D80">
        <w:rPr>
          <w:b/>
          <w:u w:val="single"/>
        </w:rPr>
        <w:t xml:space="preserve">                                           Jméno :                   </w:t>
      </w:r>
      <w:r>
        <w:rPr>
          <w:b/>
          <w:u w:val="single"/>
        </w:rPr>
        <w:t xml:space="preserve">                               </w:t>
      </w:r>
      <w:r w:rsidRPr="00172D80">
        <w:rPr>
          <w:b/>
          <w:u w:val="single"/>
        </w:rPr>
        <w:t xml:space="preserve">        .</w:t>
      </w:r>
    </w:p>
    <w:p w:rsidR="00E66745" w:rsidRDefault="00E66745" w:rsidP="00AF3B12">
      <w:r w:rsidRPr="00172D80">
        <w:rPr>
          <w:b/>
          <w:u w:val="single"/>
        </w:rPr>
        <w:t>1.</w:t>
      </w:r>
      <w:r>
        <w:t xml:space="preserve"> Cizí název pro označení </w:t>
      </w:r>
      <w:r>
        <w:rPr>
          <w:b/>
        </w:rPr>
        <w:t>nerostu</w:t>
      </w:r>
      <w:r>
        <w:t xml:space="preserve"> je …………………, vysvětli svými slovy, </w:t>
      </w:r>
      <w:r w:rsidRPr="000B4F1C">
        <w:rPr>
          <w:b/>
        </w:rPr>
        <w:t>co to je</w:t>
      </w:r>
      <w:r>
        <w:t xml:space="preserve"> :</w:t>
      </w:r>
    </w:p>
    <w:p w:rsidR="00E66745" w:rsidRDefault="00E66745" w:rsidP="00AF3B12"/>
    <w:p w:rsidR="00E66745" w:rsidRDefault="00E66745" w:rsidP="00AF3B12">
      <w:pPr>
        <w:rPr>
          <w:b/>
        </w:rPr>
      </w:pPr>
      <w:r w:rsidRPr="00172D80">
        <w:rPr>
          <w:b/>
          <w:u w:val="single"/>
        </w:rPr>
        <w:t>2.</w:t>
      </w:r>
      <w:r w:rsidRPr="00A51CE2">
        <w:t xml:space="preserve"> </w:t>
      </w:r>
      <w:r w:rsidRPr="00807053">
        <w:t xml:space="preserve"> Napiš</w:t>
      </w:r>
      <w:r>
        <w:t xml:space="preserve"> název nerostu</w:t>
      </w:r>
      <w:r w:rsidRPr="00807053">
        <w:t xml:space="preserve">, kterého zařazujeme  mezi </w:t>
      </w:r>
      <w:r w:rsidRPr="000B4F1C">
        <w:rPr>
          <w:b/>
        </w:rPr>
        <w:t>halogenidy,</w:t>
      </w:r>
      <w:r w:rsidRPr="00807053">
        <w:t xml:space="preserve"> označ jej vzorcem a zapiš alespoň </w:t>
      </w:r>
      <w:r w:rsidRPr="000B4F1C">
        <w:rPr>
          <w:b/>
        </w:rPr>
        <w:t>dva příklady využití :</w:t>
      </w:r>
    </w:p>
    <w:p w:rsidR="00E66745" w:rsidRPr="000B4F1C" w:rsidRDefault="00E66745" w:rsidP="00AF3B12">
      <w:pPr>
        <w:rPr>
          <w:b/>
        </w:rPr>
      </w:pPr>
    </w:p>
    <w:p w:rsidR="00E66745" w:rsidRPr="00F07532" w:rsidRDefault="00E66745" w:rsidP="00AF3B12">
      <w:r w:rsidRPr="00172D80">
        <w:rPr>
          <w:b/>
          <w:u w:val="single"/>
        </w:rPr>
        <w:t xml:space="preserve">3. </w:t>
      </w:r>
      <w:r>
        <w:t xml:space="preserve">Vyjmenuj alespoň </w:t>
      </w:r>
      <w:r w:rsidRPr="000B4F1C">
        <w:rPr>
          <w:b/>
        </w:rPr>
        <w:t>3 odrůdy křemene</w:t>
      </w:r>
      <w:r>
        <w:t xml:space="preserve"> :</w:t>
      </w:r>
    </w:p>
    <w:p w:rsidR="00E66745" w:rsidRDefault="00E66745" w:rsidP="00AF3B12">
      <w:r>
        <w:rPr>
          <w:b/>
          <w:u w:val="single"/>
        </w:rPr>
        <w:t>4</w:t>
      </w:r>
      <w:r w:rsidRPr="00807053">
        <w:t xml:space="preserve">. </w:t>
      </w:r>
      <w:r>
        <w:t xml:space="preserve">Skupina </w:t>
      </w:r>
      <w:r w:rsidRPr="00AF3B12">
        <w:rPr>
          <w:b/>
        </w:rPr>
        <w:t>sulfidů</w:t>
      </w:r>
      <w:r>
        <w:t xml:space="preserve"> má 4 důležité zástupce-nerosty. Napiš jejich názvy a využití.</w:t>
      </w:r>
    </w:p>
    <w:p w:rsidR="00E66745" w:rsidRDefault="00E66745" w:rsidP="00AF3B12"/>
    <w:p w:rsidR="00E66745" w:rsidRDefault="00E66745" w:rsidP="00AF3B12"/>
    <w:p w:rsidR="00E66745" w:rsidRDefault="00E66745" w:rsidP="00AF3B12"/>
    <w:p w:rsidR="00E66745" w:rsidRDefault="00E66745" w:rsidP="00AF3B12">
      <w:r w:rsidRPr="00807053">
        <w:rPr>
          <w:b/>
          <w:u w:val="single"/>
        </w:rPr>
        <w:t>5.</w:t>
      </w:r>
      <w:r w:rsidRPr="00A51CE2">
        <w:t xml:space="preserve"> </w:t>
      </w:r>
      <w:r w:rsidRPr="00807053">
        <w:t>Spoj vhodně čarami, poté přiřaď k písmenům čísla</w:t>
      </w:r>
    </w:p>
    <w:p w:rsidR="00E66745" w:rsidRDefault="00E66745" w:rsidP="00AF3B12">
      <w:r>
        <w:t xml:space="preserve">     1. hnědel                                      a)</w:t>
      </w:r>
      <w:r w:rsidRPr="00975BFC">
        <w:t xml:space="preserve"> </w:t>
      </w:r>
      <w:r>
        <w:t>hematit                                             1.  …</w:t>
      </w:r>
    </w:p>
    <w:p w:rsidR="00E66745" w:rsidRDefault="00E66745" w:rsidP="00AF3B12">
      <w:r>
        <w:t xml:space="preserve">     2. krevel                                        b) limonit                                              2.  …</w:t>
      </w:r>
    </w:p>
    <w:p w:rsidR="00E66745" w:rsidRDefault="00E66745" w:rsidP="00AF3B12">
      <w:r>
        <w:t xml:space="preserve">     3. siderit                                        c) surovina pro výrobu hliníku          3.  …</w:t>
      </w:r>
    </w:p>
    <w:p w:rsidR="00E66745" w:rsidRPr="00F07532" w:rsidRDefault="00E66745" w:rsidP="00AF3B12">
      <w:r>
        <w:t xml:space="preserve">     4. bauxit                                        d) ocelek                                               4.  …</w:t>
      </w:r>
    </w:p>
    <w:p w:rsidR="00E66745" w:rsidRDefault="00E66745" w:rsidP="00AF3B12">
      <w:r>
        <w:t xml:space="preserve"> </w:t>
      </w:r>
      <w:r w:rsidRPr="00807053">
        <w:rPr>
          <w:b/>
          <w:u w:val="single"/>
        </w:rPr>
        <w:t>6</w:t>
      </w:r>
      <w:r>
        <w:t xml:space="preserve">. K jednotlivým nerostům připiš </w:t>
      </w:r>
      <w:r w:rsidRPr="000B4F1C">
        <w:rPr>
          <w:b/>
        </w:rPr>
        <w:t>jejich užití</w:t>
      </w:r>
      <w:r>
        <w:t>:</w:t>
      </w:r>
    </w:p>
    <w:p w:rsidR="00E66745" w:rsidRDefault="00E66745" w:rsidP="00AF3B12">
      <w:r>
        <w:t xml:space="preserve">      Slída –</w:t>
      </w:r>
    </w:p>
    <w:p w:rsidR="00E66745" w:rsidRDefault="00E66745" w:rsidP="00AF3B12">
      <w:r>
        <w:t xml:space="preserve">     Sádrovec –</w:t>
      </w:r>
    </w:p>
    <w:p w:rsidR="00E66745" w:rsidRDefault="00E66745" w:rsidP="00AF3B12">
      <w:r>
        <w:t xml:space="preserve">     Smolinec neboli uraninit –</w:t>
      </w:r>
    </w:p>
    <w:p w:rsidR="00E66745" w:rsidRDefault="00E66745" w:rsidP="00AF3B12">
      <w:r w:rsidRPr="00807053">
        <w:rPr>
          <w:b/>
          <w:u w:val="single"/>
        </w:rPr>
        <w:t>7.</w:t>
      </w:r>
      <w:r>
        <w:rPr>
          <w:b/>
          <w:u w:val="single"/>
        </w:rPr>
        <w:t xml:space="preserve"> </w:t>
      </w:r>
      <w:r>
        <w:t xml:space="preserve">Jakému nerostu se lidově </w:t>
      </w:r>
      <w:r w:rsidRPr="00AF3B12">
        <w:rPr>
          <w:b/>
        </w:rPr>
        <w:t>říká „kočičí zlato“</w:t>
      </w:r>
      <w:r>
        <w:t xml:space="preserve"> ? </w:t>
      </w:r>
    </w:p>
    <w:p w:rsidR="00E66745" w:rsidRDefault="00E66745" w:rsidP="00AF3B12">
      <w:r w:rsidRPr="00807053">
        <w:rPr>
          <w:b/>
          <w:u w:val="single"/>
        </w:rPr>
        <w:t xml:space="preserve">8. </w:t>
      </w:r>
      <w:r>
        <w:t xml:space="preserve">Za </w:t>
      </w:r>
      <w:r w:rsidRPr="00AF3B12">
        <w:rPr>
          <w:b/>
        </w:rPr>
        <w:t>nejtvrdší nerost</w:t>
      </w:r>
      <w:r>
        <w:t xml:space="preserve"> je považován  ………………………., nejodolnější proti zvětrávání a zároveň </w:t>
      </w:r>
      <w:r w:rsidRPr="00AF3B12">
        <w:rPr>
          <w:b/>
        </w:rPr>
        <w:t>nejčastější v přírodě</w:t>
      </w:r>
      <w:r>
        <w:t xml:space="preserve"> je   ……………………………………..    .</w:t>
      </w:r>
    </w:p>
    <w:p w:rsidR="00E66745" w:rsidRDefault="00E66745" w:rsidP="00AF3B12">
      <w:r w:rsidRPr="00A51CE2">
        <w:rPr>
          <w:b/>
          <w:u w:val="single"/>
        </w:rPr>
        <w:t>9.</w:t>
      </w:r>
      <w:r>
        <w:t xml:space="preserve"> </w:t>
      </w:r>
      <w:r w:rsidRPr="00172D80">
        <w:t>Do tabulky dopiš skupinu ze soustavy minerálů a chemický vzorec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6"/>
        <w:gridCol w:w="2708"/>
        <w:gridCol w:w="2127"/>
      </w:tblGrid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 xml:space="preserve">Minerál 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>Skupina</w:t>
            </w: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</w:rPr>
            </w:pPr>
            <w:r w:rsidRPr="00C13662">
              <w:rPr>
                <w:b/>
              </w:rPr>
              <w:t>Vzorec či značka</w:t>
            </w: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kalcit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galenit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pyrit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magnetit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diamant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E66745" w:rsidRPr="00C13662" w:rsidTr="00C13662">
        <w:tc>
          <w:tcPr>
            <w:tcW w:w="2536" w:type="dxa"/>
          </w:tcPr>
          <w:p w:rsidR="00E66745" w:rsidRPr="00C13662" w:rsidRDefault="00E66745" w:rsidP="00C13662">
            <w:pPr>
              <w:spacing w:after="0" w:line="240" w:lineRule="auto"/>
            </w:pPr>
            <w:r w:rsidRPr="00C13662">
              <w:t>zlato</w:t>
            </w:r>
          </w:p>
        </w:tc>
        <w:tc>
          <w:tcPr>
            <w:tcW w:w="2708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E66745" w:rsidRPr="00C13662" w:rsidRDefault="00E66745" w:rsidP="00C13662">
            <w:pPr>
              <w:spacing w:after="0" w:line="240" w:lineRule="auto"/>
              <w:rPr>
                <w:b/>
                <w:u w:val="single"/>
              </w:rPr>
            </w:pPr>
          </w:p>
        </w:tc>
      </w:tr>
    </w:tbl>
    <w:p w:rsidR="00E66745" w:rsidRDefault="00E66745" w:rsidP="00AF3B12"/>
    <w:sectPr w:rsidR="00E66745" w:rsidSect="00043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434F3"/>
    <w:rsid w:val="00054113"/>
    <w:rsid w:val="000676BC"/>
    <w:rsid w:val="00097ECB"/>
    <w:rsid w:val="000B4F1C"/>
    <w:rsid w:val="000E5CB7"/>
    <w:rsid w:val="00172D80"/>
    <w:rsid w:val="001D4AF9"/>
    <w:rsid w:val="002E58BD"/>
    <w:rsid w:val="00370EF3"/>
    <w:rsid w:val="003C2423"/>
    <w:rsid w:val="003E2699"/>
    <w:rsid w:val="004470D4"/>
    <w:rsid w:val="00472259"/>
    <w:rsid w:val="004F5F84"/>
    <w:rsid w:val="00566B38"/>
    <w:rsid w:val="00647BB2"/>
    <w:rsid w:val="007A345A"/>
    <w:rsid w:val="00807053"/>
    <w:rsid w:val="009400DB"/>
    <w:rsid w:val="00975BFC"/>
    <w:rsid w:val="00A51CE2"/>
    <w:rsid w:val="00A82CF1"/>
    <w:rsid w:val="00AF3B12"/>
    <w:rsid w:val="00C13662"/>
    <w:rsid w:val="00CF3196"/>
    <w:rsid w:val="00E66745"/>
    <w:rsid w:val="00F07532"/>
    <w:rsid w:val="00F33E86"/>
    <w:rsid w:val="00F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4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484</Words>
  <Characters>2862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2012-09-09T21:16:00Z</cp:lastPrinted>
  <dcterms:created xsi:type="dcterms:W3CDTF">2013-03-20T19:37:00Z</dcterms:created>
  <dcterms:modified xsi:type="dcterms:W3CDTF">2013-03-20T19:37:00Z</dcterms:modified>
</cp:coreProperties>
</file>