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561E" w:rsidRDefault="003B561E"/>
    <w:p w:rsidR="003B561E" w:rsidRDefault="003B561E"/>
    <w:p w:rsidR="003B561E" w:rsidRDefault="003B561E"/>
    <w:tbl>
      <w:tblPr>
        <w:tblpPr w:leftFromText="141" w:rightFromText="141" w:vertAnchor="text" w:horzAnchor="margin" w:tblpY="692"/>
        <w:tblW w:w="9921" w:type="dxa"/>
        <w:tblLook w:val="00A0"/>
      </w:tblPr>
      <w:tblGrid>
        <w:gridCol w:w="3369"/>
        <w:gridCol w:w="6552"/>
      </w:tblGrid>
      <w:tr w:rsidR="003B561E" w:rsidRPr="00411395" w:rsidTr="00411395">
        <w:tc>
          <w:tcPr>
            <w:tcW w:w="3369" w:type="dxa"/>
          </w:tcPr>
          <w:p w:rsidR="003B561E" w:rsidRPr="00411395" w:rsidRDefault="003B561E" w:rsidP="00411395">
            <w:pPr>
              <w:pStyle w:val="Subtitle"/>
              <w:spacing w:after="0" w:line="240" w:lineRule="auto"/>
            </w:pPr>
            <w:r w:rsidRPr="00411395">
              <w:t>Název školy:</w:t>
            </w:r>
          </w:p>
        </w:tc>
        <w:tc>
          <w:tcPr>
            <w:tcW w:w="6552" w:type="dxa"/>
          </w:tcPr>
          <w:p w:rsidR="003B561E" w:rsidRPr="00411395" w:rsidRDefault="003B561E" w:rsidP="00411395">
            <w:pPr>
              <w:spacing w:after="0" w:line="240" w:lineRule="auto"/>
              <w:rPr>
                <w:sz w:val="40"/>
                <w:szCs w:val="40"/>
              </w:rPr>
            </w:pPr>
            <w:r w:rsidRPr="00411395">
              <w:rPr>
                <w:sz w:val="40"/>
                <w:szCs w:val="40"/>
              </w:rPr>
              <w:t>ZŠ a MŠ T. G. Masaryka Fulnek</w:t>
            </w:r>
          </w:p>
        </w:tc>
      </w:tr>
      <w:tr w:rsidR="003B561E" w:rsidRPr="00411395" w:rsidTr="00411395">
        <w:tc>
          <w:tcPr>
            <w:tcW w:w="3369" w:type="dxa"/>
          </w:tcPr>
          <w:p w:rsidR="003B561E" w:rsidRPr="00411395" w:rsidRDefault="003B561E" w:rsidP="00411395">
            <w:pPr>
              <w:spacing w:after="0" w:line="240" w:lineRule="auto"/>
              <w:rPr>
                <w:sz w:val="40"/>
                <w:szCs w:val="40"/>
              </w:rPr>
            </w:pPr>
            <w:r w:rsidRPr="00411395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3B561E" w:rsidRPr="00411395" w:rsidRDefault="003B561E" w:rsidP="00411395">
            <w:pPr>
              <w:spacing w:after="0" w:line="240" w:lineRule="auto"/>
              <w:rPr>
                <w:sz w:val="40"/>
                <w:szCs w:val="40"/>
              </w:rPr>
            </w:pPr>
            <w:r w:rsidRPr="00411395">
              <w:rPr>
                <w:sz w:val="40"/>
                <w:szCs w:val="40"/>
              </w:rPr>
              <w:t>Mgr. Jana Víchová</w:t>
            </w:r>
          </w:p>
        </w:tc>
      </w:tr>
      <w:tr w:rsidR="003B561E" w:rsidRPr="00411395" w:rsidTr="00411395">
        <w:tc>
          <w:tcPr>
            <w:tcW w:w="3369" w:type="dxa"/>
          </w:tcPr>
          <w:p w:rsidR="003B561E" w:rsidRPr="00411395" w:rsidRDefault="003B561E" w:rsidP="00411395">
            <w:pPr>
              <w:spacing w:after="0" w:line="240" w:lineRule="auto"/>
              <w:rPr>
                <w:sz w:val="40"/>
                <w:szCs w:val="40"/>
              </w:rPr>
            </w:pPr>
            <w:r w:rsidRPr="00411395">
              <w:rPr>
                <w:sz w:val="40"/>
                <w:szCs w:val="40"/>
              </w:rPr>
              <w:t>Název:</w:t>
            </w:r>
          </w:p>
          <w:p w:rsidR="003B561E" w:rsidRPr="00411395" w:rsidRDefault="003B561E" w:rsidP="00411395">
            <w:pPr>
              <w:spacing w:after="0" w:line="240" w:lineRule="auto"/>
              <w:rPr>
                <w:sz w:val="40"/>
                <w:szCs w:val="40"/>
              </w:rPr>
            </w:pPr>
            <w:r w:rsidRPr="00411395">
              <w:rPr>
                <w:sz w:val="40"/>
                <w:szCs w:val="40"/>
              </w:rPr>
              <w:t>Určeno pro:</w:t>
            </w:r>
          </w:p>
          <w:p w:rsidR="003B561E" w:rsidRPr="00411395" w:rsidRDefault="003B561E" w:rsidP="00411395">
            <w:pPr>
              <w:spacing w:after="0" w:line="240" w:lineRule="auto"/>
              <w:rPr>
                <w:sz w:val="40"/>
                <w:szCs w:val="40"/>
              </w:rPr>
            </w:pPr>
            <w:r w:rsidRPr="00411395">
              <w:rPr>
                <w:sz w:val="40"/>
                <w:szCs w:val="40"/>
              </w:rPr>
              <w:t xml:space="preserve">Vzdělávací oblast:         </w:t>
            </w:r>
          </w:p>
        </w:tc>
        <w:tc>
          <w:tcPr>
            <w:tcW w:w="6552" w:type="dxa"/>
          </w:tcPr>
          <w:p w:rsidR="003B561E" w:rsidRPr="00411395" w:rsidRDefault="003B561E" w:rsidP="00411395">
            <w:pPr>
              <w:spacing w:after="0" w:line="240" w:lineRule="auto"/>
              <w:rPr>
                <w:sz w:val="40"/>
                <w:szCs w:val="40"/>
              </w:rPr>
            </w:pPr>
            <w:r w:rsidRPr="00411395">
              <w:rPr>
                <w:sz w:val="40"/>
                <w:szCs w:val="40"/>
              </w:rPr>
              <w:t>VY_52_INOVACE_PŘ.8.6-17</w:t>
            </w:r>
          </w:p>
          <w:p w:rsidR="003B561E" w:rsidRPr="00411395" w:rsidRDefault="003B561E" w:rsidP="00411395">
            <w:pPr>
              <w:spacing w:after="0" w:line="240" w:lineRule="auto"/>
              <w:rPr>
                <w:sz w:val="44"/>
                <w:szCs w:val="44"/>
              </w:rPr>
            </w:pPr>
            <w:r w:rsidRPr="00411395">
              <w:rPr>
                <w:sz w:val="44"/>
                <w:szCs w:val="44"/>
              </w:rPr>
              <w:t>8.ročník</w:t>
            </w:r>
          </w:p>
          <w:p w:rsidR="003B561E" w:rsidRPr="00411395" w:rsidRDefault="003B561E" w:rsidP="00411395">
            <w:pPr>
              <w:spacing w:after="0" w:line="240" w:lineRule="auto"/>
              <w:rPr>
                <w:sz w:val="40"/>
                <w:szCs w:val="40"/>
              </w:rPr>
            </w:pPr>
            <w:r w:rsidRPr="00411395">
              <w:rPr>
                <w:sz w:val="44"/>
                <w:szCs w:val="44"/>
              </w:rPr>
              <w:t>Člověk a příroda</w:t>
            </w:r>
          </w:p>
        </w:tc>
      </w:tr>
      <w:tr w:rsidR="003B561E" w:rsidRPr="00411395" w:rsidTr="00411395">
        <w:tc>
          <w:tcPr>
            <w:tcW w:w="3369" w:type="dxa"/>
          </w:tcPr>
          <w:p w:rsidR="003B561E" w:rsidRPr="00411395" w:rsidRDefault="003B561E" w:rsidP="00411395">
            <w:pPr>
              <w:spacing w:after="0" w:line="240" w:lineRule="auto"/>
              <w:rPr>
                <w:sz w:val="40"/>
                <w:szCs w:val="40"/>
              </w:rPr>
            </w:pPr>
            <w:r w:rsidRPr="00411395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3B561E" w:rsidRPr="00411395" w:rsidRDefault="003B561E" w:rsidP="00411395">
            <w:pPr>
              <w:spacing w:after="0" w:line="240" w:lineRule="auto"/>
              <w:rPr>
                <w:b/>
                <w:sz w:val="44"/>
                <w:szCs w:val="44"/>
              </w:rPr>
            </w:pPr>
            <w:r w:rsidRPr="00411395">
              <w:rPr>
                <w:b/>
                <w:sz w:val="44"/>
                <w:szCs w:val="44"/>
              </w:rPr>
              <w:t xml:space="preserve">Vylučovací, kožní soustava </w:t>
            </w:r>
          </w:p>
          <w:p w:rsidR="003B561E" w:rsidRPr="00411395" w:rsidRDefault="003B561E" w:rsidP="00411395">
            <w:pPr>
              <w:spacing w:after="0" w:line="240" w:lineRule="auto"/>
              <w:rPr>
                <w:b/>
                <w:sz w:val="44"/>
                <w:szCs w:val="44"/>
              </w:rPr>
            </w:pPr>
            <w:r w:rsidRPr="00411395">
              <w:rPr>
                <w:b/>
                <w:sz w:val="44"/>
                <w:szCs w:val="44"/>
              </w:rPr>
              <w:t xml:space="preserve"> - Prověrka</w:t>
            </w:r>
          </w:p>
        </w:tc>
      </w:tr>
      <w:tr w:rsidR="003B561E" w:rsidRPr="00411395" w:rsidTr="00411395">
        <w:tc>
          <w:tcPr>
            <w:tcW w:w="3369" w:type="dxa"/>
          </w:tcPr>
          <w:p w:rsidR="003B561E" w:rsidRPr="00411395" w:rsidRDefault="003B561E" w:rsidP="00411395">
            <w:pPr>
              <w:spacing w:after="0" w:line="240" w:lineRule="auto"/>
              <w:rPr>
                <w:sz w:val="40"/>
                <w:szCs w:val="40"/>
              </w:rPr>
            </w:pPr>
            <w:r w:rsidRPr="00411395">
              <w:rPr>
                <w:sz w:val="40"/>
                <w:szCs w:val="40"/>
              </w:rPr>
              <w:t xml:space="preserve">Anotace :            </w:t>
            </w:r>
          </w:p>
          <w:p w:rsidR="003B561E" w:rsidRPr="00411395" w:rsidRDefault="003B561E" w:rsidP="00411395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6552" w:type="dxa"/>
          </w:tcPr>
          <w:p w:rsidR="003B561E" w:rsidRPr="00411395" w:rsidRDefault="003B561E" w:rsidP="00411395">
            <w:pPr>
              <w:spacing w:after="0" w:line="240" w:lineRule="auto"/>
              <w:rPr>
                <w:rFonts w:cs="Calibri"/>
                <w:sz w:val="40"/>
                <w:szCs w:val="40"/>
              </w:rPr>
            </w:pPr>
            <w:r w:rsidRPr="00411395">
              <w:rPr>
                <w:rFonts w:cs="Calibri"/>
                <w:sz w:val="40"/>
                <w:szCs w:val="40"/>
              </w:rPr>
              <w:t>Text je určen k ověřování vědomostí žáka, charakteristice vylučovací a kožní soustavy, jejich fungování.</w:t>
            </w:r>
          </w:p>
          <w:p w:rsidR="003B561E" w:rsidRPr="00411395" w:rsidRDefault="003B561E" w:rsidP="00411395">
            <w:pPr>
              <w:spacing w:after="0" w:line="240" w:lineRule="auto"/>
              <w:rPr>
                <w:sz w:val="40"/>
                <w:szCs w:val="40"/>
              </w:rPr>
            </w:pPr>
            <w:r w:rsidRPr="00411395">
              <w:rPr>
                <w:rFonts w:cs="Calibri"/>
                <w:sz w:val="40"/>
                <w:szCs w:val="40"/>
              </w:rPr>
              <w:t>Může sloužit také jako pracovní list k procvičování či opakování učiva.</w:t>
            </w:r>
          </w:p>
          <w:p w:rsidR="003B561E" w:rsidRPr="00411395" w:rsidRDefault="003B561E" w:rsidP="00411395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</w:tbl>
    <w:p w:rsidR="003B561E" w:rsidRDefault="003B561E">
      <w:r w:rsidRPr="004F5F84">
        <w:rPr>
          <w:sz w:val="40"/>
          <w:szCs w:val="40"/>
        </w:rPr>
        <w:t>Číslo projektu:</w:t>
      </w:r>
      <w:r>
        <w:rPr>
          <w:sz w:val="40"/>
          <w:szCs w:val="40"/>
        </w:rPr>
        <w:t xml:space="preserve">   </w:t>
      </w:r>
      <w:r w:rsidRPr="004F5F84">
        <w:rPr>
          <w:sz w:val="40"/>
          <w:szCs w:val="40"/>
        </w:rPr>
        <w:t>CZ.1.07/1.4.00/21.0903</w:t>
      </w:r>
    </w:p>
    <w:p w:rsidR="003B561E" w:rsidRDefault="003B561E"/>
    <w:p w:rsidR="003B561E" w:rsidRDefault="003B561E" w:rsidP="00524951"/>
    <w:p w:rsidR="003B561E" w:rsidRDefault="003B561E" w:rsidP="00524951"/>
    <w:p w:rsidR="003B561E" w:rsidRDefault="003B561E" w:rsidP="00524951"/>
    <w:p w:rsidR="003B561E" w:rsidRDefault="003B561E" w:rsidP="00524951"/>
    <w:p w:rsidR="003B561E" w:rsidRDefault="003B561E" w:rsidP="00524951"/>
    <w:p w:rsidR="003B561E" w:rsidRDefault="003B561E" w:rsidP="00524951"/>
    <w:p w:rsidR="003B561E" w:rsidRDefault="003B561E" w:rsidP="00524951"/>
    <w:p w:rsidR="003B561E" w:rsidRDefault="003B561E" w:rsidP="00524951"/>
    <w:p w:rsidR="003B561E" w:rsidRDefault="003B561E" w:rsidP="00524951">
      <w:bookmarkStart w:id="0" w:name="_GoBack"/>
      <w:bookmarkEnd w:id="0"/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margin-left:30.3pt;margin-top:568.1pt;width:425.75pt;height:82.6pt;z-index:251658240;visibility:visible;mso-position-horizontal-relative:margin;mso-position-vertical-relative:margin">
            <v:imagedata r:id="rId5" o:title=""/>
            <w10:wrap type="square" anchorx="margin" anchory="margin"/>
          </v:shape>
        </w:pict>
      </w:r>
    </w:p>
    <w:p w:rsidR="003B561E" w:rsidRDefault="003B561E" w:rsidP="00932D69">
      <w:pPr>
        <w:rPr>
          <w:b/>
          <w:u w:val="single"/>
        </w:rPr>
      </w:pPr>
      <w:r w:rsidRPr="002C15CC">
        <w:rPr>
          <w:b/>
          <w:u w:val="single"/>
        </w:rPr>
        <w:t xml:space="preserve">Vylučovací, </w:t>
      </w:r>
      <w:r>
        <w:rPr>
          <w:b/>
          <w:u w:val="single"/>
        </w:rPr>
        <w:t xml:space="preserve">kožní soustava  - </w:t>
      </w:r>
      <w:r w:rsidRPr="002C15CC">
        <w:rPr>
          <w:b/>
          <w:u w:val="single"/>
        </w:rPr>
        <w:t>Prověrka</w:t>
      </w:r>
      <w:r>
        <w:rPr>
          <w:b/>
          <w:u w:val="single"/>
        </w:rPr>
        <w:t xml:space="preserve">              </w:t>
      </w:r>
      <w:r w:rsidRPr="002C15CC">
        <w:rPr>
          <w:b/>
          <w:u w:val="single"/>
        </w:rPr>
        <w:t xml:space="preserve"> sk. A</w:t>
      </w:r>
      <w:r>
        <w:rPr>
          <w:b/>
          <w:u w:val="single"/>
        </w:rPr>
        <w:t xml:space="preserve">                    JMÉNO :                                               .</w:t>
      </w:r>
    </w:p>
    <w:p w:rsidR="003B561E" w:rsidRDefault="003B561E" w:rsidP="00932D69">
      <w:pPr>
        <w:rPr>
          <w:b/>
          <w:u w:val="single"/>
        </w:rPr>
      </w:pPr>
    </w:p>
    <w:p w:rsidR="003B561E" w:rsidRDefault="003B561E" w:rsidP="00932D69">
      <w:pPr>
        <w:spacing w:line="240" w:lineRule="auto"/>
      </w:pPr>
      <w:r w:rsidRPr="002C15CC">
        <w:rPr>
          <w:b/>
          <w:u w:val="single"/>
        </w:rPr>
        <w:t>1.</w:t>
      </w:r>
      <w:r>
        <w:rPr>
          <w:b/>
          <w:u w:val="single"/>
        </w:rPr>
        <w:t xml:space="preserve"> </w:t>
      </w:r>
      <w:r>
        <w:t xml:space="preserve">Vyjmenuj </w:t>
      </w:r>
      <w:r w:rsidRPr="00563CA8">
        <w:rPr>
          <w:b/>
        </w:rPr>
        <w:t>orgány močové soustavy</w:t>
      </w:r>
      <w:r>
        <w:t xml:space="preserve"> v tom pořadí, jak jimi proudí odpadní látky:</w:t>
      </w:r>
    </w:p>
    <w:p w:rsidR="003B561E" w:rsidRDefault="003B561E" w:rsidP="00932D69">
      <w:pPr>
        <w:spacing w:line="240" w:lineRule="auto"/>
      </w:pPr>
    </w:p>
    <w:p w:rsidR="003B561E" w:rsidRDefault="003B561E" w:rsidP="00932D69">
      <w:pPr>
        <w:spacing w:line="240" w:lineRule="auto"/>
      </w:pPr>
      <w:r w:rsidRPr="002C15CC">
        <w:rPr>
          <w:b/>
          <w:u w:val="single"/>
        </w:rPr>
        <w:t>2.</w:t>
      </w:r>
      <w:r>
        <w:t xml:space="preserve"> </w:t>
      </w:r>
      <w:r w:rsidRPr="00563CA8">
        <w:rPr>
          <w:b/>
        </w:rPr>
        <w:t>Ledviny</w:t>
      </w:r>
      <w:r>
        <w:t xml:space="preserve"> jsou umístěny v blízkosti:      a) hrudní páteře             b) bederní páteře          c)zadní části pánve</w:t>
      </w:r>
    </w:p>
    <w:p w:rsidR="003B561E" w:rsidRDefault="003B561E" w:rsidP="00932D69">
      <w:pPr>
        <w:spacing w:line="240" w:lineRule="auto"/>
      </w:pPr>
      <w:r w:rsidRPr="002C15CC">
        <w:rPr>
          <w:b/>
          <w:u w:val="single"/>
        </w:rPr>
        <w:t>3</w:t>
      </w:r>
      <w:r w:rsidRPr="00563CA8">
        <w:rPr>
          <w:u w:val="single"/>
        </w:rPr>
        <w:t>.</w:t>
      </w:r>
      <w:r w:rsidRPr="00563CA8">
        <w:t xml:space="preserve"> Během</w:t>
      </w:r>
      <w:r w:rsidRPr="00563CA8">
        <w:rPr>
          <w:b/>
        </w:rPr>
        <w:t xml:space="preserve"> 24 hodin</w:t>
      </w:r>
      <w:r>
        <w:t xml:space="preserve"> se v lidském těle vytvoří asi     ….…    litrů moči.</w:t>
      </w:r>
    </w:p>
    <w:p w:rsidR="003B561E" w:rsidRDefault="003B561E" w:rsidP="00932D69">
      <w:pPr>
        <w:spacing w:line="240" w:lineRule="auto"/>
      </w:pPr>
      <w:r w:rsidRPr="004D5F9A">
        <w:rPr>
          <w:b/>
          <w:u w:val="single"/>
        </w:rPr>
        <w:t>4.</w:t>
      </w:r>
      <w:r>
        <w:t xml:space="preserve"> Látky, které se vylučují močí jsou :</w:t>
      </w:r>
    </w:p>
    <w:p w:rsidR="003B561E" w:rsidRDefault="003B561E" w:rsidP="00932D69">
      <w:pPr>
        <w:spacing w:line="240" w:lineRule="auto"/>
      </w:pPr>
      <w:r>
        <w:t xml:space="preserve">    a) rozpustné ve vodě                 b) odpadní látky                 c) oxid uhličitý               d) uhličitan vápenatý</w:t>
      </w:r>
    </w:p>
    <w:p w:rsidR="003B561E" w:rsidRDefault="003B561E" w:rsidP="00932D69">
      <w:pPr>
        <w:spacing w:line="240" w:lineRule="auto"/>
      </w:pPr>
      <w:r w:rsidRPr="004D5F9A">
        <w:rPr>
          <w:b/>
          <w:u w:val="single"/>
        </w:rPr>
        <w:t>5.</w:t>
      </w:r>
      <w:r>
        <w:t xml:space="preserve"> </w:t>
      </w:r>
      <w:r w:rsidRPr="00563CA8">
        <w:rPr>
          <w:b/>
        </w:rPr>
        <w:t>Daktyloskopie</w:t>
      </w:r>
      <w:r>
        <w:t xml:space="preserve"> zkoumá                ……………………………….                     .</w:t>
      </w:r>
    </w:p>
    <w:p w:rsidR="003B561E" w:rsidRDefault="003B561E" w:rsidP="00932D69">
      <w:pPr>
        <w:spacing w:line="240" w:lineRule="auto"/>
      </w:pPr>
      <w:r>
        <w:rPr>
          <w:b/>
          <w:u w:val="single"/>
        </w:rPr>
        <w:t>6.</w:t>
      </w:r>
      <w:r>
        <w:t xml:space="preserve"> Kůže má několik </w:t>
      </w:r>
      <w:r w:rsidRPr="00563CA8">
        <w:rPr>
          <w:b/>
        </w:rPr>
        <w:t>částí</w:t>
      </w:r>
      <w:r>
        <w:t>, vyjmenuj je :</w:t>
      </w:r>
    </w:p>
    <w:p w:rsidR="003B561E" w:rsidRDefault="003B561E" w:rsidP="00932D69">
      <w:pPr>
        <w:spacing w:line="240" w:lineRule="auto"/>
      </w:pPr>
    </w:p>
    <w:p w:rsidR="003B561E" w:rsidRDefault="003B561E" w:rsidP="00932D69">
      <w:pPr>
        <w:spacing w:line="240" w:lineRule="auto"/>
      </w:pPr>
      <w:r w:rsidRPr="004D5F9A">
        <w:rPr>
          <w:b/>
          <w:u w:val="single"/>
        </w:rPr>
        <w:t>7.</w:t>
      </w:r>
      <w:r>
        <w:t xml:space="preserve"> Jaký má </w:t>
      </w:r>
      <w:r w:rsidRPr="00563CA8">
        <w:rPr>
          <w:b/>
        </w:rPr>
        <w:t>kůže význam</w:t>
      </w:r>
      <w:r>
        <w:rPr>
          <w:b/>
        </w:rPr>
        <w:t xml:space="preserve"> </w:t>
      </w:r>
      <w:r>
        <w:t>(uveď alespoň 3), k čemu slouží :</w:t>
      </w:r>
    </w:p>
    <w:p w:rsidR="003B561E" w:rsidRDefault="003B561E" w:rsidP="00932D69">
      <w:pPr>
        <w:spacing w:line="240" w:lineRule="auto"/>
      </w:pPr>
    </w:p>
    <w:p w:rsidR="003B561E" w:rsidRDefault="003B561E" w:rsidP="00932D69">
      <w:pPr>
        <w:spacing w:line="240" w:lineRule="auto"/>
      </w:pPr>
    </w:p>
    <w:p w:rsidR="003B561E" w:rsidRDefault="003B561E" w:rsidP="00932D69">
      <w:pPr>
        <w:spacing w:line="240" w:lineRule="auto"/>
      </w:pPr>
      <w:r w:rsidRPr="004D5F9A">
        <w:rPr>
          <w:b/>
          <w:u w:val="single"/>
        </w:rPr>
        <w:t>8.</w:t>
      </w:r>
      <w:r>
        <w:t xml:space="preserve"> Jaké </w:t>
      </w:r>
      <w:r w:rsidRPr="00563CA8">
        <w:rPr>
          <w:b/>
        </w:rPr>
        <w:t>kožní útvary</w:t>
      </w:r>
      <w:r>
        <w:t xml:space="preserve"> rozlišujeme?</w:t>
      </w:r>
    </w:p>
    <w:p w:rsidR="003B561E" w:rsidRDefault="003B561E" w:rsidP="00932D69">
      <w:pPr>
        <w:spacing w:line="240" w:lineRule="auto"/>
      </w:pPr>
      <w:r w:rsidRPr="004D5F9A">
        <w:rPr>
          <w:b/>
          <w:u w:val="single"/>
        </w:rPr>
        <w:t>9.</w:t>
      </w:r>
      <w:r>
        <w:t xml:space="preserve"> Spoj čarami, poté </w:t>
      </w:r>
      <w:r w:rsidRPr="00563CA8">
        <w:rPr>
          <w:b/>
        </w:rPr>
        <w:t>dopiš k číslům písmena:</w:t>
      </w:r>
      <w:r>
        <w:t xml:space="preserve">  </w:t>
      </w:r>
    </w:p>
    <w:p w:rsidR="003B561E" w:rsidRPr="00563CA8" w:rsidRDefault="003B561E" w:rsidP="00932D69">
      <w:pPr>
        <w:spacing w:line="240" w:lineRule="auto"/>
      </w:pPr>
      <w:r>
        <w:t xml:space="preserve">    1. tukový polštář podkožního vaziva                                     a)  krytí a ochrana </w:t>
      </w:r>
      <w:r w:rsidRPr="00563CA8">
        <w:t>těla                         1.  …..</w:t>
      </w:r>
    </w:p>
    <w:p w:rsidR="003B561E" w:rsidRDefault="003B561E" w:rsidP="00932D69">
      <w:pPr>
        <w:spacing w:line="240" w:lineRule="auto"/>
      </w:pPr>
      <w:r>
        <w:t xml:space="preserve">   2. potní žlázy                                                                               b)  zásobárna energie                          2.  …..</w:t>
      </w:r>
    </w:p>
    <w:p w:rsidR="003B561E" w:rsidRDefault="003B561E" w:rsidP="00932D69">
      <w:pPr>
        <w:spacing w:line="240" w:lineRule="auto"/>
      </w:pPr>
      <w:r>
        <w:t xml:space="preserve">   3. zrohovatělá vrstva pokožky                                                  c)  udržování stálé teploty                  3.  …..</w:t>
      </w:r>
    </w:p>
    <w:p w:rsidR="003B561E" w:rsidRDefault="003B561E" w:rsidP="00932D69">
      <w:pPr>
        <w:spacing w:line="240" w:lineRule="auto"/>
      </w:pPr>
      <w:r>
        <w:t xml:space="preserve">   4. cévy, které se v teple roztahují, v chladu zužují               d)  úprava vodního režimu                  4.  …..</w:t>
      </w:r>
    </w:p>
    <w:p w:rsidR="003B561E" w:rsidRDefault="003B561E" w:rsidP="00932D69">
      <w:pPr>
        <w:spacing w:line="240" w:lineRule="auto"/>
      </w:pPr>
      <w:r>
        <w:t xml:space="preserve">                                                                                                          e)  vylučování odpadních látek</w:t>
      </w:r>
    </w:p>
    <w:p w:rsidR="003B561E" w:rsidRDefault="003B561E" w:rsidP="00932D69">
      <w:pPr>
        <w:spacing w:line="240" w:lineRule="auto"/>
      </w:pPr>
      <w:r>
        <w:t xml:space="preserve">10. Zapiš 4 </w:t>
      </w:r>
      <w:r w:rsidRPr="00563CA8">
        <w:rPr>
          <w:b/>
        </w:rPr>
        <w:t>onemocnění kůže</w:t>
      </w:r>
      <w:r>
        <w:t xml:space="preserve"> (kromě rakoviny):</w:t>
      </w:r>
    </w:p>
    <w:p w:rsidR="003B561E" w:rsidRDefault="003B561E" w:rsidP="00932D69">
      <w:pPr>
        <w:spacing w:line="240" w:lineRule="auto"/>
      </w:pPr>
      <w:r>
        <w:pict>
          <v:rect id="_x0000_i1025" style="width:0;height:1.5pt" o:hralign="center" o:hrstd="t" o:hr="t" fillcolor="#a0a0a0" stroked="f"/>
        </w:pict>
      </w:r>
    </w:p>
    <w:p w:rsidR="003B561E" w:rsidRDefault="003B561E" w:rsidP="00932D69">
      <w:pPr>
        <w:spacing w:line="240" w:lineRule="auto"/>
      </w:pPr>
      <w:r>
        <w:t>Označením ohodnoť svou přípravu,  na prověrku jsem se :</w:t>
      </w:r>
    </w:p>
    <w:p w:rsidR="003B561E" w:rsidRDefault="003B561E" w:rsidP="00932D69">
      <w:pPr>
        <w:spacing w:line="240" w:lineRule="auto"/>
      </w:pPr>
      <w:r>
        <w:t xml:space="preserve">a) připravoval(a) svědomitě </w:t>
      </w:r>
    </w:p>
    <w:p w:rsidR="003B561E" w:rsidRDefault="003B561E" w:rsidP="00932D69">
      <w:pPr>
        <w:spacing w:line="240" w:lineRule="auto"/>
      </w:pPr>
      <w:r>
        <w:t xml:space="preserve">b) ne úplně důsledně </w:t>
      </w:r>
    </w:p>
    <w:p w:rsidR="003B561E" w:rsidRDefault="003B561E" w:rsidP="00932D69">
      <w:pPr>
        <w:spacing w:line="240" w:lineRule="auto"/>
      </w:pPr>
      <w:r>
        <w:t xml:space="preserve"> c) průměrně  </w:t>
      </w:r>
    </w:p>
    <w:p w:rsidR="003B561E" w:rsidRDefault="003B561E" w:rsidP="00932D69">
      <w:pPr>
        <w:spacing w:line="240" w:lineRule="auto"/>
      </w:pPr>
      <w:r>
        <w:t xml:space="preserve">d) spíše moc nepřipravoval(a)  </w:t>
      </w:r>
    </w:p>
    <w:p w:rsidR="003B561E" w:rsidRPr="00B94258" w:rsidRDefault="003B561E" w:rsidP="00B94258">
      <w:pPr>
        <w:spacing w:line="240" w:lineRule="auto"/>
      </w:pPr>
      <w:r>
        <w:t xml:space="preserve"> e) vůbec nepřipravoval (a)</w:t>
      </w:r>
    </w:p>
    <w:p w:rsidR="003B561E" w:rsidRDefault="003B561E" w:rsidP="00932D69">
      <w:pPr>
        <w:rPr>
          <w:b/>
          <w:u w:val="single"/>
        </w:rPr>
      </w:pPr>
    </w:p>
    <w:p w:rsidR="003B561E" w:rsidRDefault="003B561E" w:rsidP="00932D69">
      <w:pPr>
        <w:rPr>
          <w:b/>
          <w:u w:val="single"/>
        </w:rPr>
      </w:pPr>
      <w:r w:rsidRPr="002C15CC">
        <w:rPr>
          <w:b/>
          <w:u w:val="single"/>
        </w:rPr>
        <w:t xml:space="preserve">Vylučovací, </w:t>
      </w:r>
      <w:r>
        <w:rPr>
          <w:b/>
          <w:u w:val="single"/>
        </w:rPr>
        <w:t xml:space="preserve">kožní soustava   -  </w:t>
      </w:r>
      <w:r w:rsidRPr="002C15CC">
        <w:rPr>
          <w:b/>
          <w:u w:val="single"/>
        </w:rPr>
        <w:t>Prověrka</w:t>
      </w:r>
      <w:r>
        <w:rPr>
          <w:b/>
          <w:u w:val="single"/>
        </w:rPr>
        <w:t xml:space="preserve">                sk. B                            JMÉNO :                                               .</w:t>
      </w:r>
    </w:p>
    <w:p w:rsidR="003B561E" w:rsidRDefault="003B561E" w:rsidP="00932D69">
      <w:pPr>
        <w:rPr>
          <w:b/>
          <w:u w:val="single"/>
        </w:rPr>
      </w:pPr>
    </w:p>
    <w:p w:rsidR="003B561E" w:rsidRDefault="003B561E" w:rsidP="00932D69">
      <w:pPr>
        <w:spacing w:line="240" w:lineRule="auto"/>
      </w:pPr>
      <w:r w:rsidRPr="002C15CC">
        <w:rPr>
          <w:b/>
          <w:u w:val="single"/>
        </w:rPr>
        <w:t>1.</w:t>
      </w:r>
      <w:r>
        <w:rPr>
          <w:b/>
          <w:u w:val="single"/>
        </w:rPr>
        <w:t xml:space="preserve"> </w:t>
      </w:r>
      <w:r>
        <w:t xml:space="preserve">Jaký má </w:t>
      </w:r>
      <w:r w:rsidRPr="00563CA8">
        <w:rPr>
          <w:b/>
        </w:rPr>
        <w:t>kůže význam</w:t>
      </w:r>
      <w:r>
        <w:t>(uveď alespoň 3),tedy k čemu slouží :</w:t>
      </w:r>
    </w:p>
    <w:p w:rsidR="003B561E" w:rsidRDefault="003B561E" w:rsidP="00932D69">
      <w:pPr>
        <w:spacing w:line="240" w:lineRule="auto"/>
      </w:pPr>
    </w:p>
    <w:p w:rsidR="003B561E" w:rsidRDefault="003B561E" w:rsidP="00932D69">
      <w:pPr>
        <w:spacing w:line="240" w:lineRule="auto"/>
      </w:pPr>
      <w:r w:rsidRPr="002C15CC">
        <w:rPr>
          <w:b/>
          <w:u w:val="single"/>
        </w:rPr>
        <w:t>2.</w:t>
      </w:r>
      <w:r w:rsidRPr="002B28E0">
        <w:rPr>
          <w:b/>
          <w:u w:val="single"/>
        </w:rPr>
        <w:t xml:space="preserve"> </w:t>
      </w:r>
      <w:r>
        <w:t xml:space="preserve"> Kůže má několik </w:t>
      </w:r>
      <w:r w:rsidRPr="00563CA8">
        <w:rPr>
          <w:b/>
        </w:rPr>
        <w:t>částí</w:t>
      </w:r>
      <w:r>
        <w:t xml:space="preserve">, vyjmenuj je : </w:t>
      </w:r>
    </w:p>
    <w:p w:rsidR="003B561E" w:rsidRDefault="003B561E" w:rsidP="00932D69">
      <w:pPr>
        <w:spacing w:line="240" w:lineRule="auto"/>
      </w:pPr>
    </w:p>
    <w:p w:rsidR="003B561E" w:rsidRDefault="003B561E" w:rsidP="00932D69">
      <w:pPr>
        <w:spacing w:line="240" w:lineRule="auto"/>
      </w:pPr>
      <w:r w:rsidRPr="002C15CC">
        <w:rPr>
          <w:b/>
          <w:u w:val="single"/>
        </w:rPr>
        <w:t>3</w:t>
      </w:r>
      <w:r w:rsidRPr="00563CA8">
        <w:rPr>
          <w:u w:val="single"/>
        </w:rPr>
        <w:t>.</w:t>
      </w:r>
      <w:r w:rsidRPr="00563CA8">
        <w:t xml:space="preserve"> </w:t>
      </w:r>
      <w:r>
        <w:t>Látky, které se vylučují močí jsou :</w:t>
      </w:r>
    </w:p>
    <w:p w:rsidR="003B561E" w:rsidRDefault="003B561E" w:rsidP="00932D69">
      <w:pPr>
        <w:spacing w:line="240" w:lineRule="auto"/>
      </w:pPr>
      <w:r>
        <w:t xml:space="preserve">    a) rozpustné ve vodě                 b) odpadní látky               c) oxid uhličitý                  d) uhličitan vápenatý</w:t>
      </w:r>
    </w:p>
    <w:p w:rsidR="003B561E" w:rsidRDefault="003B561E" w:rsidP="00932D69">
      <w:pPr>
        <w:spacing w:line="240" w:lineRule="auto"/>
      </w:pPr>
      <w:r w:rsidRPr="004D5F9A">
        <w:rPr>
          <w:b/>
          <w:u w:val="single"/>
        </w:rPr>
        <w:t>4.</w:t>
      </w:r>
      <w:r>
        <w:t xml:space="preserve"> </w:t>
      </w:r>
      <w:r w:rsidRPr="00563CA8">
        <w:rPr>
          <w:b/>
        </w:rPr>
        <w:t>Daktyloskopie</w:t>
      </w:r>
      <w:r>
        <w:t xml:space="preserve"> zkoumá                ……………………………….                     .</w:t>
      </w:r>
    </w:p>
    <w:p w:rsidR="003B561E" w:rsidRDefault="003B561E" w:rsidP="00932D69">
      <w:pPr>
        <w:spacing w:line="240" w:lineRule="auto"/>
      </w:pPr>
      <w:r w:rsidRPr="004D5F9A">
        <w:rPr>
          <w:b/>
          <w:u w:val="single"/>
        </w:rPr>
        <w:t>5.</w:t>
      </w:r>
      <w:r>
        <w:t xml:space="preserve"> Spoj čarami, poté </w:t>
      </w:r>
      <w:r w:rsidRPr="00563CA8">
        <w:rPr>
          <w:b/>
        </w:rPr>
        <w:t>dopiš k číslům písmena:</w:t>
      </w:r>
      <w:r>
        <w:t xml:space="preserve">  </w:t>
      </w:r>
    </w:p>
    <w:p w:rsidR="003B561E" w:rsidRPr="00563CA8" w:rsidRDefault="003B561E" w:rsidP="00932D69">
      <w:pPr>
        <w:spacing w:line="240" w:lineRule="auto"/>
      </w:pPr>
      <w:r>
        <w:t xml:space="preserve">    1. zrohovatělá vrstva pokožky                                                 a)  krytí a ochrana </w:t>
      </w:r>
      <w:r w:rsidRPr="00563CA8">
        <w:t>těla                         1.  …..</w:t>
      </w:r>
    </w:p>
    <w:p w:rsidR="003B561E" w:rsidRDefault="003B561E" w:rsidP="00932D69">
      <w:pPr>
        <w:spacing w:line="240" w:lineRule="auto"/>
      </w:pPr>
      <w:r>
        <w:t xml:space="preserve">   2. potní žlázy                                                                               b)  zásobárna energie                           2.  …..</w:t>
      </w:r>
    </w:p>
    <w:p w:rsidR="003B561E" w:rsidRDefault="003B561E" w:rsidP="00932D69">
      <w:pPr>
        <w:spacing w:line="240" w:lineRule="auto"/>
      </w:pPr>
      <w:r>
        <w:t xml:space="preserve">   3. tukový polštář podkožního vaziva                                      c)  vylučování odpadních látek            3.  …..</w:t>
      </w:r>
    </w:p>
    <w:p w:rsidR="003B561E" w:rsidRDefault="003B561E" w:rsidP="00932D69">
      <w:pPr>
        <w:spacing w:line="240" w:lineRule="auto"/>
      </w:pPr>
      <w:r>
        <w:t xml:space="preserve">   4. cévy, které se v teple roztahují, v chladu zužují               d)  úprava vodního režimu                   4.  …..</w:t>
      </w:r>
    </w:p>
    <w:p w:rsidR="003B561E" w:rsidRDefault="003B561E" w:rsidP="00932D69">
      <w:pPr>
        <w:spacing w:line="240" w:lineRule="auto"/>
      </w:pPr>
      <w:r>
        <w:t xml:space="preserve">                                                                                                          e)  udržování stálé teploty                  </w:t>
      </w:r>
    </w:p>
    <w:p w:rsidR="003B561E" w:rsidRDefault="003B561E" w:rsidP="00932D69">
      <w:pPr>
        <w:spacing w:line="240" w:lineRule="auto"/>
      </w:pPr>
      <w:r>
        <w:rPr>
          <w:b/>
          <w:u w:val="single"/>
        </w:rPr>
        <w:t>6.</w:t>
      </w:r>
      <w:r w:rsidRPr="002B28E0">
        <w:rPr>
          <w:b/>
        </w:rPr>
        <w:t xml:space="preserve"> </w:t>
      </w:r>
      <w:r>
        <w:t xml:space="preserve">Zapiš 4 </w:t>
      </w:r>
      <w:r w:rsidRPr="00563CA8">
        <w:rPr>
          <w:b/>
        </w:rPr>
        <w:t>onemocnění kůže</w:t>
      </w:r>
      <w:r>
        <w:t xml:space="preserve"> (kromě rakoviny):</w:t>
      </w:r>
    </w:p>
    <w:p w:rsidR="003B561E" w:rsidRDefault="003B561E" w:rsidP="00932D69">
      <w:pPr>
        <w:spacing w:line="240" w:lineRule="auto"/>
      </w:pPr>
    </w:p>
    <w:p w:rsidR="003B561E" w:rsidRDefault="003B561E" w:rsidP="00932D69">
      <w:pPr>
        <w:spacing w:line="240" w:lineRule="auto"/>
      </w:pPr>
      <w:r w:rsidRPr="004D5F9A">
        <w:rPr>
          <w:b/>
          <w:u w:val="single"/>
        </w:rPr>
        <w:t>7.</w:t>
      </w:r>
      <w:r>
        <w:t xml:space="preserve"> Jaké </w:t>
      </w:r>
      <w:r w:rsidRPr="00563CA8">
        <w:rPr>
          <w:b/>
        </w:rPr>
        <w:t>kožní útvary</w:t>
      </w:r>
      <w:r>
        <w:t xml:space="preserve"> rozlišujeme?</w:t>
      </w:r>
    </w:p>
    <w:p w:rsidR="003B561E" w:rsidRDefault="003B561E" w:rsidP="00932D69">
      <w:pPr>
        <w:spacing w:line="240" w:lineRule="auto"/>
      </w:pPr>
    </w:p>
    <w:p w:rsidR="003B561E" w:rsidRDefault="003B561E" w:rsidP="00932D69">
      <w:pPr>
        <w:spacing w:line="240" w:lineRule="auto"/>
      </w:pPr>
      <w:r w:rsidRPr="004D5F9A">
        <w:rPr>
          <w:b/>
          <w:u w:val="single"/>
        </w:rPr>
        <w:t>8.</w:t>
      </w:r>
      <w:r>
        <w:t xml:space="preserve"> Vyjmenuj </w:t>
      </w:r>
      <w:r w:rsidRPr="00563CA8">
        <w:rPr>
          <w:b/>
        </w:rPr>
        <w:t>orgány močové soustavy</w:t>
      </w:r>
      <w:r>
        <w:t xml:space="preserve"> v tom pořadí, jak jimi proudí odpadní látky:</w:t>
      </w:r>
    </w:p>
    <w:p w:rsidR="003B561E" w:rsidRDefault="003B561E" w:rsidP="00932D69">
      <w:pPr>
        <w:spacing w:line="240" w:lineRule="auto"/>
      </w:pPr>
    </w:p>
    <w:p w:rsidR="003B561E" w:rsidRDefault="003B561E" w:rsidP="00932D69">
      <w:pPr>
        <w:spacing w:line="240" w:lineRule="auto"/>
      </w:pPr>
      <w:r w:rsidRPr="004D5F9A">
        <w:rPr>
          <w:b/>
          <w:u w:val="single"/>
        </w:rPr>
        <w:t>9.</w:t>
      </w:r>
      <w:r>
        <w:t xml:space="preserve"> </w:t>
      </w:r>
      <w:r w:rsidRPr="00563CA8">
        <w:t>Během</w:t>
      </w:r>
      <w:r w:rsidRPr="00563CA8">
        <w:rPr>
          <w:b/>
        </w:rPr>
        <w:t xml:space="preserve"> 24 hodin</w:t>
      </w:r>
      <w:r>
        <w:t xml:space="preserve"> se v lidském těle vytvoří asi     ….…    litrů moči.</w:t>
      </w:r>
    </w:p>
    <w:p w:rsidR="003B561E" w:rsidRDefault="003B561E" w:rsidP="00932D69">
      <w:pPr>
        <w:spacing w:line="240" w:lineRule="auto"/>
      </w:pPr>
      <w:r>
        <w:t xml:space="preserve">10. </w:t>
      </w:r>
      <w:r w:rsidRPr="00563CA8">
        <w:rPr>
          <w:b/>
        </w:rPr>
        <w:t>Ledviny</w:t>
      </w:r>
      <w:r>
        <w:t xml:space="preserve"> jsou umístěny v blízkosti:         a) hrudní páteře           b) bederní páteře      c)zadní části pánve</w:t>
      </w:r>
    </w:p>
    <w:p w:rsidR="003B561E" w:rsidRDefault="003B561E" w:rsidP="00932D69">
      <w:pPr>
        <w:spacing w:line="240" w:lineRule="auto"/>
      </w:pPr>
      <w:r>
        <w:pict>
          <v:rect id="_x0000_i1026" style="width:0;height:1.5pt" o:hralign="center" o:hrstd="t" o:hr="t" fillcolor="#a0a0a0" stroked="f"/>
        </w:pict>
      </w:r>
    </w:p>
    <w:p w:rsidR="003B561E" w:rsidRDefault="003B561E" w:rsidP="00932D69">
      <w:pPr>
        <w:spacing w:line="240" w:lineRule="auto"/>
      </w:pPr>
      <w:r>
        <w:t>Označením ohodnoť svou přípravu,  na prověrku jsem se :</w:t>
      </w:r>
    </w:p>
    <w:p w:rsidR="003B561E" w:rsidRDefault="003B561E" w:rsidP="00932D69">
      <w:pPr>
        <w:spacing w:line="240" w:lineRule="auto"/>
      </w:pPr>
      <w:r>
        <w:t xml:space="preserve">a) připravoval(a) svědomitě </w:t>
      </w:r>
    </w:p>
    <w:p w:rsidR="003B561E" w:rsidRDefault="003B561E" w:rsidP="00932D69">
      <w:pPr>
        <w:spacing w:line="240" w:lineRule="auto"/>
      </w:pPr>
      <w:r>
        <w:t xml:space="preserve">b) ne úplně důsledně </w:t>
      </w:r>
    </w:p>
    <w:p w:rsidR="003B561E" w:rsidRDefault="003B561E" w:rsidP="00932D69">
      <w:pPr>
        <w:spacing w:line="240" w:lineRule="auto"/>
      </w:pPr>
      <w:r>
        <w:t xml:space="preserve">c) průměrně  </w:t>
      </w:r>
    </w:p>
    <w:p w:rsidR="003B561E" w:rsidRDefault="003B561E" w:rsidP="00932D69">
      <w:pPr>
        <w:spacing w:line="240" w:lineRule="auto"/>
      </w:pPr>
      <w:r>
        <w:t xml:space="preserve">d) spíše moc nepřipravoval(a)  </w:t>
      </w:r>
    </w:p>
    <w:p w:rsidR="003B561E" w:rsidRDefault="003B561E" w:rsidP="00932D69">
      <w:pPr>
        <w:spacing w:line="240" w:lineRule="auto"/>
      </w:pPr>
      <w:r>
        <w:t>e) vůbec nepřipravoval (a)</w:t>
      </w:r>
    </w:p>
    <w:sectPr w:rsidR="003B561E" w:rsidSect="00B07D1E">
      <w:pgSz w:w="11906" w:h="16838"/>
      <w:pgMar w:top="993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9C3493"/>
    <w:multiLevelType w:val="hybridMultilevel"/>
    <w:tmpl w:val="DAAC7212"/>
    <w:lvl w:ilvl="0" w:tplc="040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65D65E8"/>
    <w:multiLevelType w:val="hybridMultilevel"/>
    <w:tmpl w:val="389C1DE6"/>
    <w:lvl w:ilvl="0" w:tplc="040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7211A61"/>
    <w:multiLevelType w:val="hybridMultilevel"/>
    <w:tmpl w:val="46E89A2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528E67D2"/>
    <w:multiLevelType w:val="hybridMultilevel"/>
    <w:tmpl w:val="58CAAE42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5F84"/>
    <w:rsid w:val="00054113"/>
    <w:rsid w:val="0005649F"/>
    <w:rsid w:val="000676BC"/>
    <w:rsid w:val="00097ECB"/>
    <w:rsid w:val="000E5CB7"/>
    <w:rsid w:val="001D4AF9"/>
    <w:rsid w:val="002649AB"/>
    <w:rsid w:val="002B28E0"/>
    <w:rsid w:val="002B50C5"/>
    <w:rsid w:val="002B717F"/>
    <w:rsid w:val="002C15CC"/>
    <w:rsid w:val="002E58BD"/>
    <w:rsid w:val="0036344D"/>
    <w:rsid w:val="00370EF3"/>
    <w:rsid w:val="003B561E"/>
    <w:rsid w:val="003B5AF9"/>
    <w:rsid w:val="00411395"/>
    <w:rsid w:val="004470D4"/>
    <w:rsid w:val="00472259"/>
    <w:rsid w:val="004D2084"/>
    <w:rsid w:val="004D5F9A"/>
    <w:rsid w:val="004F5F84"/>
    <w:rsid w:val="00524951"/>
    <w:rsid w:val="00563CA8"/>
    <w:rsid w:val="00566B38"/>
    <w:rsid w:val="00583232"/>
    <w:rsid w:val="00672C45"/>
    <w:rsid w:val="007A345A"/>
    <w:rsid w:val="00932D69"/>
    <w:rsid w:val="009400DB"/>
    <w:rsid w:val="00A431BB"/>
    <w:rsid w:val="00AE72B5"/>
    <w:rsid w:val="00AF3B12"/>
    <w:rsid w:val="00B07D1E"/>
    <w:rsid w:val="00B37DFF"/>
    <w:rsid w:val="00B94258"/>
    <w:rsid w:val="00CF3196"/>
    <w:rsid w:val="00D039DD"/>
    <w:rsid w:val="00D4217B"/>
    <w:rsid w:val="00F33E86"/>
    <w:rsid w:val="00F601D3"/>
    <w:rsid w:val="00F977E9"/>
    <w:rsid w:val="00FF50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649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F5F8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0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039D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36344D"/>
    <w:rPr>
      <w:rFonts w:cs="Times New Roman"/>
      <w:color w:val="0000FF"/>
      <w:u w:val="single"/>
    </w:rPr>
  </w:style>
  <w:style w:type="paragraph" w:styleId="Subtitle">
    <w:name w:val="Subtitle"/>
    <w:basedOn w:val="Normal"/>
    <w:next w:val="Normal"/>
    <w:link w:val="SubtitleChar"/>
    <w:uiPriority w:val="99"/>
    <w:qFormat/>
    <w:rsid w:val="00B37DFF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B37DFF"/>
    <w:rPr>
      <w:rFonts w:ascii="Cambria" w:hAnsi="Cambria" w:cs="Times New Roman"/>
      <w:i/>
      <w:iCs/>
      <w:color w:val="4F81BD"/>
      <w:spacing w:val="15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575</Words>
  <Characters>3397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školy:</dc:title>
  <dc:subject/>
  <dc:creator>zástupcovna</dc:creator>
  <cp:keywords/>
  <dc:description/>
  <cp:lastModifiedBy>DUM</cp:lastModifiedBy>
  <cp:revision>2</cp:revision>
  <cp:lastPrinted>2012-09-09T20:40:00Z</cp:lastPrinted>
  <dcterms:created xsi:type="dcterms:W3CDTF">2013-03-20T19:44:00Z</dcterms:created>
  <dcterms:modified xsi:type="dcterms:W3CDTF">2013-03-20T19:44:00Z</dcterms:modified>
</cp:coreProperties>
</file>