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AD5" w:rsidRDefault="00652AD5"/>
    <w:p w:rsidR="00652AD5" w:rsidRDefault="00652AD5"/>
    <w:p w:rsidR="00652AD5" w:rsidRDefault="00652AD5"/>
    <w:tbl>
      <w:tblPr>
        <w:tblpPr w:leftFromText="141" w:rightFromText="141" w:vertAnchor="text" w:horzAnchor="margin" w:tblpY="352"/>
        <w:tblW w:w="10346" w:type="dxa"/>
        <w:tblLook w:val="00A0"/>
      </w:tblPr>
      <w:tblGrid>
        <w:gridCol w:w="3794"/>
        <w:gridCol w:w="6552"/>
      </w:tblGrid>
      <w:tr w:rsidR="00652AD5" w:rsidRPr="00E2538F" w:rsidTr="00E2538F">
        <w:tc>
          <w:tcPr>
            <w:tcW w:w="3794" w:type="dxa"/>
          </w:tcPr>
          <w:p w:rsidR="00652AD5" w:rsidRPr="00E2538F" w:rsidRDefault="00652AD5" w:rsidP="00E2538F">
            <w:pPr>
              <w:pStyle w:val="Subtitle"/>
              <w:spacing w:after="0" w:line="240" w:lineRule="auto"/>
            </w:pPr>
            <w:r w:rsidRPr="00E2538F">
              <w:t>Název školy:</w:t>
            </w:r>
          </w:p>
        </w:tc>
        <w:tc>
          <w:tcPr>
            <w:tcW w:w="6552" w:type="dxa"/>
          </w:tcPr>
          <w:p w:rsidR="00652AD5" w:rsidRPr="00E2538F" w:rsidRDefault="00652AD5" w:rsidP="00E2538F">
            <w:pPr>
              <w:spacing w:after="0" w:line="240" w:lineRule="auto"/>
              <w:rPr>
                <w:sz w:val="40"/>
                <w:szCs w:val="40"/>
              </w:rPr>
            </w:pPr>
            <w:r w:rsidRPr="00E2538F">
              <w:rPr>
                <w:sz w:val="40"/>
                <w:szCs w:val="40"/>
              </w:rPr>
              <w:t>ZŠ a MŠ T. G. Masaryka Fulnek</w:t>
            </w:r>
          </w:p>
        </w:tc>
      </w:tr>
      <w:tr w:rsidR="00652AD5" w:rsidRPr="00E2538F" w:rsidTr="00E2538F">
        <w:tc>
          <w:tcPr>
            <w:tcW w:w="3794" w:type="dxa"/>
          </w:tcPr>
          <w:p w:rsidR="00652AD5" w:rsidRPr="00E2538F" w:rsidRDefault="00652AD5" w:rsidP="00E2538F">
            <w:pPr>
              <w:spacing w:after="0" w:line="240" w:lineRule="auto"/>
              <w:rPr>
                <w:sz w:val="40"/>
                <w:szCs w:val="40"/>
              </w:rPr>
            </w:pPr>
            <w:r w:rsidRPr="00E2538F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652AD5" w:rsidRPr="00E2538F" w:rsidRDefault="00652AD5" w:rsidP="00E2538F">
            <w:pPr>
              <w:spacing w:after="0" w:line="240" w:lineRule="auto"/>
              <w:rPr>
                <w:sz w:val="40"/>
                <w:szCs w:val="40"/>
              </w:rPr>
            </w:pPr>
            <w:r w:rsidRPr="00E2538F">
              <w:rPr>
                <w:sz w:val="40"/>
                <w:szCs w:val="40"/>
              </w:rPr>
              <w:t>Mgr. Jana Víchová</w:t>
            </w:r>
          </w:p>
        </w:tc>
      </w:tr>
      <w:tr w:rsidR="00652AD5" w:rsidRPr="00E2538F" w:rsidTr="00E2538F">
        <w:tc>
          <w:tcPr>
            <w:tcW w:w="3794" w:type="dxa"/>
          </w:tcPr>
          <w:p w:rsidR="00652AD5" w:rsidRPr="00E2538F" w:rsidRDefault="00652AD5" w:rsidP="00E2538F">
            <w:pPr>
              <w:spacing w:after="0" w:line="240" w:lineRule="auto"/>
              <w:rPr>
                <w:sz w:val="40"/>
                <w:szCs w:val="40"/>
              </w:rPr>
            </w:pPr>
            <w:r w:rsidRPr="00E2538F">
              <w:rPr>
                <w:sz w:val="40"/>
                <w:szCs w:val="40"/>
              </w:rPr>
              <w:t>Název:</w:t>
            </w:r>
          </w:p>
          <w:p w:rsidR="00652AD5" w:rsidRPr="00E2538F" w:rsidRDefault="00652AD5" w:rsidP="00E2538F">
            <w:pPr>
              <w:spacing w:after="0" w:line="240" w:lineRule="auto"/>
              <w:rPr>
                <w:sz w:val="40"/>
                <w:szCs w:val="40"/>
              </w:rPr>
            </w:pPr>
            <w:r w:rsidRPr="00E2538F">
              <w:rPr>
                <w:sz w:val="40"/>
                <w:szCs w:val="40"/>
              </w:rPr>
              <w:t>Určeno pro:</w:t>
            </w:r>
          </w:p>
          <w:p w:rsidR="00652AD5" w:rsidRPr="00E2538F" w:rsidRDefault="00652AD5" w:rsidP="00E2538F">
            <w:pPr>
              <w:spacing w:after="0" w:line="240" w:lineRule="auto"/>
              <w:rPr>
                <w:sz w:val="40"/>
                <w:szCs w:val="40"/>
              </w:rPr>
            </w:pPr>
            <w:r w:rsidRPr="00E2538F">
              <w:rPr>
                <w:sz w:val="40"/>
                <w:szCs w:val="40"/>
              </w:rPr>
              <w:t xml:space="preserve">Vzdělávací oblast:         </w:t>
            </w:r>
          </w:p>
        </w:tc>
        <w:tc>
          <w:tcPr>
            <w:tcW w:w="6552" w:type="dxa"/>
          </w:tcPr>
          <w:p w:rsidR="00652AD5" w:rsidRPr="00E2538F" w:rsidRDefault="00652AD5" w:rsidP="00E2538F">
            <w:pPr>
              <w:spacing w:after="0" w:line="240" w:lineRule="auto"/>
              <w:rPr>
                <w:sz w:val="40"/>
                <w:szCs w:val="40"/>
              </w:rPr>
            </w:pPr>
            <w:r w:rsidRPr="00E2538F">
              <w:rPr>
                <w:sz w:val="40"/>
                <w:szCs w:val="40"/>
              </w:rPr>
              <w:t>VY_52_INOVACE_PŘ.8.6-24</w:t>
            </w:r>
          </w:p>
          <w:p w:rsidR="00652AD5" w:rsidRPr="00E2538F" w:rsidRDefault="00652AD5" w:rsidP="00E2538F">
            <w:pPr>
              <w:spacing w:after="0" w:line="240" w:lineRule="auto"/>
              <w:rPr>
                <w:sz w:val="44"/>
                <w:szCs w:val="44"/>
              </w:rPr>
            </w:pPr>
            <w:r w:rsidRPr="00E2538F">
              <w:rPr>
                <w:sz w:val="44"/>
                <w:szCs w:val="44"/>
              </w:rPr>
              <w:t>8.</w:t>
            </w:r>
            <w:r>
              <w:rPr>
                <w:sz w:val="44"/>
                <w:szCs w:val="44"/>
              </w:rPr>
              <w:t xml:space="preserve"> </w:t>
            </w:r>
            <w:r w:rsidRPr="00E2538F">
              <w:rPr>
                <w:sz w:val="44"/>
                <w:szCs w:val="44"/>
              </w:rPr>
              <w:t>ročník</w:t>
            </w:r>
          </w:p>
          <w:p w:rsidR="00652AD5" w:rsidRPr="00E2538F" w:rsidRDefault="00652AD5" w:rsidP="00E2538F">
            <w:pPr>
              <w:spacing w:after="0" w:line="240" w:lineRule="auto"/>
              <w:rPr>
                <w:sz w:val="40"/>
                <w:szCs w:val="40"/>
              </w:rPr>
            </w:pPr>
            <w:r w:rsidRPr="00E2538F">
              <w:rPr>
                <w:sz w:val="44"/>
                <w:szCs w:val="44"/>
              </w:rPr>
              <w:t>Člověk a příroda</w:t>
            </w:r>
          </w:p>
        </w:tc>
      </w:tr>
      <w:tr w:rsidR="00652AD5" w:rsidRPr="00E2538F" w:rsidTr="00E2538F">
        <w:tc>
          <w:tcPr>
            <w:tcW w:w="3794" w:type="dxa"/>
          </w:tcPr>
          <w:p w:rsidR="00652AD5" w:rsidRPr="00E2538F" w:rsidRDefault="00652AD5" w:rsidP="00E2538F">
            <w:pPr>
              <w:spacing w:after="0" w:line="240" w:lineRule="auto"/>
              <w:rPr>
                <w:sz w:val="40"/>
                <w:szCs w:val="40"/>
              </w:rPr>
            </w:pPr>
            <w:r w:rsidRPr="00E2538F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652AD5" w:rsidRPr="00E2538F" w:rsidRDefault="00652AD5" w:rsidP="00E2538F">
            <w:pPr>
              <w:spacing w:after="0" w:line="240" w:lineRule="auto"/>
              <w:rPr>
                <w:b/>
                <w:sz w:val="44"/>
                <w:szCs w:val="44"/>
              </w:rPr>
            </w:pPr>
            <w:r w:rsidRPr="00E2538F">
              <w:rPr>
                <w:b/>
                <w:sz w:val="44"/>
                <w:szCs w:val="44"/>
              </w:rPr>
              <w:t>Savci – Test</w:t>
            </w:r>
          </w:p>
        </w:tc>
      </w:tr>
      <w:tr w:rsidR="00652AD5" w:rsidRPr="00E2538F" w:rsidTr="00E2538F">
        <w:tc>
          <w:tcPr>
            <w:tcW w:w="3794" w:type="dxa"/>
          </w:tcPr>
          <w:p w:rsidR="00652AD5" w:rsidRPr="00E2538F" w:rsidRDefault="00652AD5" w:rsidP="00E2538F">
            <w:pPr>
              <w:spacing w:after="0" w:line="240" w:lineRule="auto"/>
              <w:rPr>
                <w:sz w:val="40"/>
                <w:szCs w:val="40"/>
              </w:rPr>
            </w:pPr>
            <w:r w:rsidRPr="00E2538F">
              <w:rPr>
                <w:sz w:val="40"/>
                <w:szCs w:val="40"/>
              </w:rPr>
              <w:t xml:space="preserve">Anotace :            </w:t>
            </w:r>
          </w:p>
          <w:p w:rsidR="00652AD5" w:rsidRPr="00E2538F" w:rsidRDefault="00652AD5" w:rsidP="00E2538F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652AD5" w:rsidRPr="00E2538F" w:rsidRDefault="00652AD5" w:rsidP="00E2538F">
            <w:pPr>
              <w:spacing w:after="0" w:line="240" w:lineRule="auto"/>
              <w:rPr>
                <w:sz w:val="40"/>
                <w:szCs w:val="40"/>
              </w:rPr>
            </w:pPr>
            <w:r w:rsidRPr="00E2538F">
              <w:rPr>
                <w:rFonts w:cs="Calibri"/>
                <w:sz w:val="40"/>
                <w:szCs w:val="40"/>
              </w:rPr>
              <w:t>Text je určen k ověřování vědomostí žáka, charakteristiky savců, jejich třídění a zástupců. Může sloužit také jako pracovní list k samostatné práci žáka či opakování učiva.</w:t>
            </w:r>
          </w:p>
          <w:p w:rsidR="00652AD5" w:rsidRPr="00E2538F" w:rsidRDefault="00652AD5" w:rsidP="00E2538F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652AD5" w:rsidRDefault="00652AD5"/>
    <w:p w:rsidR="00652AD5" w:rsidRDefault="00652AD5"/>
    <w:p w:rsidR="00652AD5" w:rsidRDefault="00652AD5"/>
    <w:p w:rsidR="00652AD5" w:rsidRDefault="00652AD5"/>
    <w:p w:rsidR="00652AD5" w:rsidRDefault="00652AD5"/>
    <w:p w:rsidR="00652AD5" w:rsidRDefault="00652AD5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652AD5" w:rsidRDefault="00652AD5"/>
    <w:p w:rsidR="00652AD5" w:rsidRDefault="00652AD5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42.3pt;margin-top:580.1pt;width:425.75pt;height:82.6pt;z-index:251658240;visibility:visible;mso-position-horizontal-relative:margin;mso-position-vertical-relative:margin">
            <v:imagedata r:id="rId5" o:title=""/>
            <w10:wrap type="square" anchorx="margin" anchory="margin"/>
          </v:shape>
        </w:pict>
      </w:r>
    </w:p>
    <w:p w:rsidR="00652AD5" w:rsidRDefault="00652AD5"/>
    <w:p w:rsidR="00652AD5" w:rsidRDefault="00652AD5"/>
    <w:p w:rsidR="00652AD5" w:rsidRDefault="00652AD5" w:rsidP="002B788E">
      <w:pPr>
        <w:pBdr>
          <w:bottom w:val="single" w:sz="4" w:space="1" w:color="auto"/>
        </w:pBdr>
        <w:rPr>
          <w:b/>
          <w:sz w:val="28"/>
          <w:szCs w:val="28"/>
        </w:rPr>
      </w:pPr>
      <w:bookmarkStart w:id="0" w:name="_GoBack"/>
      <w:bookmarkEnd w:id="0"/>
    </w:p>
    <w:p w:rsidR="00652AD5" w:rsidRPr="002B788E" w:rsidRDefault="00652AD5" w:rsidP="002B788E">
      <w:pPr>
        <w:pBdr>
          <w:bottom w:val="single" w:sz="4" w:space="1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Savci – Test                                          </w:t>
      </w:r>
      <w:r w:rsidRPr="002B788E">
        <w:rPr>
          <w:b/>
          <w:sz w:val="28"/>
          <w:szCs w:val="28"/>
        </w:rPr>
        <w:t xml:space="preserve">                       Jméno :</w:t>
      </w:r>
    </w:p>
    <w:p w:rsidR="00652AD5" w:rsidRPr="00C05B97" w:rsidRDefault="00652AD5" w:rsidP="002B788E">
      <w:pPr>
        <w:rPr>
          <w:b/>
        </w:rPr>
      </w:pPr>
    </w:p>
    <w:p w:rsidR="00652AD5" w:rsidRDefault="00652AD5" w:rsidP="002B788E">
      <w:pPr>
        <w:ind w:right="-828"/>
      </w:pPr>
      <w:r w:rsidRPr="006A5E67">
        <w:rPr>
          <w:b/>
        </w:rPr>
        <w:t>1.</w:t>
      </w:r>
      <w:r>
        <w:t xml:space="preserve"> </w:t>
      </w:r>
      <w:r w:rsidRPr="002B788E">
        <w:rPr>
          <w:b/>
        </w:rPr>
        <w:t>Podle způsobu rozmnožování</w:t>
      </w:r>
      <w:r>
        <w:t xml:space="preserve"> třídíme savce do 4 skupin, jakých?  Zástupce neuváděj!</w:t>
      </w:r>
    </w:p>
    <w:p w:rsidR="00652AD5" w:rsidRDefault="00652AD5" w:rsidP="002B788E">
      <w:pPr>
        <w:ind w:right="-828"/>
      </w:pPr>
    </w:p>
    <w:p w:rsidR="00652AD5" w:rsidRDefault="00652AD5" w:rsidP="002B788E">
      <w:pPr>
        <w:ind w:right="-828"/>
      </w:pPr>
      <w:r w:rsidRPr="006A5E67">
        <w:rPr>
          <w:b/>
        </w:rPr>
        <w:t>2.</w:t>
      </w:r>
      <w:r w:rsidRPr="00E7190D">
        <w:t xml:space="preserve"> </w:t>
      </w:r>
      <w:r>
        <w:t>K písmenům  přiřaď číslice tak, aby vznikla pravdivá tvrzení :</w:t>
      </w:r>
    </w:p>
    <w:p w:rsidR="00652AD5" w:rsidRDefault="00652AD5" w:rsidP="002B788E">
      <w:pPr>
        <w:ind w:right="-828"/>
      </w:pPr>
      <w:r>
        <w:t xml:space="preserve">    a) vejcorodí                        1. ptakopysk                          a)….</w:t>
      </w:r>
    </w:p>
    <w:p w:rsidR="00652AD5" w:rsidRDefault="00652AD5" w:rsidP="002B788E">
      <w:pPr>
        <w:ind w:right="-828"/>
      </w:pPr>
      <w:r>
        <w:t xml:space="preserve">    b) vačnatci                          2. čáp                                      b)….</w:t>
      </w:r>
    </w:p>
    <w:p w:rsidR="00652AD5" w:rsidRDefault="00652AD5" w:rsidP="002B788E">
      <w:pPr>
        <w:ind w:right="-828"/>
      </w:pPr>
      <w:r>
        <w:t xml:space="preserve">    c) ostatní savci                   3. králík                                   c)….</w:t>
      </w:r>
    </w:p>
    <w:p w:rsidR="00652AD5" w:rsidRDefault="00652AD5" w:rsidP="002B788E">
      <w:pPr>
        <w:ind w:right="-828"/>
      </w:pPr>
      <w:r>
        <w:t xml:space="preserve">                                                 4. ježura </w:t>
      </w:r>
    </w:p>
    <w:p w:rsidR="00652AD5" w:rsidRDefault="00652AD5" w:rsidP="002B788E">
      <w:pPr>
        <w:ind w:right="-828"/>
      </w:pPr>
      <w:r>
        <w:t xml:space="preserve">                                                 5. klokan</w:t>
      </w:r>
    </w:p>
    <w:p w:rsidR="00652AD5" w:rsidRDefault="00652AD5" w:rsidP="002B788E">
      <w:pPr>
        <w:ind w:right="-828"/>
      </w:pPr>
      <w:r w:rsidRPr="006A5E67">
        <w:rPr>
          <w:b/>
        </w:rPr>
        <w:t>3.</w:t>
      </w:r>
      <w:r>
        <w:t xml:space="preserve"> Jak se cizím slovem </w:t>
      </w:r>
      <w:r w:rsidRPr="002B788E">
        <w:rPr>
          <w:b/>
        </w:rPr>
        <w:t>označují nehetnatci</w:t>
      </w:r>
      <w:r>
        <w:t>?</w:t>
      </w:r>
    </w:p>
    <w:p w:rsidR="00652AD5" w:rsidRDefault="00652AD5" w:rsidP="002B788E">
      <w:pPr>
        <w:ind w:right="-828"/>
      </w:pPr>
      <w:r w:rsidRPr="006A5E67">
        <w:rPr>
          <w:b/>
        </w:rPr>
        <w:t>4.</w:t>
      </w:r>
      <w:r>
        <w:t xml:space="preserve"> Vyjmenuj </w:t>
      </w:r>
      <w:r w:rsidRPr="002B788E">
        <w:rPr>
          <w:b/>
        </w:rPr>
        <w:t>3 hlodavce</w:t>
      </w:r>
      <w:r>
        <w:t>, žijící na polích :</w:t>
      </w:r>
    </w:p>
    <w:p w:rsidR="00652AD5" w:rsidRDefault="00652AD5" w:rsidP="002B788E">
      <w:pPr>
        <w:ind w:right="-828"/>
      </w:pPr>
      <w:r w:rsidRPr="006A5E67">
        <w:rPr>
          <w:b/>
        </w:rPr>
        <w:t>5.</w:t>
      </w:r>
      <w:r>
        <w:t xml:space="preserve"> U jaké šelmy je zřetelná </w:t>
      </w:r>
      <w:r w:rsidRPr="002B788E">
        <w:rPr>
          <w:b/>
        </w:rPr>
        <w:t>pohlavní dvoutvárnost</w:t>
      </w:r>
      <w:r>
        <w:t>?</w:t>
      </w:r>
    </w:p>
    <w:p w:rsidR="00652AD5" w:rsidRDefault="00652AD5" w:rsidP="002B788E">
      <w:pPr>
        <w:ind w:right="-828"/>
      </w:pPr>
      <w:r w:rsidRPr="006A5E67">
        <w:rPr>
          <w:b/>
        </w:rPr>
        <w:t>6.</w:t>
      </w:r>
      <w:r>
        <w:t xml:space="preserve"> </w:t>
      </w:r>
      <w:r w:rsidRPr="002B788E">
        <w:rPr>
          <w:b/>
        </w:rPr>
        <w:t>Roztřiď</w:t>
      </w:r>
      <w:r>
        <w:t xml:space="preserve"> tyto primáty: gorila, orangutan, lemur, pavián, šimpanz kočkodan,    do skupin :</w:t>
      </w:r>
    </w:p>
    <w:p w:rsidR="00652AD5" w:rsidRDefault="00652AD5" w:rsidP="002B788E">
      <w:pPr>
        <w:ind w:right="-828"/>
      </w:pPr>
      <w:r>
        <w:t xml:space="preserve">      poloopice:</w:t>
      </w:r>
    </w:p>
    <w:p w:rsidR="00652AD5" w:rsidRDefault="00652AD5" w:rsidP="002B788E">
      <w:pPr>
        <w:ind w:right="-828"/>
      </w:pPr>
      <w:r>
        <w:t xml:space="preserve">      opice :  </w:t>
      </w:r>
    </w:p>
    <w:p w:rsidR="00652AD5" w:rsidRDefault="00652AD5" w:rsidP="002B788E">
      <w:pPr>
        <w:ind w:right="-828"/>
      </w:pPr>
      <w:r>
        <w:t xml:space="preserve">      lidoopi:</w:t>
      </w:r>
    </w:p>
    <w:p w:rsidR="00652AD5" w:rsidRDefault="00652AD5" w:rsidP="002B788E">
      <w:pPr>
        <w:ind w:right="-828"/>
      </w:pPr>
      <w:r w:rsidRPr="006A5E67">
        <w:rPr>
          <w:b/>
        </w:rPr>
        <w:t>7.</w:t>
      </w:r>
      <w:r>
        <w:t xml:space="preserve"> Která skupina savců má </w:t>
      </w:r>
      <w:r w:rsidRPr="002B788E">
        <w:rPr>
          <w:b/>
        </w:rPr>
        <w:t>hlodáky</w:t>
      </w:r>
      <w:r>
        <w:t>?</w:t>
      </w:r>
    </w:p>
    <w:p w:rsidR="00652AD5" w:rsidRDefault="00652AD5" w:rsidP="002B788E">
      <w:pPr>
        <w:ind w:right="-828"/>
      </w:pPr>
      <w:r w:rsidRPr="006A5E67">
        <w:rPr>
          <w:b/>
        </w:rPr>
        <w:t>8.</w:t>
      </w:r>
      <w:r>
        <w:t xml:space="preserve"> Co je </w:t>
      </w:r>
      <w:r w:rsidRPr="002B788E">
        <w:rPr>
          <w:b/>
        </w:rPr>
        <w:t>to echolokace</w:t>
      </w:r>
      <w:r>
        <w:t xml:space="preserve">? </w:t>
      </w:r>
    </w:p>
    <w:p w:rsidR="00652AD5" w:rsidRDefault="00652AD5" w:rsidP="002B788E">
      <w:pPr>
        <w:ind w:right="-828"/>
      </w:pPr>
      <w:r w:rsidRPr="006A5E67">
        <w:rPr>
          <w:b/>
        </w:rPr>
        <w:t>9.</w:t>
      </w:r>
      <w:r>
        <w:t xml:space="preserve"> Doplň znaky savců : tělní teplota je ……………., dýchají…………, kůže je porostlá ………,</w:t>
      </w:r>
    </w:p>
    <w:p w:rsidR="00652AD5" w:rsidRDefault="00652AD5" w:rsidP="002B788E">
      <w:pPr>
        <w:ind w:right="-828"/>
      </w:pPr>
      <w:r>
        <w:t xml:space="preserve">    rodí………mláďata, která  krmí ……………………………</w:t>
      </w:r>
    </w:p>
    <w:p w:rsidR="00652AD5" w:rsidRDefault="00652AD5" w:rsidP="002B788E">
      <w:pPr>
        <w:ind w:right="-828"/>
      </w:pPr>
      <w:r w:rsidRPr="006A5E67">
        <w:rPr>
          <w:b/>
        </w:rPr>
        <w:t>10.</w:t>
      </w:r>
      <w:r>
        <w:t xml:space="preserve"> Do jaké skupiny placentálních savců  patří </w:t>
      </w:r>
      <w:r w:rsidRPr="002B788E">
        <w:rPr>
          <w:b/>
        </w:rPr>
        <w:t>krtek</w:t>
      </w:r>
      <w:r>
        <w:t>?</w:t>
      </w:r>
    </w:p>
    <w:p w:rsidR="00652AD5" w:rsidRDefault="00652AD5" w:rsidP="002B788E">
      <w:pPr>
        <w:ind w:right="-828"/>
      </w:pPr>
      <w:r w:rsidRPr="006A5E67">
        <w:rPr>
          <w:b/>
        </w:rPr>
        <w:t>11</w:t>
      </w:r>
      <w:r>
        <w:t xml:space="preserve">. Jakou nemoc může přenášet </w:t>
      </w:r>
      <w:r w:rsidRPr="002B788E">
        <w:rPr>
          <w:b/>
        </w:rPr>
        <w:t>liška</w:t>
      </w:r>
      <w:r>
        <w:t xml:space="preserve">? </w:t>
      </w:r>
    </w:p>
    <w:p w:rsidR="00652AD5" w:rsidRDefault="00652AD5" w:rsidP="002B788E">
      <w:pPr>
        <w:ind w:right="-828"/>
      </w:pPr>
      <w:r w:rsidRPr="006A5E67">
        <w:rPr>
          <w:b/>
        </w:rPr>
        <w:t>12.</w:t>
      </w:r>
      <w:r>
        <w:t xml:space="preserve"> Co je </w:t>
      </w:r>
      <w:r w:rsidRPr="002B788E">
        <w:rPr>
          <w:b/>
        </w:rPr>
        <w:t>to deratizace</w:t>
      </w:r>
      <w:r>
        <w:t>?</w:t>
      </w:r>
    </w:p>
    <w:p w:rsidR="00652AD5" w:rsidRDefault="00652AD5" w:rsidP="00765331">
      <w:pPr>
        <w:pBdr>
          <w:bottom w:val="single" w:sz="4" w:space="1" w:color="auto"/>
        </w:pBdr>
        <w:rPr>
          <w:b/>
        </w:rPr>
      </w:pPr>
    </w:p>
    <w:p w:rsidR="00652AD5" w:rsidRDefault="00652AD5" w:rsidP="00765331">
      <w:pPr>
        <w:pBdr>
          <w:bottom w:val="single" w:sz="4" w:space="1" w:color="auto"/>
        </w:pBdr>
        <w:rPr>
          <w:b/>
        </w:rPr>
      </w:pPr>
    </w:p>
    <w:sectPr w:rsidR="00652AD5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E31551C"/>
    <w:multiLevelType w:val="hybridMultilevel"/>
    <w:tmpl w:val="C78E4D3E"/>
    <w:lvl w:ilvl="0" w:tplc="207EE4F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F84"/>
    <w:rsid w:val="000255E5"/>
    <w:rsid w:val="00054113"/>
    <w:rsid w:val="000676BC"/>
    <w:rsid w:val="000867D0"/>
    <w:rsid w:val="00097ECB"/>
    <w:rsid w:val="000A7E3D"/>
    <w:rsid w:val="000E132E"/>
    <w:rsid w:val="000E5CB7"/>
    <w:rsid w:val="00183472"/>
    <w:rsid w:val="001D4AF9"/>
    <w:rsid w:val="001F3868"/>
    <w:rsid w:val="002649AB"/>
    <w:rsid w:val="002B50C5"/>
    <w:rsid w:val="002B717F"/>
    <w:rsid w:val="002B788E"/>
    <w:rsid w:val="002E58BD"/>
    <w:rsid w:val="0036344D"/>
    <w:rsid w:val="00370EF3"/>
    <w:rsid w:val="003B5AF9"/>
    <w:rsid w:val="003B65F2"/>
    <w:rsid w:val="003E4018"/>
    <w:rsid w:val="00406DD7"/>
    <w:rsid w:val="00414A37"/>
    <w:rsid w:val="004470D4"/>
    <w:rsid w:val="00472259"/>
    <w:rsid w:val="004D2084"/>
    <w:rsid w:val="004F5F84"/>
    <w:rsid w:val="00524951"/>
    <w:rsid w:val="00566B38"/>
    <w:rsid w:val="00627034"/>
    <w:rsid w:val="00652AD5"/>
    <w:rsid w:val="00672C45"/>
    <w:rsid w:val="006A5E67"/>
    <w:rsid w:val="00765331"/>
    <w:rsid w:val="007A345A"/>
    <w:rsid w:val="00932D69"/>
    <w:rsid w:val="009336C4"/>
    <w:rsid w:val="009400DB"/>
    <w:rsid w:val="00A431BB"/>
    <w:rsid w:val="00AE72B5"/>
    <w:rsid w:val="00AF3B12"/>
    <w:rsid w:val="00B23CA6"/>
    <w:rsid w:val="00B37DFF"/>
    <w:rsid w:val="00B94258"/>
    <w:rsid w:val="00C05B97"/>
    <w:rsid w:val="00C44D47"/>
    <w:rsid w:val="00CF3196"/>
    <w:rsid w:val="00D039DD"/>
    <w:rsid w:val="00D4217B"/>
    <w:rsid w:val="00D65AA0"/>
    <w:rsid w:val="00DF4F38"/>
    <w:rsid w:val="00E2538F"/>
    <w:rsid w:val="00E7190D"/>
    <w:rsid w:val="00F33E86"/>
    <w:rsid w:val="00F601D3"/>
    <w:rsid w:val="00F977E9"/>
    <w:rsid w:val="00FB0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7D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F5F8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039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36344D"/>
    <w:rPr>
      <w:rFonts w:cs="Times New Roman"/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99"/>
    <w:qFormat/>
    <w:rsid w:val="00B37DFF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37DFF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ListParagraph">
    <w:name w:val="List Paragraph"/>
    <w:basedOn w:val="Normal"/>
    <w:uiPriority w:val="99"/>
    <w:qFormat/>
    <w:rsid w:val="001834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238</Words>
  <Characters>1406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zástupcovna</dc:creator>
  <cp:keywords/>
  <dc:description/>
  <cp:lastModifiedBy>DUM</cp:lastModifiedBy>
  <cp:revision>2</cp:revision>
  <cp:lastPrinted>2012-09-09T20:56:00Z</cp:lastPrinted>
  <dcterms:created xsi:type="dcterms:W3CDTF">2013-03-20T20:09:00Z</dcterms:created>
  <dcterms:modified xsi:type="dcterms:W3CDTF">2013-03-20T20:09:00Z</dcterms:modified>
</cp:coreProperties>
</file>