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CA6" w:rsidRDefault="00672CA6"/>
    <w:p w:rsidR="00672CA6" w:rsidRDefault="00672CA6"/>
    <w:tbl>
      <w:tblPr>
        <w:tblpPr w:leftFromText="141" w:rightFromText="141" w:vertAnchor="text" w:horzAnchor="margin" w:tblpY="247"/>
        <w:tblW w:w="10062" w:type="dxa"/>
        <w:tblLook w:val="00A0"/>
      </w:tblPr>
      <w:tblGrid>
        <w:gridCol w:w="3510"/>
        <w:gridCol w:w="6552"/>
      </w:tblGrid>
      <w:tr w:rsidR="00672CA6" w:rsidRPr="00282377" w:rsidTr="00282377">
        <w:tc>
          <w:tcPr>
            <w:tcW w:w="3510" w:type="dxa"/>
          </w:tcPr>
          <w:p w:rsidR="00672CA6" w:rsidRPr="00282377" w:rsidRDefault="00672CA6" w:rsidP="00282377">
            <w:pPr>
              <w:pStyle w:val="Subtitle"/>
              <w:spacing w:after="0" w:line="240" w:lineRule="auto"/>
            </w:pPr>
            <w:r w:rsidRPr="00282377">
              <w:t>Název školy:</w:t>
            </w:r>
          </w:p>
        </w:tc>
        <w:tc>
          <w:tcPr>
            <w:tcW w:w="6552" w:type="dxa"/>
          </w:tcPr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  <w:r w:rsidRPr="00282377">
              <w:rPr>
                <w:sz w:val="40"/>
                <w:szCs w:val="40"/>
              </w:rPr>
              <w:t>ZŠ a MŠ T. G. Masaryka Fulnek</w:t>
            </w:r>
          </w:p>
        </w:tc>
      </w:tr>
      <w:tr w:rsidR="00672CA6" w:rsidRPr="00282377" w:rsidTr="00282377">
        <w:tc>
          <w:tcPr>
            <w:tcW w:w="3510" w:type="dxa"/>
          </w:tcPr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  <w:r w:rsidRPr="00282377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  <w:r w:rsidRPr="00282377">
              <w:rPr>
                <w:sz w:val="40"/>
                <w:szCs w:val="40"/>
              </w:rPr>
              <w:t>Mgr. Jana Víchová</w:t>
            </w:r>
          </w:p>
        </w:tc>
      </w:tr>
      <w:tr w:rsidR="00672CA6" w:rsidRPr="00282377" w:rsidTr="00282377">
        <w:tc>
          <w:tcPr>
            <w:tcW w:w="3510" w:type="dxa"/>
          </w:tcPr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  <w:r w:rsidRPr="00282377">
              <w:rPr>
                <w:sz w:val="40"/>
                <w:szCs w:val="40"/>
              </w:rPr>
              <w:t>Název:</w:t>
            </w:r>
          </w:p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  <w:r w:rsidRPr="00282377">
              <w:rPr>
                <w:sz w:val="40"/>
                <w:szCs w:val="40"/>
              </w:rPr>
              <w:t>Určeno pro:</w:t>
            </w:r>
          </w:p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  <w:r w:rsidRPr="00282377"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  <w:r w:rsidRPr="00282377">
              <w:rPr>
                <w:sz w:val="40"/>
                <w:szCs w:val="40"/>
              </w:rPr>
              <w:t>VY_52_INOVACE_PŘ.9.6-25</w:t>
            </w:r>
          </w:p>
          <w:p w:rsidR="00672CA6" w:rsidRPr="00282377" w:rsidRDefault="00672CA6" w:rsidP="00282377">
            <w:pPr>
              <w:spacing w:after="0" w:line="240" w:lineRule="auto"/>
              <w:rPr>
                <w:sz w:val="44"/>
                <w:szCs w:val="44"/>
              </w:rPr>
            </w:pPr>
            <w:r w:rsidRPr="00282377">
              <w:rPr>
                <w:sz w:val="44"/>
                <w:szCs w:val="44"/>
              </w:rPr>
              <w:t>9.ročník</w:t>
            </w:r>
          </w:p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  <w:r w:rsidRPr="00282377">
              <w:rPr>
                <w:sz w:val="44"/>
                <w:szCs w:val="44"/>
              </w:rPr>
              <w:t>Člověk a příroda</w:t>
            </w:r>
          </w:p>
        </w:tc>
      </w:tr>
      <w:tr w:rsidR="00672CA6" w:rsidRPr="00282377" w:rsidTr="00282377">
        <w:tc>
          <w:tcPr>
            <w:tcW w:w="3510" w:type="dxa"/>
          </w:tcPr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  <w:r w:rsidRPr="00282377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672CA6" w:rsidRPr="00282377" w:rsidRDefault="00672CA6" w:rsidP="00282377">
            <w:pPr>
              <w:spacing w:after="0" w:line="240" w:lineRule="auto"/>
              <w:rPr>
                <w:b/>
                <w:sz w:val="44"/>
                <w:szCs w:val="44"/>
              </w:rPr>
            </w:pPr>
            <w:r w:rsidRPr="00282377">
              <w:rPr>
                <w:b/>
                <w:sz w:val="44"/>
                <w:szCs w:val="44"/>
              </w:rPr>
              <w:t>Zemětřesení, sopečná činnost</w:t>
            </w:r>
          </w:p>
          <w:p w:rsidR="00672CA6" w:rsidRPr="00282377" w:rsidRDefault="00672CA6" w:rsidP="00282377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282377">
              <w:rPr>
                <w:b/>
                <w:sz w:val="40"/>
                <w:szCs w:val="40"/>
              </w:rPr>
              <w:t>- Test</w:t>
            </w:r>
          </w:p>
        </w:tc>
      </w:tr>
      <w:tr w:rsidR="00672CA6" w:rsidRPr="00282377" w:rsidTr="00282377">
        <w:tc>
          <w:tcPr>
            <w:tcW w:w="3510" w:type="dxa"/>
          </w:tcPr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  <w:r w:rsidRPr="00282377">
              <w:rPr>
                <w:sz w:val="40"/>
                <w:szCs w:val="40"/>
              </w:rPr>
              <w:t xml:space="preserve">Anotace :            </w:t>
            </w:r>
          </w:p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  <w:r w:rsidRPr="00282377">
              <w:rPr>
                <w:rFonts w:cs="Calibri"/>
                <w:sz w:val="40"/>
                <w:szCs w:val="40"/>
              </w:rPr>
              <w:t>Text je určen k ověřování vědomostí žáka, charakteristiky vnitřních geologických dějů-zemětřesení , sopečná činnost. Může sloužit také jako pracovní list k samostatné práci žáka či opakování učiva.</w:t>
            </w:r>
          </w:p>
          <w:p w:rsidR="00672CA6" w:rsidRPr="00282377" w:rsidRDefault="00672CA6" w:rsidP="00282377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672CA6" w:rsidRDefault="00672CA6"/>
    <w:p w:rsidR="00672CA6" w:rsidRDefault="00672CA6">
      <w:bookmarkStart w:id="0" w:name="_GoBack"/>
      <w:bookmarkEnd w:id="0"/>
    </w:p>
    <w:p w:rsidR="00672CA6" w:rsidRDefault="00672CA6"/>
    <w:p w:rsidR="00672CA6" w:rsidRDefault="00672CA6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672CA6" w:rsidRDefault="00672CA6"/>
    <w:p w:rsidR="00672CA6" w:rsidRDefault="00672CA6">
      <w:pPr>
        <w:rPr>
          <w:b/>
          <w:noProof/>
          <w:sz w:val="32"/>
          <w:szCs w:val="32"/>
          <w:lang w:eastAsia="cs-CZ"/>
        </w:rPr>
      </w:pPr>
    </w:p>
    <w:p w:rsidR="00672CA6" w:rsidRDefault="00672CA6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42.3pt;margin-top:580.1pt;width:425.75pt;height:82.6pt;z-index:251658240;visibility:visible;mso-position-horizontal-relative:margin;mso-position-vertical-relative:margin">
            <v:imagedata r:id="rId5" o:title=""/>
            <w10:wrap type="square" anchorx="margin" anchory="margin"/>
          </v:shape>
        </w:pict>
      </w:r>
    </w:p>
    <w:p w:rsidR="00672CA6" w:rsidRDefault="00672CA6"/>
    <w:p w:rsidR="00672CA6" w:rsidRDefault="00672CA6"/>
    <w:p w:rsidR="00672CA6" w:rsidRDefault="00672CA6"/>
    <w:p w:rsidR="00672CA6" w:rsidRDefault="00672CA6"/>
    <w:p w:rsidR="00672CA6" w:rsidRPr="00D85580" w:rsidRDefault="00672CA6" w:rsidP="00D85580">
      <w:pPr>
        <w:rPr>
          <w:b/>
          <w:u w:val="single"/>
        </w:rPr>
      </w:pPr>
      <w:r w:rsidRPr="008C1073">
        <w:rPr>
          <w:b/>
          <w:u w:val="single"/>
        </w:rPr>
        <w:t>Zemětřesení, sopečná činnost</w:t>
      </w:r>
      <w:r>
        <w:rPr>
          <w:b/>
          <w:u w:val="single"/>
        </w:rPr>
        <w:t>- Test</w:t>
      </w:r>
      <w:r w:rsidRPr="008C1073">
        <w:rPr>
          <w:b/>
          <w:u w:val="single"/>
        </w:rPr>
        <w:t xml:space="preserve">     </w:t>
      </w:r>
      <w:r>
        <w:rPr>
          <w:b/>
          <w:u w:val="single"/>
        </w:rPr>
        <w:t xml:space="preserve">               sk. A</w:t>
      </w:r>
      <w:r w:rsidRPr="008C1073">
        <w:rPr>
          <w:b/>
          <w:u w:val="single"/>
        </w:rPr>
        <w:t xml:space="preserve">   </w:t>
      </w:r>
      <w:r>
        <w:rPr>
          <w:b/>
          <w:u w:val="single"/>
        </w:rPr>
        <w:t xml:space="preserve">          </w:t>
      </w:r>
      <w:r w:rsidRPr="008C1073">
        <w:rPr>
          <w:b/>
          <w:u w:val="single"/>
        </w:rPr>
        <w:t xml:space="preserve"> </w:t>
      </w:r>
      <w:r w:rsidRPr="00D85580">
        <w:rPr>
          <w:b/>
          <w:u w:val="single"/>
        </w:rPr>
        <w:t>JMÉNO :</w:t>
      </w:r>
      <w:r>
        <w:rPr>
          <w:b/>
          <w:u w:val="single"/>
        </w:rPr>
        <w:t xml:space="preserve">                                                  .</w:t>
      </w:r>
      <w:r w:rsidRPr="00D85580">
        <w:rPr>
          <w:b/>
          <w:u w:val="single"/>
        </w:rPr>
        <w:t xml:space="preserve">                                                                </w:t>
      </w:r>
    </w:p>
    <w:p w:rsidR="00672CA6" w:rsidRDefault="00672CA6" w:rsidP="00D85580">
      <w:pPr>
        <w:rPr>
          <w:b/>
          <w:u w:val="single"/>
        </w:rPr>
      </w:pPr>
    </w:p>
    <w:p w:rsidR="00672CA6" w:rsidRDefault="00672CA6" w:rsidP="00D85580">
      <w:pPr>
        <w:spacing w:line="240" w:lineRule="auto"/>
      </w:pPr>
      <w:r w:rsidRPr="008C1073">
        <w:rPr>
          <w:b/>
          <w:u w:val="single"/>
        </w:rPr>
        <w:t>1.</w:t>
      </w:r>
      <w:r>
        <w:rPr>
          <w:b/>
          <w:u w:val="single"/>
        </w:rPr>
        <w:t xml:space="preserve"> </w:t>
      </w:r>
      <w:r>
        <w:t xml:space="preserve">Napiš názvy </w:t>
      </w:r>
      <w:r w:rsidRPr="00C2384E">
        <w:rPr>
          <w:b/>
        </w:rPr>
        <w:t>tří sopek</w:t>
      </w:r>
      <w:r>
        <w:t xml:space="preserve"> :</w:t>
      </w:r>
    </w:p>
    <w:p w:rsidR="00672CA6" w:rsidRPr="00C2384E" w:rsidRDefault="00672CA6" w:rsidP="00D85580">
      <w:pPr>
        <w:spacing w:line="240" w:lineRule="auto"/>
        <w:rPr>
          <w:b/>
        </w:rPr>
      </w:pPr>
      <w:r w:rsidRPr="008C1073">
        <w:rPr>
          <w:b/>
          <w:u w:val="single"/>
        </w:rPr>
        <w:t>2.</w:t>
      </w:r>
      <w:r>
        <w:t xml:space="preserve"> Co je to </w:t>
      </w:r>
      <w:r w:rsidRPr="00C2384E">
        <w:rPr>
          <w:b/>
        </w:rPr>
        <w:t>tektonika:</w:t>
      </w:r>
    </w:p>
    <w:p w:rsidR="00672CA6" w:rsidRDefault="00672CA6" w:rsidP="00D85580">
      <w:pPr>
        <w:spacing w:line="240" w:lineRule="auto"/>
      </w:pPr>
      <w:r w:rsidRPr="008C1073">
        <w:rPr>
          <w:b/>
          <w:u w:val="single"/>
        </w:rPr>
        <w:t>3.</w:t>
      </w:r>
      <w:r>
        <w:t xml:space="preserve"> Jak se nazývá místo a) </w:t>
      </w:r>
      <w:r w:rsidRPr="00C2384E">
        <w:rPr>
          <w:b/>
        </w:rPr>
        <w:t>vzniku</w:t>
      </w:r>
      <w:r>
        <w:t xml:space="preserve"> zem. kůry-</w:t>
      </w:r>
    </w:p>
    <w:p w:rsidR="00672CA6" w:rsidRDefault="00672CA6" w:rsidP="00D85580">
      <w:pPr>
        <w:spacing w:line="240" w:lineRule="auto"/>
      </w:pPr>
      <w:r>
        <w:t xml:space="preserve">                                        b) </w:t>
      </w:r>
      <w:r w:rsidRPr="00C2384E">
        <w:rPr>
          <w:b/>
        </w:rPr>
        <w:t xml:space="preserve">zániku </w:t>
      </w:r>
      <w:r>
        <w:t>zem. kůry-</w:t>
      </w:r>
    </w:p>
    <w:p w:rsidR="00672CA6" w:rsidRDefault="00672CA6" w:rsidP="00D85580">
      <w:pPr>
        <w:spacing w:line="240" w:lineRule="auto"/>
      </w:pPr>
      <w:r w:rsidRPr="008C1073">
        <w:rPr>
          <w:b/>
          <w:u w:val="single"/>
        </w:rPr>
        <w:t>4.</w:t>
      </w:r>
      <w:r>
        <w:t xml:space="preserve"> Popiš, </w:t>
      </w:r>
      <w:r w:rsidRPr="00C2384E">
        <w:rPr>
          <w:b/>
        </w:rPr>
        <w:t>jak</w:t>
      </w:r>
      <w:r>
        <w:t xml:space="preserve"> se to děje :</w:t>
      </w:r>
    </w:p>
    <w:p w:rsidR="00672CA6" w:rsidRDefault="00672CA6" w:rsidP="00D85580">
      <w:pPr>
        <w:spacing w:line="240" w:lineRule="auto"/>
      </w:pPr>
      <w:r>
        <w:t xml:space="preserve">   a)</w:t>
      </w:r>
    </w:p>
    <w:p w:rsidR="00672CA6" w:rsidRDefault="00672CA6" w:rsidP="00D85580">
      <w:pPr>
        <w:spacing w:line="240" w:lineRule="auto"/>
      </w:pPr>
    </w:p>
    <w:p w:rsidR="00672CA6" w:rsidRDefault="00672CA6" w:rsidP="00D85580">
      <w:pPr>
        <w:spacing w:line="240" w:lineRule="auto"/>
      </w:pPr>
      <w:r>
        <w:t xml:space="preserve">   b)</w:t>
      </w:r>
    </w:p>
    <w:p w:rsidR="00672CA6" w:rsidRDefault="00672CA6" w:rsidP="00D85580">
      <w:pPr>
        <w:spacing w:line="240" w:lineRule="auto"/>
      </w:pPr>
    </w:p>
    <w:p w:rsidR="00672CA6" w:rsidRDefault="00672CA6" w:rsidP="00D85580">
      <w:pPr>
        <w:spacing w:line="240" w:lineRule="auto"/>
      </w:pPr>
      <w:r w:rsidRPr="008C1073">
        <w:rPr>
          <w:b/>
          <w:u w:val="single"/>
        </w:rPr>
        <w:t>5.</w:t>
      </w:r>
      <w:r>
        <w:t xml:space="preserve"> </w:t>
      </w:r>
      <w:r w:rsidRPr="00C2384E">
        <w:rPr>
          <w:b/>
        </w:rPr>
        <w:t>Sopka</w:t>
      </w:r>
      <w:r>
        <w:t xml:space="preserve"> se řekne cizím slovem   ………</w:t>
      </w:r>
    </w:p>
    <w:p w:rsidR="00672CA6" w:rsidRDefault="00672CA6" w:rsidP="00D85580">
      <w:pPr>
        <w:spacing w:line="240" w:lineRule="auto"/>
      </w:pPr>
      <w:r w:rsidRPr="008C1073">
        <w:rPr>
          <w:b/>
          <w:u w:val="single"/>
        </w:rPr>
        <w:t>6.</w:t>
      </w:r>
      <w:r>
        <w:t xml:space="preserve"> Ze sopečných plynů se vylučuje (…zápach) </w:t>
      </w:r>
      <w:r w:rsidRPr="00C2384E">
        <w:rPr>
          <w:b/>
        </w:rPr>
        <w:t>žlutý nerost</w:t>
      </w:r>
      <w:r>
        <w:t xml:space="preserve">   ………….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7.</w:t>
      </w:r>
      <w:r>
        <w:t xml:space="preserve"> Místu </w:t>
      </w:r>
      <w:r w:rsidRPr="00C2384E">
        <w:rPr>
          <w:b/>
        </w:rPr>
        <w:t>vzniku</w:t>
      </w:r>
      <w:r>
        <w:t xml:space="preserve"> zemětřesení  se říká   ……………………………..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8.</w:t>
      </w:r>
      <w:r>
        <w:t xml:space="preserve"> Jak se cizím slovem nazývá oblast či místo </w:t>
      </w:r>
      <w:r w:rsidRPr="00C2384E">
        <w:rPr>
          <w:b/>
        </w:rPr>
        <w:t>nejpostiženější zemětřesením</w:t>
      </w:r>
      <w:r>
        <w:t>?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9.</w:t>
      </w:r>
      <w:r>
        <w:t xml:space="preserve"> </w:t>
      </w:r>
      <w:r w:rsidRPr="00C2384E">
        <w:rPr>
          <w:b/>
        </w:rPr>
        <w:t>Vyvěrající  teplé prameny</w:t>
      </w:r>
      <w:r>
        <w:t xml:space="preserve"> v okolí sopek nazýváme:</w:t>
      </w:r>
    </w:p>
    <w:p w:rsidR="00672CA6" w:rsidRDefault="00672CA6" w:rsidP="00D85580">
      <w:pPr>
        <w:spacing w:line="240" w:lineRule="auto"/>
      </w:pPr>
      <w:r>
        <w:t xml:space="preserve">     a)vulkány               b)sopečnými jezírky         c) vřídly              d) krátery</w:t>
      </w:r>
    </w:p>
    <w:p w:rsidR="00672CA6" w:rsidRDefault="00672CA6" w:rsidP="00D85580">
      <w:pPr>
        <w:spacing w:line="240" w:lineRule="auto"/>
      </w:pP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10.</w:t>
      </w:r>
      <w:r>
        <w:t xml:space="preserve"> Zemětřesné vlny se měří </w:t>
      </w:r>
      <w:r w:rsidRPr="00C2384E">
        <w:rPr>
          <w:b/>
        </w:rPr>
        <w:t>přístrojem</w:t>
      </w:r>
      <w:r>
        <w:t xml:space="preserve">   …………………………… a jejich síla se určuje na   …………………………… </w:t>
      </w:r>
    </w:p>
    <w:p w:rsidR="00672CA6" w:rsidRDefault="00672CA6" w:rsidP="00D85580">
      <w:pPr>
        <w:spacing w:line="240" w:lineRule="auto"/>
      </w:pPr>
      <w:r>
        <w:t xml:space="preserve">      …  </w:t>
      </w:r>
      <w:r w:rsidRPr="00C2384E">
        <w:rPr>
          <w:b/>
        </w:rPr>
        <w:t>stupnici,</w:t>
      </w:r>
      <w:r>
        <w:t xml:space="preserve"> pro člověka jsou nebezpečné stupně od  ….     do   …  .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11.</w:t>
      </w:r>
      <w:r>
        <w:t xml:space="preserve"> Jestliže zemětřesení vznikne </w:t>
      </w:r>
      <w:r w:rsidRPr="00C2384E">
        <w:rPr>
          <w:b/>
        </w:rPr>
        <w:t>pod vodní hladinou</w:t>
      </w:r>
      <w:r>
        <w:t>, může vyvolat vlnu    …………………..   .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12</w:t>
      </w:r>
      <w:r>
        <w:t xml:space="preserve">. </w:t>
      </w:r>
      <w:r w:rsidRPr="00C2384E">
        <w:rPr>
          <w:b/>
        </w:rPr>
        <w:t>Gejzír</w:t>
      </w:r>
      <w:r>
        <w:t xml:space="preserve"> je :      a)  sopečné jezero        </w:t>
      </w:r>
    </w:p>
    <w:p w:rsidR="00672CA6" w:rsidRDefault="00672CA6" w:rsidP="00D85580">
      <w:pPr>
        <w:spacing w:line="240" w:lineRule="auto"/>
      </w:pPr>
      <w:r>
        <w:t xml:space="preserve">                              b) místo, kde na povrchu vyvěrá horká láva</w:t>
      </w:r>
    </w:p>
    <w:p w:rsidR="00672CA6" w:rsidRDefault="00672CA6" w:rsidP="00D85580">
      <w:pPr>
        <w:spacing w:line="240" w:lineRule="auto"/>
      </w:pPr>
      <w:r>
        <w:t xml:space="preserve">                              c)</w:t>
      </w:r>
      <w:r w:rsidRPr="0032738D">
        <w:t xml:space="preserve"> </w:t>
      </w:r>
      <w:r>
        <w:t>místo, kde voda vystřikuje v pravidelných intervalech na povrch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13.</w:t>
      </w:r>
      <w:r>
        <w:t xml:space="preserve"> </w:t>
      </w:r>
      <w:r w:rsidRPr="00C2384E">
        <w:rPr>
          <w:b/>
        </w:rPr>
        <w:t>Ostrov gejzírů</w:t>
      </w:r>
      <w:r>
        <w:t xml:space="preserve"> je    …………………………   .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14.</w:t>
      </w:r>
      <w:r>
        <w:t xml:space="preserve"> Vysvětli, jak je možné, že některé jsou sopky funkční = činné v </w:t>
      </w:r>
      <w:r w:rsidRPr="00C2384E">
        <w:rPr>
          <w:b/>
        </w:rPr>
        <w:t>pravidelných intervalech</w:t>
      </w:r>
      <w:r>
        <w:t xml:space="preserve"> :</w:t>
      </w:r>
    </w:p>
    <w:p w:rsidR="00672CA6" w:rsidRDefault="00672CA6" w:rsidP="00D85580">
      <w:pPr>
        <w:spacing w:line="240" w:lineRule="auto"/>
      </w:pPr>
    </w:p>
    <w:p w:rsidR="00672CA6" w:rsidRDefault="00672CA6" w:rsidP="00D85580">
      <w:pPr>
        <w:spacing w:line="240" w:lineRule="auto"/>
      </w:pPr>
    </w:p>
    <w:p w:rsidR="00672CA6" w:rsidRDefault="00672CA6" w:rsidP="00D85580">
      <w:pPr>
        <w:spacing w:line="240" w:lineRule="auto"/>
      </w:pPr>
    </w:p>
    <w:p w:rsidR="00672CA6" w:rsidRDefault="00672CA6" w:rsidP="00D85580">
      <w:pPr>
        <w:spacing w:line="240" w:lineRule="auto"/>
      </w:pPr>
    </w:p>
    <w:p w:rsidR="00672CA6" w:rsidRDefault="00672CA6" w:rsidP="00D85580">
      <w:pPr>
        <w:rPr>
          <w:b/>
          <w:u w:val="single"/>
        </w:rPr>
      </w:pPr>
      <w:r w:rsidRPr="008C1073">
        <w:rPr>
          <w:b/>
          <w:u w:val="single"/>
        </w:rPr>
        <w:t>Zemětřesení, sopečná činnost</w:t>
      </w:r>
      <w:r>
        <w:rPr>
          <w:b/>
          <w:u w:val="single"/>
        </w:rPr>
        <w:t>- Test</w:t>
      </w:r>
      <w:r w:rsidRPr="008C1073">
        <w:rPr>
          <w:b/>
          <w:u w:val="single"/>
        </w:rPr>
        <w:t xml:space="preserve">     </w:t>
      </w:r>
      <w:r>
        <w:rPr>
          <w:b/>
          <w:u w:val="single"/>
        </w:rPr>
        <w:t xml:space="preserve">        sk. B </w:t>
      </w:r>
      <w:r w:rsidRPr="008C1073">
        <w:rPr>
          <w:b/>
          <w:u w:val="single"/>
        </w:rPr>
        <w:t xml:space="preserve">  </w:t>
      </w:r>
      <w:r>
        <w:rPr>
          <w:b/>
          <w:u w:val="single"/>
        </w:rPr>
        <w:t xml:space="preserve">          </w:t>
      </w:r>
      <w:r w:rsidRPr="008C1073">
        <w:rPr>
          <w:b/>
          <w:u w:val="single"/>
        </w:rPr>
        <w:t xml:space="preserve"> </w:t>
      </w:r>
      <w:r>
        <w:rPr>
          <w:b/>
          <w:u w:val="single"/>
        </w:rPr>
        <w:t xml:space="preserve">JMÉNO :   </w:t>
      </w:r>
      <w:r w:rsidRPr="008C1073">
        <w:rPr>
          <w:b/>
          <w:u w:val="single"/>
        </w:rPr>
        <w:t xml:space="preserve">                                                    </w:t>
      </w:r>
      <w:r>
        <w:rPr>
          <w:b/>
          <w:u w:val="single"/>
        </w:rPr>
        <w:t xml:space="preserve">                .</w:t>
      </w:r>
    </w:p>
    <w:p w:rsidR="00672CA6" w:rsidRDefault="00672CA6" w:rsidP="00D85580">
      <w:pPr>
        <w:rPr>
          <w:b/>
          <w:u w:val="single"/>
        </w:rPr>
      </w:pPr>
    </w:p>
    <w:p w:rsidR="00672CA6" w:rsidRDefault="00672CA6" w:rsidP="00D85580">
      <w:pPr>
        <w:spacing w:line="240" w:lineRule="auto"/>
      </w:pPr>
      <w:r w:rsidRPr="008C1073">
        <w:rPr>
          <w:b/>
          <w:u w:val="single"/>
        </w:rPr>
        <w:t>1.</w:t>
      </w:r>
      <w:r>
        <w:rPr>
          <w:b/>
          <w:u w:val="single"/>
        </w:rPr>
        <w:t xml:space="preserve"> </w:t>
      </w:r>
      <w:r>
        <w:t xml:space="preserve">Sopka se řekne </w:t>
      </w:r>
      <w:r w:rsidRPr="00C2384E">
        <w:rPr>
          <w:b/>
        </w:rPr>
        <w:t>cizím</w:t>
      </w:r>
      <w:r>
        <w:t xml:space="preserve"> slovem   ………</w:t>
      </w:r>
    </w:p>
    <w:p w:rsidR="00672CA6" w:rsidRDefault="00672CA6" w:rsidP="00D85580">
      <w:pPr>
        <w:spacing w:line="240" w:lineRule="auto"/>
      </w:pPr>
      <w:r w:rsidRPr="008C1073">
        <w:rPr>
          <w:b/>
          <w:u w:val="single"/>
        </w:rPr>
        <w:t>2</w:t>
      </w:r>
      <w:r>
        <w:rPr>
          <w:b/>
          <w:u w:val="single"/>
        </w:rPr>
        <w:t>.</w:t>
      </w:r>
      <w:r w:rsidRPr="0032738D">
        <w:t xml:space="preserve"> </w:t>
      </w:r>
      <w:r>
        <w:t xml:space="preserve">Místu </w:t>
      </w:r>
      <w:r w:rsidRPr="00C2384E">
        <w:rPr>
          <w:b/>
        </w:rPr>
        <w:t xml:space="preserve">vzniku </w:t>
      </w:r>
      <w:r>
        <w:rPr>
          <w:b/>
        </w:rPr>
        <w:t xml:space="preserve">zemětřesení </w:t>
      </w:r>
      <w:r>
        <w:t>se říká   ……………………………..</w:t>
      </w:r>
      <w:r w:rsidRPr="008C1073">
        <w:rPr>
          <w:b/>
          <w:u w:val="single"/>
        </w:rPr>
        <w:t>.</w:t>
      </w:r>
      <w:r>
        <w:t xml:space="preserve"> </w:t>
      </w:r>
    </w:p>
    <w:p w:rsidR="00672CA6" w:rsidRDefault="00672CA6" w:rsidP="00D85580">
      <w:pPr>
        <w:spacing w:line="240" w:lineRule="auto"/>
      </w:pPr>
      <w:r w:rsidRPr="008C1073">
        <w:rPr>
          <w:b/>
          <w:u w:val="single"/>
        </w:rPr>
        <w:t>3.</w:t>
      </w:r>
      <w:r>
        <w:t xml:space="preserve"> Jak se cizím slovem nazývá oblast či místo </w:t>
      </w:r>
      <w:r w:rsidRPr="00C2384E">
        <w:rPr>
          <w:b/>
        </w:rPr>
        <w:t>nejpostiženější zemětřesením</w:t>
      </w:r>
      <w:r>
        <w:t>?</w:t>
      </w:r>
    </w:p>
    <w:p w:rsidR="00672CA6" w:rsidRDefault="00672CA6" w:rsidP="00D85580">
      <w:pPr>
        <w:spacing w:line="240" w:lineRule="auto"/>
      </w:pPr>
      <w:r w:rsidRPr="008C1073">
        <w:rPr>
          <w:b/>
          <w:u w:val="single"/>
        </w:rPr>
        <w:t>4.</w:t>
      </w:r>
      <w:r>
        <w:t xml:space="preserve"> Jak se nazývá místo a) </w:t>
      </w:r>
      <w:r w:rsidRPr="00C2384E">
        <w:rPr>
          <w:b/>
        </w:rPr>
        <w:t>vzniku</w:t>
      </w:r>
      <w:r>
        <w:t xml:space="preserve"> zem. kůry-</w:t>
      </w:r>
    </w:p>
    <w:p w:rsidR="00672CA6" w:rsidRDefault="00672CA6" w:rsidP="00D85580">
      <w:pPr>
        <w:spacing w:line="240" w:lineRule="auto"/>
      </w:pPr>
      <w:r>
        <w:t xml:space="preserve">                                        b) </w:t>
      </w:r>
      <w:r w:rsidRPr="00C2384E">
        <w:rPr>
          <w:b/>
        </w:rPr>
        <w:t>zániku</w:t>
      </w:r>
      <w:r>
        <w:t xml:space="preserve"> zem. kůry-</w:t>
      </w:r>
    </w:p>
    <w:p w:rsidR="00672CA6" w:rsidRDefault="00672CA6" w:rsidP="00D85580">
      <w:pPr>
        <w:spacing w:line="240" w:lineRule="auto"/>
      </w:pPr>
      <w:r w:rsidRPr="008C1073">
        <w:rPr>
          <w:b/>
          <w:u w:val="single"/>
        </w:rPr>
        <w:t>5.</w:t>
      </w:r>
      <w:r>
        <w:t xml:space="preserve"> Popiš, </w:t>
      </w:r>
      <w:r w:rsidRPr="00C2384E">
        <w:rPr>
          <w:b/>
        </w:rPr>
        <w:t xml:space="preserve">jak </w:t>
      </w:r>
      <w:r>
        <w:t>se to děje :</w:t>
      </w:r>
    </w:p>
    <w:p w:rsidR="00672CA6" w:rsidRDefault="00672CA6" w:rsidP="00D85580">
      <w:pPr>
        <w:spacing w:line="240" w:lineRule="auto"/>
      </w:pPr>
      <w:r>
        <w:t xml:space="preserve">   a)</w:t>
      </w:r>
    </w:p>
    <w:p w:rsidR="00672CA6" w:rsidRDefault="00672CA6" w:rsidP="00D85580">
      <w:pPr>
        <w:spacing w:line="240" w:lineRule="auto"/>
      </w:pPr>
    </w:p>
    <w:p w:rsidR="00672CA6" w:rsidRDefault="00672CA6" w:rsidP="00D85580">
      <w:pPr>
        <w:spacing w:line="240" w:lineRule="auto"/>
      </w:pPr>
      <w:r>
        <w:t xml:space="preserve">   b)</w:t>
      </w:r>
    </w:p>
    <w:p w:rsidR="00672CA6" w:rsidRDefault="00672CA6" w:rsidP="00D85580">
      <w:pPr>
        <w:spacing w:line="240" w:lineRule="auto"/>
      </w:pPr>
    </w:p>
    <w:p w:rsidR="00672CA6" w:rsidRDefault="00672CA6" w:rsidP="00D85580">
      <w:pPr>
        <w:spacing w:line="240" w:lineRule="auto"/>
      </w:pPr>
      <w:r w:rsidRPr="008C1073">
        <w:rPr>
          <w:b/>
          <w:u w:val="single"/>
        </w:rPr>
        <w:t>6.</w:t>
      </w:r>
      <w:r>
        <w:t xml:space="preserve"> </w:t>
      </w:r>
      <w:r w:rsidRPr="00C2384E">
        <w:rPr>
          <w:b/>
        </w:rPr>
        <w:t xml:space="preserve">Gejzír </w:t>
      </w:r>
      <w:r>
        <w:t xml:space="preserve">je :      a)  sopečné jezero                                                        </w:t>
      </w:r>
    </w:p>
    <w:p w:rsidR="00672CA6" w:rsidRDefault="00672CA6" w:rsidP="00D85580">
      <w:pPr>
        <w:spacing w:line="240" w:lineRule="auto"/>
      </w:pPr>
      <w:r>
        <w:t xml:space="preserve">                            b) místo, kde na povrchu vyvěrá horká láva</w:t>
      </w:r>
    </w:p>
    <w:p w:rsidR="00672CA6" w:rsidRDefault="00672CA6" w:rsidP="00D85580">
      <w:pPr>
        <w:spacing w:line="240" w:lineRule="auto"/>
      </w:pPr>
      <w:r>
        <w:t xml:space="preserve">                            c)</w:t>
      </w:r>
      <w:r w:rsidRPr="0032738D">
        <w:t xml:space="preserve"> </w:t>
      </w:r>
      <w:r>
        <w:t>místo, kde voda vystřikuje v pravidelných intervalech na povrch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7.</w:t>
      </w:r>
      <w:r>
        <w:t xml:space="preserve"> </w:t>
      </w:r>
      <w:r w:rsidRPr="00C2384E">
        <w:rPr>
          <w:b/>
        </w:rPr>
        <w:t>Ostrov</w:t>
      </w:r>
      <w:r>
        <w:t xml:space="preserve"> gejzírů je    …………………………   .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8.</w:t>
      </w:r>
      <w:r>
        <w:t xml:space="preserve"> Co je to </w:t>
      </w:r>
      <w:r w:rsidRPr="00C2384E">
        <w:rPr>
          <w:b/>
        </w:rPr>
        <w:t>sopouch</w:t>
      </w:r>
      <w:r>
        <w:t xml:space="preserve"> :</w:t>
      </w:r>
    </w:p>
    <w:p w:rsidR="00672CA6" w:rsidRDefault="00672CA6" w:rsidP="00D85580">
      <w:pPr>
        <w:spacing w:line="240" w:lineRule="auto"/>
      </w:pP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9.</w:t>
      </w:r>
      <w:r>
        <w:t xml:space="preserve"> Vyjmenuj  </w:t>
      </w:r>
      <w:r w:rsidRPr="00C2384E">
        <w:rPr>
          <w:b/>
        </w:rPr>
        <w:t>tři sopky</w:t>
      </w:r>
      <w:r>
        <w:t xml:space="preserve"> :</w:t>
      </w:r>
    </w:p>
    <w:p w:rsidR="00672CA6" w:rsidRDefault="00672CA6" w:rsidP="00D85580">
      <w:pPr>
        <w:spacing w:line="240" w:lineRule="auto"/>
      </w:pP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10.</w:t>
      </w:r>
      <w:r>
        <w:t xml:space="preserve"> Ze sopečných plynů se vylučuje (…zápach)</w:t>
      </w:r>
      <w:r w:rsidRPr="00C2384E">
        <w:rPr>
          <w:b/>
        </w:rPr>
        <w:t>žlutý nerost</w:t>
      </w:r>
      <w:r>
        <w:t xml:space="preserve">   ………….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11.</w:t>
      </w:r>
      <w:r>
        <w:t xml:space="preserve"> Zemětřesné vlny se měří </w:t>
      </w:r>
      <w:r w:rsidRPr="00C2384E">
        <w:rPr>
          <w:b/>
        </w:rPr>
        <w:t>přístrojem</w:t>
      </w:r>
      <w:r>
        <w:t xml:space="preserve">   …………………………… a jejich síla se určuje na   ……………………………..  </w:t>
      </w:r>
    </w:p>
    <w:p w:rsidR="00672CA6" w:rsidRDefault="00672CA6" w:rsidP="00D85580">
      <w:pPr>
        <w:spacing w:line="240" w:lineRule="auto"/>
      </w:pPr>
      <w:r>
        <w:t xml:space="preserve">       …. </w:t>
      </w:r>
      <w:r w:rsidRPr="00C2384E">
        <w:rPr>
          <w:b/>
        </w:rPr>
        <w:t>stupnici</w:t>
      </w:r>
      <w:r>
        <w:t>, pro člověka jsou nebezpečné stupně od ….     do  …  .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12</w:t>
      </w:r>
      <w:r>
        <w:t xml:space="preserve">. Jestliže zemětřesení vznikne </w:t>
      </w:r>
      <w:r w:rsidRPr="00C2384E">
        <w:rPr>
          <w:b/>
        </w:rPr>
        <w:t>pod vodní</w:t>
      </w:r>
      <w:r>
        <w:t xml:space="preserve"> </w:t>
      </w:r>
      <w:r w:rsidRPr="00C2384E">
        <w:rPr>
          <w:b/>
        </w:rPr>
        <w:t>hladinou</w:t>
      </w:r>
      <w:r>
        <w:t>, může vyvolat vlnu    …………………..   .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13.</w:t>
      </w:r>
      <w:r>
        <w:t xml:space="preserve"> </w:t>
      </w:r>
      <w:r w:rsidRPr="00C2384E">
        <w:rPr>
          <w:b/>
        </w:rPr>
        <w:t>Vyvěrající  teplé prameny</w:t>
      </w:r>
      <w:r>
        <w:t xml:space="preserve"> v okolí sopek nazýváme:</w:t>
      </w:r>
    </w:p>
    <w:p w:rsidR="00672CA6" w:rsidRDefault="00672CA6" w:rsidP="00D85580">
      <w:pPr>
        <w:spacing w:line="240" w:lineRule="auto"/>
      </w:pPr>
      <w:r>
        <w:t xml:space="preserve">     a) vulkány               b) sopečnými jezírky         c) vřídly              d) krátery</w:t>
      </w:r>
    </w:p>
    <w:p w:rsidR="00672CA6" w:rsidRDefault="00672CA6" w:rsidP="00D85580">
      <w:pPr>
        <w:spacing w:line="240" w:lineRule="auto"/>
      </w:pPr>
      <w:r w:rsidRPr="0032738D">
        <w:rPr>
          <w:b/>
          <w:u w:val="single"/>
        </w:rPr>
        <w:t>14.</w:t>
      </w:r>
      <w:r>
        <w:t xml:space="preserve"> Vysvětli, jak je možné, že některé jsou sopky funkční = činné v </w:t>
      </w:r>
      <w:r w:rsidRPr="00C2384E">
        <w:rPr>
          <w:b/>
        </w:rPr>
        <w:t>pravidelných intervalech</w:t>
      </w:r>
      <w:r>
        <w:rPr>
          <w:b/>
        </w:rPr>
        <w:t xml:space="preserve"> :</w:t>
      </w:r>
    </w:p>
    <w:sectPr w:rsidR="00672CA6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255E5"/>
    <w:rsid w:val="00054113"/>
    <w:rsid w:val="000676BC"/>
    <w:rsid w:val="00097ECB"/>
    <w:rsid w:val="000A7E3D"/>
    <w:rsid w:val="000E5CB7"/>
    <w:rsid w:val="00183472"/>
    <w:rsid w:val="001C03FD"/>
    <w:rsid w:val="001D4AF9"/>
    <w:rsid w:val="001F3868"/>
    <w:rsid w:val="002649AB"/>
    <w:rsid w:val="00282377"/>
    <w:rsid w:val="002B50C5"/>
    <w:rsid w:val="002B717F"/>
    <w:rsid w:val="002B788E"/>
    <w:rsid w:val="002E58BD"/>
    <w:rsid w:val="0032738D"/>
    <w:rsid w:val="0036344D"/>
    <w:rsid w:val="00370EF3"/>
    <w:rsid w:val="003B5AF9"/>
    <w:rsid w:val="003B65F2"/>
    <w:rsid w:val="00406DD7"/>
    <w:rsid w:val="00414A37"/>
    <w:rsid w:val="004470D4"/>
    <w:rsid w:val="00472259"/>
    <w:rsid w:val="004D2084"/>
    <w:rsid w:val="004F5F84"/>
    <w:rsid w:val="00524951"/>
    <w:rsid w:val="00566B38"/>
    <w:rsid w:val="00627034"/>
    <w:rsid w:val="00672C45"/>
    <w:rsid w:val="00672CA6"/>
    <w:rsid w:val="00765331"/>
    <w:rsid w:val="007A345A"/>
    <w:rsid w:val="0081187C"/>
    <w:rsid w:val="00823B14"/>
    <w:rsid w:val="008C1073"/>
    <w:rsid w:val="00932D69"/>
    <w:rsid w:val="009336C4"/>
    <w:rsid w:val="009400DB"/>
    <w:rsid w:val="009B3C87"/>
    <w:rsid w:val="00A431BB"/>
    <w:rsid w:val="00AE72B5"/>
    <w:rsid w:val="00AF3B12"/>
    <w:rsid w:val="00B23CA6"/>
    <w:rsid w:val="00B37DFF"/>
    <w:rsid w:val="00B94258"/>
    <w:rsid w:val="00C2384E"/>
    <w:rsid w:val="00CF3196"/>
    <w:rsid w:val="00D039DD"/>
    <w:rsid w:val="00D06AF3"/>
    <w:rsid w:val="00D4217B"/>
    <w:rsid w:val="00D65AA0"/>
    <w:rsid w:val="00D85580"/>
    <w:rsid w:val="00F33E86"/>
    <w:rsid w:val="00F44EFF"/>
    <w:rsid w:val="00F601D3"/>
    <w:rsid w:val="00F977E9"/>
    <w:rsid w:val="00FB0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87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9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36344D"/>
    <w:rPr>
      <w:rFonts w:cs="Times New Roman"/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99"/>
    <w:qFormat/>
    <w:rsid w:val="00B37DFF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37DFF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uiPriority w:val="99"/>
    <w:qFormat/>
    <w:rsid w:val="001834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469</Words>
  <Characters>2770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2012-09-09T21:21:00Z</cp:lastPrinted>
  <dcterms:created xsi:type="dcterms:W3CDTF">2013-03-20T20:24:00Z</dcterms:created>
  <dcterms:modified xsi:type="dcterms:W3CDTF">2013-03-20T20:24:00Z</dcterms:modified>
</cp:coreProperties>
</file>