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85E" w:rsidRDefault="00A9285E"/>
    <w:tbl>
      <w:tblPr>
        <w:tblpPr w:leftFromText="141" w:rightFromText="141" w:vertAnchor="text" w:horzAnchor="margin" w:tblpY="236"/>
        <w:tblW w:w="9921" w:type="dxa"/>
        <w:tblLook w:val="00A0"/>
      </w:tblPr>
      <w:tblGrid>
        <w:gridCol w:w="3369"/>
        <w:gridCol w:w="6552"/>
      </w:tblGrid>
      <w:tr w:rsidR="00A9285E" w:rsidRPr="00B43EDF" w:rsidTr="00B43EDF">
        <w:tc>
          <w:tcPr>
            <w:tcW w:w="3369" w:type="dxa"/>
          </w:tcPr>
          <w:p w:rsidR="00A9285E" w:rsidRPr="00B43EDF" w:rsidRDefault="00A9285E" w:rsidP="00B43EDF">
            <w:pPr>
              <w:pStyle w:val="Subtitle"/>
              <w:spacing w:after="0" w:line="240" w:lineRule="auto"/>
            </w:pPr>
            <w:r w:rsidRPr="00B43EDF">
              <w:t>Název školy:</w:t>
            </w:r>
          </w:p>
        </w:tc>
        <w:tc>
          <w:tcPr>
            <w:tcW w:w="6552" w:type="dxa"/>
          </w:tcPr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0"/>
                <w:szCs w:val="40"/>
              </w:rPr>
              <w:t>ZŠ a MŠ T. G. Masaryka Fulnek</w:t>
            </w:r>
          </w:p>
        </w:tc>
      </w:tr>
      <w:tr w:rsidR="00A9285E" w:rsidRPr="00B43EDF" w:rsidTr="00B43EDF">
        <w:tc>
          <w:tcPr>
            <w:tcW w:w="3369" w:type="dxa"/>
          </w:tcPr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0"/>
                <w:szCs w:val="40"/>
              </w:rPr>
              <w:t>Mgr. Jana Víchová</w:t>
            </w:r>
          </w:p>
        </w:tc>
      </w:tr>
      <w:tr w:rsidR="00A9285E" w:rsidRPr="00B43EDF" w:rsidTr="00B43EDF">
        <w:tc>
          <w:tcPr>
            <w:tcW w:w="3369" w:type="dxa"/>
          </w:tcPr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0"/>
                <w:szCs w:val="40"/>
              </w:rPr>
              <w:t>Název:</w:t>
            </w:r>
          </w:p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0"/>
                <w:szCs w:val="40"/>
              </w:rPr>
              <w:t>Určeno pro:</w:t>
            </w:r>
          </w:p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0"/>
                <w:szCs w:val="40"/>
              </w:rPr>
              <w:t>VY_52_INOVACE_PŘ.9.6-26</w:t>
            </w:r>
          </w:p>
          <w:p w:rsidR="00A9285E" w:rsidRPr="00B43EDF" w:rsidRDefault="00A9285E" w:rsidP="00B43EDF">
            <w:pPr>
              <w:spacing w:after="0" w:line="240" w:lineRule="auto"/>
              <w:rPr>
                <w:sz w:val="44"/>
                <w:szCs w:val="44"/>
              </w:rPr>
            </w:pPr>
            <w:r w:rsidRPr="00B43EDF">
              <w:rPr>
                <w:sz w:val="44"/>
                <w:szCs w:val="44"/>
              </w:rPr>
              <w:t>9.ročník</w:t>
            </w:r>
          </w:p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4"/>
                <w:szCs w:val="44"/>
              </w:rPr>
              <w:t>Člověk a příroda</w:t>
            </w:r>
          </w:p>
        </w:tc>
      </w:tr>
      <w:tr w:rsidR="00A9285E" w:rsidRPr="00B43EDF" w:rsidTr="00B43EDF">
        <w:tc>
          <w:tcPr>
            <w:tcW w:w="3369" w:type="dxa"/>
          </w:tcPr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9285E" w:rsidRPr="00B43EDF" w:rsidRDefault="00A9285E" w:rsidP="00B43EDF">
            <w:pPr>
              <w:spacing w:after="0" w:line="240" w:lineRule="auto"/>
              <w:rPr>
                <w:b/>
                <w:sz w:val="44"/>
                <w:szCs w:val="44"/>
              </w:rPr>
            </w:pPr>
            <w:r w:rsidRPr="00B43EDF">
              <w:rPr>
                <w:b/>
                <w:sz w:val="44"/>
                <w:szCs w:val="44"/>
              </w:rPr>
              <w:t>Geologické   éry</w:t>
            </w:r>
            <w:r>
              <w:rPr>
                <w:b/>
                <w:sz w:val="44"/>
                <w:szCs w:val="44"/>
              </w:rPr>
              <w:t xml:space="preserve"> </w:t>
            </w:r>
            <w:r w:rsidRPr="00B43EDF">
              <w:rPr>
                <w:b/>
                <w:sz w:val="44"/>
                <w:szCs w:val="44"/>
              </w:rPr>
              <w:t>- Prověrka</w:t>
            </w:r>
          </w:p>
        </w:tc>
      </w:tr>
      <w:tr w:rsidR="00A9285E" w:rsidRPr="00B43EDF" w:rsidTr="00B43EDF">
        <w:tc>
          <w:tcPr>
            <w:tcW w:w="3369" w:type="dxa"/>
          </w:tcPr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sz w:val="40"/>
                <w:szCs w:val="40"/>
              </w:rPr>
              <w:t xml:space="preserve">Anotace :            </w:t>
            </w:r>
          </w:p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  <w:r w:rsidRPr="00B43EDF">
              <w:rPr>
                <w:rFonts w:cs="Calibri"/>
                <w:sz w:val="40"/>
                <w:szCs w:val="40"/>
              </w:rPr>
              <w:t>Text je určen k ověřování vědomostí žáka, charakteristiky geologických ér. Může sloužit také jako pracovní list k samostatné práci žáka či opakování učiva.</w:t>
            </w:r>
          </w:p>
          <w:p w:rsidR="00A9285E" w:rsidRPr="00B43EDF" w:rsidRDefault="00A9285E" w:rsidP="00B43EDF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A9285E" w:rsidRDefault="00A9285E"/>
    <w:p w:rsidR="00A9285E" w:rsidRDefault="00A9285E"/>
    <w:p w:rsidR="00A9285E" w:rsidRDefault="00A9285E"/>
    <w:p w:rsidR="00A9285E" w:rsidRDefault="00A9285E"/>
    <w:p w:rsidR="00A9285E" w:rsidRDefault="00A9285E">
      <w:bookmarkStart w:id="0" w:name="_GoBack"/>
      <w:bookmarkEnd w:id="0"/>
    </w:p>
    <w:p w:rsidR="00A9285E" w:rsidRDefault="00A9285E"/>
    <w:p w:rsidR="00A9285E" w:rsidRDefault="00A9285E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A9285E" w:rsidRDefault="00A9285E"/>
    <w:p w:rsidR="00A9285E" w:rsidRDefault="00A9285E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42.3pt;margin-top:580.1pt;width:425.75pt;height:82.6pt;z-index:251658240;visibility:visible;mso-position-horizontal-relative:margin;mso-position-vertical-relative:margin">
            <v:imagedata r:id="rId5" o:title=""/>
            <w10:wrap type="square" anchorx="margin" anchory="margin"/>
          </v:shape>
        </w:pict>
      </w:r>
    </w:p>
    <w:p w:rsidR="00A9285E" w:rsidRDefault="00A9285E"/>
    <w:p w:rsidR="00A9285E" w:rsidRDefault="00A9285E"/>
    <w:p w:rsidR="00A9285E" w:rsidRDefault="00A9285E"/>
    <w:p w:rsidR="00A9285E" w:rsidRDefault="00A9285E"/>
    <w:p w:rsidR="00A9285E" w:rsidRDefault="00A9285E" w:rsidP="00765331"/>
    <w:p w:rsidR="00A9285E" w:rsidRDefault="00A9285E" w:rsidP="004B7B30"/>
    <w:p w:rsidR="00A9285E" w:rsidRDefault="00A9285E" w:rsidP="004B7B30">
      <w:pPr>
        <w:pBdr>
          <w:bottom w:val="single" w:sz="4" w:space="1" w:color="auto"/>
        </w:pBdr>
        <w:rPr>
          <w:b/>
        </w:rPr>
      </w:pPr>
      <w:r w:rsidRPr="00E135DB">
        <w:rPr>
          <w:b/>
        </w:rPr>
        <w:t xml:space="preserve">Geologické   éry- Prověrka                                         JMÉNO : </w:t>
      </w:r>
    </w:p>
    <w:p w:rsidR="00A9285E" w:rsidRDefault="00A9285E" w:rsidP="004B7B30">
      <w:pPr>
        <w:tabs>
          <w:tab w:val="left" w:pos="6225"/>
        </w:tabs>
      </w:pPr>
      <w:r>
        <w:tab/>
      </w:r>
    </w:p>
    <w:p w:rsidR="00A9285E" w:rsidRPr="00E135DB" w:rsidRDefault="00A9285E" w:rsidP="004B7B30">
      <w:pPr>
        <w:tabs>
          <w:tab w:val="left" w:pos="6225"/>
        </w:tabs>
        <w:rPr>
          <w:b/>
        </w:rPr>
      </w:pPr>
      <w:r w:rsidRPr="00E135DB">
        <w:rPr>
          <w:b/>
          <w:u w:val="single"/>
        </w:rPr>
        <w:t>1.</w:t>
      </w:r>
      <w:r>
        <w:t xml:space="preserve"> Historie Země sahá    ………………………………………    </w:t>
      </w:r>
      <w:r w:rsidRPr="00E135DB">
        <w:rPr>
          <w:b/>
        </w:rPr>
        <w:t>let do minulosti.</w:t>
      </w:r>
    </w:p>
    <w:p w:rsidR="00A9285E" w:rsidRDefault="00A9285E" w:rsidP="004B7B30">
      <w:pPr>
        <w:tabs>
          <w:tab w:val="left" w:pos="6225"/>
        </w:tabs>
        <w:rPr>
          <w:b/>
        </w:rPr>
      </w:pPr>
      <w:r w:rsidRPr="00E135DB">
        <w:rPr>
          <w:b/>
          <w:u w:val="single"/>
        </w:rPr>
        <w:t>2.</w:t>
      </w:r>
      <w:r>
        <w:t xml:space="preserve"> Jak se cizím slovem říká </w:t>
      </w:r>
      <w:r w:rsidRPr="00E135DB">
        <w:rPr>
          <w:b/>
        </w:rPr>
        <w:t xml:space="preserve">jednotné pevninské desce, </w:t>
      </w:r>
      <w:r>
        <w:rPr>
          <w:b/>
        </w:rPr>
        <w:t xml:space="preserve"> prakontinentu</w:t>
      </w:r>
      <w:r w:rsidRPr="00E135DB">
        <w:rPr>
          <w:b/>
        </w:rPr>
        <w:t>?</w:t>
      </w:r>
    </w:p>
    <w:p w:rsidR="00A9285E" w:rsidRDefault="00A9285E" w:rsidP="004B7B30">
      <w:pPr>
        <w:tabs>
          <w:tab w:val="left" w:pos="6225"/>
        </w:tabs>
      </w:pPr>
      <w:r w:rsidRPr="00E135DB">
        <w:rPr>
          <w:b/>
          <w:u w:val="single"/>
        </w:rPr>
        <w:t>3</w:t>
      </w:r>
      <w:r w:rsidRPr="00E135DB">
        <w:rPr>
          <w:b/>
        </w:rPr>
        <w:t xml:space="preserve">. </w:t>
      </w:r>
      <w:r w:rsidRPr="00E135DB">
        <w:t>Co se</w:t>
      </w:r>
      <w:r w:rsidRPr="00E135DB">
        <w:rPr>
          <w:b/>
          <w:u w:val="single"/>
        </w:rPr>
        <w:t xml:space="preserve"> odehrávalo </w:t>
      </w:r>
      <w:r w:rsidRPr="00E135DB">
        <w:rPr>
          <w:u w:val="single"/>
        </w:rPr>
        <w:t>n</w:t>
      </w:r>
      <w:r w:rsidRPr="00E135DB">
        <w:t xml:space="preserve">a </w:t>
      </w:r>
      <w:r>
        <w:t>Zemi v období prahor a starohor</w:t>
      </w:r>
      <w:r w:rsidRPr="00E135DB">
        <w:t>?</w:t>
      </w:r>
    </w:p>
    <w:p w:rsidR="00A9285E" w:rsidRDefault="00A9285E" w:rsidP="004B7B30">
      <w:pPr>
        <w:tabs>
          <w:tab w:val="left" w:pos="6225"/>
        </w:tabs>
      </w:pPr>
    </w:p>
    <w:p w:rsidR="00A9285E" w:rsidRDefault="00A9285E" w:rsidP="004B7B30">
      <w:pPr>
        <w:tabs>
          <w:tab w:val="left" w:pos="6225"/>
        </w:tabs>
      </w:pPr>
      <w:r w:rsidRPr="00E135DB">
        <w:rPr>
          <w:b/>
          <w:u w:val="single"/>
        </w:rPr>
        <w:t>4.</w:t>
      </w:r>
      <w:r>
        <w:t xml:space="preserve"> Napiš </w:t>
      </w:r>
      <w:r w:rsidRPr="005B0F38">
        <w:rPr>
          <w:b/>
        </w:rPr>
        <w:t>dva příklady</w:t>
      </w:r>
      <w:r>
        <w:rPr>
          <w:b/>
        </w:rPr>
        <w:t xml:space="preserve"> </w:t>
      </w:r>
      <w:r w:rsidRPr="005B0F38">
        <w:rPr>
          <w:b/>
        </w:rPr>
        <w:t xml:space="preserve"> veleještěrů</w:t>
      </w:r>
      <w:r>
        <w:t xml:space="preserve"> :</w:t>
      </w:r>
    </w:p>
    <w:p w:rsidR="00A9285E" w:rsidRDefault="00A9285E" w:rsidP="004B7B30">
      <w:pPr>
        <w:tabs>
          <w:tab w:val="left" w:pos="6225"/>
        </w:tabs>
      </w:pPr>
      <w:r w:rsidRPr="00E135DB">
        <w:rPr>
          <w:b/>
          <w:u w:val="single"/>
        </w:rPr>
        <w:t>5.</w:t>
      </w:r>
      <w:r>
        <w:t xml:space="preserve"> Co to jsou koacerváty?</w:t>
      </w:r>
    </w:p>
    <w:p w:rsidR="00A9285E" w:rsidRDefault="00A9285E" w:rsidP="004B7B30">
      <w:pPr>
        <w:tabs>
          <w:tab w:val="left" w:pos="6225"/>
        </w:tabs>
      </w:pPr>
      <w:r w:rsidRPr="00AC12E5">
        <w:rPr>
          <w:b/>
          <w:u w:val="single"/>
        </w:rPr>
        <w:t>6.</w:t>
      </w:r>
      <w:r>
        <w:t xml:space="preserve"> Spoj vhodně čarami a </w:t>
      </w:r>
      <w:r w:rsidRPr="00E135DB">
        <w:rPr>
          <w:b/>
        </w:rPr>
        <w:t>dopiš k číslům písmena</w:t>
      </w:r>
      <w:r>
        <w:t xml:space="preserve"> :</w:t>
      </w:r>
    </w:p>
    <w:p w:rsidR="00A9285E" w:rsidRDefault="00A9285E" w:rsidP="004B7B30">
      <w:pPr>
        <w:tabs>
          <w:tab w:val="left" w:pos="6225"/>
        </w:tabs>
      </w:pPr>
      <w:r>
        <w:t xml:space="preserve">     1. prahory a starohory                   a) trilobit                                          1.  …</w:t>
      </w:r>
    </w:p>
    <w:p w:rsidR="00A9285E" w:rsidRDefault="00A9285E" w:rsidP="004B7B30">
      <w:pPr>
        <w:tabs>
          <w:tab w:val="left" w:pos="6225"/>
        </w:tabs>
      </w:pPr>
      <w:r>
        <w:t xml:space="preserve">     2. prvohory                                       b) hnědé uhlí                                  2.  …</w:t>
      </w:r>
    </w:p>
    <w:p w:rsidR="00A9285E" w:rsidRDefault="00A9285E" w:rsidP="004B7B30">
      <w:pPr>
        <w:tabs>
          <w:tab w:val="left" w:pos="6225"/>
        </w:tabs>
      </w:pPr>
      <w:r>
        <w:t xml:space="preserve">     3. druhohory                                    c) vývoj člověka                              3.  …</w:t>
      </w:r>
    </w:p>
    <w:p w:rsidR="00A9285E" w:rsidRDefault="00A9285E" w:rsidP="004B7B30">
      <w:pPr>
        <w:tabs>
          <w:tab w:val="left" w:pos="6225"/>
        </w:tabs>
      </w:pPr>
      <w:r>
        <w:t xml:space="preserve">     4. třetihory                                       d) ropa                                              4.  …</w:t>
      </w:r>
    </w:p>
    <w:p w:rsidR="00A9285E" w:rsidRDefault="00A9285E" w:rsidP="004B7B30">
      <w:pPr>
        <w:tabs>
          <w:tab w:val="left" w:pos="6225"/>
        </w:tabs>
      </w:pPr>
      <w:r>
        <w:t xml:space="preserve">     5. čtvrtohory                                    e) černé uhlí             </w:t>
      </w:r>
    </w:p>
    <w:p w:rsidR="00A9285E" w:rsidRDefault="00A9285E" w:rsidP="004B7B30">
      <w:pPr>
        <w:tabs>
          <w:tab w:val="left" w:pos="6225"/>
        </w:tabs>
      </w:pPr>
      <w:r>
        <w:t xml:space="preserve">                                                                f) vznik bakterií, sinic</w:t>
      </w:r>
    </w:p>
    <w:p w:rsidR="00A9285E" w:rsidRDefault="00A9285E" w:rsidP="004B7B30">
      <w:pPr>
        <w:tabs>
          <w:tab w:val="left" w:pos="6225"/>
        </w:tabs>
      </w:pPr>
      <w:r>
        <w:t xml:space="preserve">                                                                g) vývoj plazů</w:t>
      </w:r>
    </w:p>
    <w:p w:rsidR="00A9285E" w:rsidRDefault="00A9285E" w:rsidP="004B7B30">
      <w:pPr>
        <w:tabs>
          <w:tab w:val="left" w:pos="6225"/>
        </w:tabs>
      </w:pPr>
      <w:r>
        <w:t xml:space="preserve">                                                                h) rozvoj krytosemenných rostlin, savců</w:t>
      </w:r>
    </w:p>
    <w:p w:rsidR="00A9285E" w:rsidRDefault="00A9285E" w:rsidP="004B7B30">
      <w:pPr>
        <w:tabs>
          <w:tab w:val="left" w:pos="6225"/>
        </w:tabs>
      </w:pPr>
      <w:r w:rsidRPr="00AC12E5">
        <w:rPr>
          <w:b/>
          <w:u w:val="single"/>
        </w:rPr>
        <w:t>7.</w:t>
      </w:r>
      <w:r>
        <w:t xml:space="preserve"> Věda </w:t>
      </w:r>
      <w:r w:rsidRPr="00AC12E5">
        <w:rPr>
          <w:b/>
        </w:rPr>
        <w:t>o zkamenělinách</w:t>
      </w:r>
      <w:r>
        <w:t xml:space="preserve"> se nazývá  ………………………………………………  .</w:t>
      </w:r>
    </w:p>
    <w:p w:rsidR="00A9285E" w:rsidRDefault="00A9285E" w:rsidP="004B7B30">
      <w:pPr>
        <w:tabs>
          <w:tab w:val="left" w:pos="6225"/>
        </w:tabs>
      </w:pPr>
      <w:r w:rsidRPr="00AC12E5">
        <w:rPr>
          <w:b/>
          <w:u w:val="single"/>
        </w:rPr>
        <w:t>8.</w:t>
      </w:r>
      <w:r>
        <w:t xml:space="preserve"> V průběhu (doplň éru)   ……………………………se rozvíjejí  </w:t>
      </w:r>
      <w:r w:rsidRPr="00AC12E5">
        <w:rPr>
          <w:b/>
        </w:rPr>
        <w:t>nahosemenné rostliny, primitivní obojživelníci,</w:t>
      </w:r>
      <w:r>
        <w:t xml:space="preserve"> plazi</w:t>
      </w:r>
    </w:p>
    <w:p w:rsidR="00A9285E" w:rsidRDefault="00A9285E" w:rsidP="004B7B30">
      <w:pPr>
        <w:tabs>
          <w:tab w:val="left" w:pos="6225"/>
        </w:tabs>
      </w:pPr>
      <w:r w:rsidRPr="005B0F38">
        <w:rPr>
          <w:b/>
          <w:u w:val="single"/>
        </w:rPr>
        <w:t>9.</w:t>
      </w:r>
      <w:r>
        <w:t xml:space="preserve"> </w:t>
      </w:r>
      <w:r w:rsidRPr="005B0F38">
        <w:rPr>
          <w:b/>
        </w:rPr>
        <w:t>Archeopteryx</w:t>
      </w:r>
      <w:r>
        <w:t xml:space="preserve"> je označení pro   ………………………………………….</w:t>
      </w:r>
    </w:p>
    <w:p w:rsidR="00A9285E" w:rsidRPr="00E135DB" w:rsidRDefault="00A9285E" w:rsidP="004B7B30">
      <w:pPr>
        <w:tabs>
          <w:tab w:val="left" w:pos="6225"/>
        </w:tabs>
      </w:pPr>
      <w:r w:rsidRPr="005B0F38">
        <w:rPr>
          <w:b/>
          <w:u w:val="single"/>
        </w:rPr>
        <w:t>10.</w:t>
      </w:r>
      <w:r>
        <w:t xml:space="preserve"> Popiš  </w:t>
      </w:r>
      <w:r w:rsidRPr="005B0F38">
        <w:rPr>
          <w:b/>
        </w:rPr>
        <w:t>z čeho a jakým způsobem</w:t>
      </w:r>
      <w:r>
        <w:t xml:space="preserve"> vznikalo uhlí?</w:t>
      </w:r>
    </w:p>
    <w:sectPr w:rsidR="00A9285E" w:rsidRPr="00E135DB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255E5"/>
    <w:rsid w:val="00054113"/>
    <w:rsid w:val="000676BC"/>
    <w:rsid w:val="0009310E"/>
    <w:rsid w:val="00097ECB"/>
    <w:rsid w:val="000A7E3D"/>
    <w:rsid w:val="000E5CB7"/>
    <w:rsid w:val="00183472"/>
    <w:rsid w:val="001B59DB"/>
    <w:rsid w:val="001D4AF9"/>
    <w:rsid w:val="001F3868"/>
    <w:rsid w:val="002649AB"/>
    <w:rsid w:val="002820A6"/>
    <w:rsid w:val="002B50C5"/>
    <w:rsid w:val="002B717F"/>
    <w:rsid w:val="002E58BD"/>
    <w:rsid w:val="0036344D"/>
    <w:rsid w:val="00370EF3"/>
    <w:rsid w:val="003B5AF9"/>
    <w:rsid w:val="003B65F2"/>
    <w:rsid w:val="00414A37"/>
    <w:rsid w:val="00431528"/>
    <w:rsid w:val="004470D4"/>
    <w:rsid w:val="00472259"/>
    <w:rsid w:val="004B7B30"/>
    <w:rsid w:val="004D2084"/>
    <w:rsid w:val="004F5F84"/>
    <w:rsid w:val="00524951"/>
    <w:rsid w:val="00566B38"/>
    <w:rsid w:val="005B0F38"/>
    <w:rsid w:val="00627034"/>
    <w:rsid w:val="00672C45"/>
    <w:rsid w:val="00765331"/>
    <w:rsid w:val="007A345A"/>
    <w:rsid w:val="00932D69"/>
    <w:rsid w:val="009336C4"/>
    <w:rsid w:val="009400DB"/>
    <w:rsid w:val="009721BD"/>
    <w:rsid w:val="00A30FD7"/>
    <w:rsid w:val="00A431BB"/>
    <w:rsid w:val="00A9285E"/>
    <w:rsid w:val="00AC12E5"/>
    <w:rsid w:val="00AE72B5"/>
    <w:rsid w:val="00AF3B12"/>
    <w:rsid w:val="00B23CA6"/>
    <w:rsid w:val="00B37DFF"/>
    <w:rsid w:val="00B43EDF"/>
    <w:rsid w:val="00B94258"/>
    <w:rsid w:val="00CF3196"/>
    <w:rsid w:val="00D039DD"/>
    <w:rsid w:val="00D4217B"/>
    <w:rsid w:val="00D65AA0"/>
    <w:rsid w:val="00E135DB"/>
    <w:rsid w:val="00F33E86"/>
    <w:rsid w:val="00F601D3"/>
    <w:rsid w:val="00F977E9"/>
    <w:rsid w:val="00FB0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FD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36344D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B37DFF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37DFF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uiPriority w:val="99"/>
    <w:qFormat/>
    <w:rsid w:val="001834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269</Words>
  <Characters>1593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2012-09-09T21:23:00Z</cp:lastPrinted>
  <dcterms:created xsi:type="dcterms:W3CDTF">2013-03-20T20:30:00Z</dcterms:created>
  <dcterms:modified xsi:type="dcterms:W3CDTF">2013-03-20T20:30:00Z</dcterms:modified>
</cp:coreProperties>
</file>