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90" w:rsidRDefault="00F14190"/>
    <w:p w:rsidR="00F14190" w:rsidRDefault="00F14190"/>
    <w:p w:rsidR="00F14190" w:rsidRDefault="00F14190"/>
    <w:p w:rsidR="00F14190" w:rsidRDefault="00F14190"/>
    <w:tbl>
      <w:tblPr>
        <w:tblpPr w:leftFromText="141" w:rightFromText="141" w:vertAnchor="text" w:horzAnchor="margin" w:tblpY="5"/>
        <w:tblW w:w="10062" w:type="dxa"/>
        <w:tblLook w:val="00A0"/>
      </w:tblPr>
      <w:tblGrid>
        <w:gridCol w:w="3510"/>
        <w:gridCol w:w="6552"/>
      </w:tblGrid>
      <w:tr w:rsidR="00F14190" w:rsidRPr="00265007" w:rsidTr="00265007">
        <w:tc>
          <w:tcPr>
            <w:tcW w:w="3510" w:type="dxa"/>
          </w:tcPr>
          <w:p w:rsidR="00F14190" w:rsidRPr="00265007" w:rsidRDefault="00F14190" w:rsidP="00265007">
            <w:pPr>
              <w:pStyle w:val="Subtitle"/>
              <w:spacing w:after="0" w:line="240" w:lineRule="auto"/>
            </w:pPr>
            <w:r w:rsidRPr="00265007">
              <w:t>Název školy:</w:t>
            </w:r>
          </w:p>
        </w:tc>
        <w:tc>
          <w:tcPr>
            <w:tcW w:w="6552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ZŠ a MŠ T. G. Masaryka Fulnek</w:t>
            </w:r>
          </w:p>
        </w:tc>
      </w:tr>
      <w:tr w:rsidR="00F14190" w:rsidRPr="00265007" w:rsidTr="00265007">
        <w:tc>
          <w:tcPr>
            <w:tcW w:w="3510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Mgr. Jana Víchová</w:t>
            </w:r>
          </w:p>
        </w:tc>
      </w:tr>
      <w:tr w:rsidR="00F14190" w:rsidRPr="00265007" w:rsidTr="00265007">
        <w:tc>
          <w:tcPr>
            <w:tcW w:w="3510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Název: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Určeno pro: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VY_52_INOVACE_PŘ.9.6-27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4"/>
                <w:szCs w:val="44"/>
              </w:rPr>
            </w:pPr>
            <w:r w:rsidRPr="00265007">
              <w:rPr>
                <w:sz w:val="44"/>
                <w:szCs w:val="44"/>
              </w:rPr>
              <w:t>9.</w:t>
            </w:r>
            <w:r>
              <w:rPr>
                <w:sz w:val="44"/>
                <w:szCs w:val="44"/>
              </w:rPr>
              <w:t xml:space="preserve"> </w:t>
            </w:r>
            <w:r w:rsidRPr="00265007">
              <w:rPr>
                <w:sz w:val="44"/>
                <w:szCs w:val="44"/>
              </w:rPr>
              <w:t>ročník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4"/>
                <w:szCs w:val="44"/>
              </w:rPr>
              <w:t>Člověk a příroda</w:t>
            </w:r>
          </w:p>
        </w:tc>
      </w:tr>
      <w:tr w:rsidR="00F14190" w:rsidRPr="00265007" w:rsidTr="00265007">
        <w:tc>
          <w:tcPr>
            <w:tcW w:w="3510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14190" w:rsidRPr="00265007" w:rsidRDefault="00F14190" w:rsidP="00265007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Vnější   činitelé </w:t>
            </w:r>
            <w:r w:rsidRPr="00265007">
              <w:rPr>
                <w:b/>
                <w:sz w:val="44"/>
                <w:szCs w:val="44"/>
              </w:rPr>
              <w:t>-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265007">
              <w:rPr>
                <w:b/>
                <w:sz w:val="44"/>
                <w:szCs w:val="44"/>
              </w:rPr>
              <w:t xml:space="preserve">Prověrka </w:t>
            </w:r>
          </w:p>
        </w:tc>
      </w:tr>
      <w:tr w:rsidR="00F14190" w:rsidRPr="00265007" w:rsidTr="00265007">
        <w:tc>
          <w:tcPr>
            <w:tcW w:w="3510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sz w:val="40"/>
                <w:szCs w:val="40"/>
              </w:rPr>
              <w:t xml:space="preserve">Anotace :            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  <w:r w:rsidRPr="00265007">
              <w:rPr>
                <w:rFonts w:cs="Calibri"/>
                <w:sz w:val="40"/>
                <w:szCs w:val="40"/>
              </w:rPr>
              <w:t>Text je určen k ověřování vědomostí žáka, charakteristiky vnějších geologických dějů a působení vnějších činitelů. Může sloužit také jako pracovní list k samostatné práci žáka či opakování učiva.</w:t>
            </w:r>
          </w:p>
          <w:p w:rsidR="00F14190" w:rsidRPr="00265007" w:rsidRDefault="00F14190" w:rsidP="00265007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F14190" w:rsidRDefault="00F14190"/>
    <w:p w:rsidR="00F14190" w:rsidRDefault="00F14190">
      <w:bookmarkStart w:id="0" w:name="_GoBack"/>
      <w:bookmarkEnd w:id="0"/>
    </w:p>
    <w:p w:rsidR="00F14190" w:rsidRDefault="00F14190"/>
    <w:p w:rsidR="00F14190" w:rsidRDefault="00F14190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F14190" w:rsidRDefault="00F14190"/>
    <w:p w:rsidR="00F14190" w:rsidRDefault="00F14190">
      <w:pPr>
        <w:rPr>
          <w:b/>
          <w:noProof/>
          <w:sz w:val="32"/>
          <w:szCs w:val="32"/>
          <w:lang w:eastAsia="cs-CZ"/>
        </w:rPr>
      </w:pPr>
    </w:p>
    <w:p w:rsidR="00F14190" w:rsidRDefault="00F14190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80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F14190" w:rsidRDefault="00F14190"/>
    <w:p w:rsidR="00F14190" w:rsidRDefault="00F14190"/>
    <w:p w:rsidR="00F14190" w:rsidRDefault="00F14190" w:rsidP="004B7B30"/>
    <w:p w:rsidR="00F14190" w:rsidRPr="00523BB9" w:rsidRDefault="00F14190" w:rsidP="00523BB9">
      <w:pPr>
        <w:pBdr>
          <w:bottom w:val="single" w:sz="4" w:space="1" w:color="auto"/>
        </w:pBdr>
        <w:rPr>
          <w:b/>
        </w:rPr>
      </w:pPr>
      <w:r w:rsidRPr="00DE664E">
        <w:rPr>
          <w:b/>
        </w:rPr>
        <w:t>Vnější   činitelé  -Prověrka                                       sk. A             JMÉNO :</w:t>
      </w:r>
    </w:p>
    <w:p w:rsidR="00F14190" w:rsidRDefault="00F14190" w:rsidP="00523BB9">
      <w:r w:rsidRPr="00DE664E">
        <w:rPr>
          <w:b/>
          <w:u w:val="single"/>
        </w:rPr>
        <w:t>1.</w:t>
      </w:r>
      <w:r w:rsidRPr="007E65FF">
        <w:t xml:space="preserve"> Popiš činnost </w:t>
      </w:r>
      <w:r w:rsidRPr="00A879F5">
        <w:rPr>
          <w:b/>
        </w:rPr>
        <w:t>ledovců</w:t>
      </w:r>
      <w:r w:rsidRPr="007E65FF">
        <w:t>, uveď také co jejich vlivem vzniká.</w:t>
      </w:r>
    </w:p>
    <w:p w:rsidR="00F14190" w:rsidRDefault="00F14190" w:rsidP="00523BB9"/>
    <w:p w:rsidR="00F14190" w:rsidRDefault="00F14190" w:rsidP="00523BB9">
      <w:r w:rsidRPr="00DE664E">
        <w:rPr>
          <w:b/>
          <w:u w:val="single"/>
        </w:rPr>
        <w:t>2.</w:t>
      </w:r>
      <w:r>
        <w:t xml:space="preserve">  a) Jak působí vítr na krajinu a horniny ?  Které </w:t>
      </w:r>
      <w:r w:rsidRPr="00A879F5">
        <w:rPr>
          <w:b/>
        </w:rPr>
        <w:t xml:space="preserve">útvary </w:t>
      </w:r>
      <w:r>
        <w:t>vznikají činností větru ?</w:t>
      </w:r>
    </w:p>
    <w:p w:rsidR="00F14190" w:rsidRDefault="00F14190" w:rsidP="00523BB9">
      <w:r>
        <w:t xml:space="preserve">     b) Uveď příklady takovýchto úkazů  na </w:t>
      </w:r>
      <w:r w:rsidRPr="00A879F5">
        <w:rPr>
          <w:b/>
        </w:rPr>
        <w:t>lokalitách v ČR</w:t>
      </w:r>
      <w:r>
        <w:t xml:space="preserve"> (pojmenuj ta místa):</w:t>
      </w:r>
    </w:p>
    <w:p w:rsidR="00F14190" w:rsidRPr="007E65FF" w:rsidRDefault="00F14190" w:rsidP="00523BB9">
      <w:r w:rsidRPr="00DE664E">
        <w:rPr>
          <w:b/>
          <w:u w:val="single"/>
        </w:rPr>
        <w:t>3.</w:t>
      </w:r>
      <w:r>
        <w:t xml:space="preserve"> Uveď  </w:t>
      </w:r>
      <w:r w:rsidRPr="007E65FF">
        <w:rPr>
          <w:b/>
        </w:rPr>
        <w:t>USAZENÉ horniny</w:t>
      </w:r>
      <w:r>
        <w:rPr>
          <w:b/>
        </w:rPr>
        <w:t xml:space="preserve">, </w:t>
      </w:r>
      <w:r w:rsidRPr="007E65FF">
        <w:t>které patří do těchto skupin :</w:t>
      </w:r>
    </w:p>
    <w:p w:rsidR="00F14190" w:rsidRDefault="00F14190" w:rsidP="00523BB9">
      <w:r>
        <w:t xml:space="preserve">    </w:t>
      </w:r>
      <w:r w:rsidRPr="007E65FF">
        <w:t>a)</w:t>
      </w:r>
      <w:r>
        <w:t xml:space="preserve"> tři </w:t>
      </w:r>
      <w:r w:rsidRPr="00A879F5">
        <w:rPr>
          <w:b/>
        </w:rPr>
        <w:t>nezpevnělé</w:t>
      </w:r>
      <w:r>
        <w:rPr>
          <w:b/>
        </w:rPr>
        <w:t xml:space="preserve"> </w:t>
      </w:r>
      <w:r w:rsidRPr="00A879F5">
        <w:rPr>
          <w:b/>
        </w:rPr>
        <w:t>-</w:t>
      </w:r>
    </w:p>
    <w:p w:rsidR="00F14190" w:rsidRDefault="00F14190" w:rsidP="00523BB9">
      <w:r>
        <w:t xml:space="preserve">    b) tři </w:t>
      </w:r>
      <w:r w:rsidRPr="00A879F5">
        <w:rPr>
          <w:b/>
        </w:rPr>
        <w:t>zpevnělé, nehořící</w:t>
      </w:r>
      <w:r>
        <w:t xml:space="preserve"> –</w:t>
      </w:r>
    </w:p>
    <w:p w:rsidR="00F14190" w:rsidRDefault="00F14190" w:rsidP="00523BB9">
      <w:r>
        <w:t xml:space="preserve">    c) dvě usazené horniny , </w:t>
      </w:r>
      <w:r w:rsidRPr="00A879F5">
        <w:rPr>
          <w:b/>
        </w:rPr>
        <w:t>chemického</w:t>
      </w:r>
      <w:r>
        <w:t xml:space="preserve"> původu -</w:t>
      </w:r>
    </w:p>
    <w:p w:rsidR="00F14190" w:rsidRDefault="00F14190" w:rsidP="00523BB9">
      <w:r>
        <w:t xml:space="preserve">    d) dvě nehořlavé usazeniny, </w:t>
      </w:r>
      <w:r w:rsidRPr="00A879F5">
        <w:rPr>
          <w:b/>
        </w:rPr>
        <w:t xml:space="preserve">organického </w:t>
      </w:r>
      <w:r>
        <w:t>původu -</w:t>
      </w:r>
    </w:p>
    <w:p w:rsidR="00F14190" w:rsidRDefault="00F14190" w:rsidP="00523BB9">
      <w:pPr>
        <w:rPr>
          <w:b/>
        </w:rPr>
      </w:pPr>
      <w:r w:rsidRPr="00DE664E">
        <w:rPr>
          <w:b/>
          <w:u w:val="single"/>
        </w:rPr>
        <w:t>4.</w:t>
      </w:r>
      <w:r>
        <w:t xml:space="preserve"> Zapiš dva příklady </w:t>
      </w:r>
      <w:r>
        <w:rPr>
          <w:b/>
        </w:rPr>
        <w:t>půdotvorných činitelů :</w:t>
      </w:r>
    </w:p>
    <w:p w:rsidR="00F14190" w:rsidRDefault="00F14190" w:rsidP="00523BB9">
      <w:r w:rsidRPr="00DE664E">
        <w:rPr>
          <w:b/>
          <w:u w:val="single"/>
        </w:rPr>
        <w:t>5.</w:t>
      </w:r>
      <w:r>
        <w:t xml:space="preserve"> Roztřiď půdy:                    </w:t>
      </w:r>
      <w:r w:rsidRPr="00A879F5">
        <w:t xml:space="preserve"> </w:t>
      </w:r>
      <w:r>
        <w:t xml:space="preserve">a) podle </w:t>
      </w:r>
      <w:r w:rsidRPr="00A879F5">
        <w:rPr>
          <w:b/>
        </w:rPr>
        <w:t>velikosti částic</w:t>
      </w:r>
      <w:r>
        <w:t>:</w:t>
      </w:r>
      <w:r w:rsidRPr="00A879F5">
        <w:t xml:space="preserve"> </w:t>
      </w:r>
      <w:r>
        <w:t xml:space="preserve">                                  b) podle </w:t>
      </w:r>
      <w:r w:rsidRPr="00A879F5">
        <w:rPr>
          <w:b/>
        </w:rPr>
        <w:t>úrodnosti:</w:t>
      </w:r>
    </w:p>
    <w:p w:rsidR="00F14190" w:rsidRDefault="00F14190" w:rsidP="00523BB9">
      <w:r>
        <w:t xml:space="preserve">    </w:t>
      </w:r>
    </w:p>
    <w:p w:rsidR="00F14190" w:rsidRPr="00CF0F53" w:rsidRDefault="00F14190" w:rsidP="00523BB9">
      <w:r>
        <w:t xml:space="preserve">    </w:t>
      </w:r>
    </w:p>
    <w:p w:rsidR="00F14190" w:rsidRPr="00523BB9" w:rsidRDefault="00F14190" w:rsidP="00523BB9">
      <w:pPr>
        <w:pBdr>
          <w:bottom w:val="single" w:sz="4" w:space="1" w:color="auto"/>
        </w:pBdr>
        <w:rPr>
          <w:b/>
        </w:rPr>
      </w:pPr>
      <w:r w:rsidRPr="00DE664E">
        <w:rPr>
          <w:b/>
        </w:rPr>
        <w:t xml:space="preserve">Vnější   činitelé  -Prověrka                                      </w:t>
      </w:r>
      <w:r>
        <w:rPr>
          <w:b/>
        </w:rPr>
        <w:t xml:space="preserve"> sk. B</w:t>
      </w:r>
      <w:r w:rsidRPr="00DE664E">
        <w:rPr>
          <w:b/>
        </w:rPr>
        <w:t xml:space="preserve">             JMÉNO :</w:t>
      </w:r>
    </w:p>
    <w:p w:rsidR="00F14190" w:rsidRPr="00DE664E" w:rsidRDefault="00F14190" w:rsidP="00523BB9">
      <w:pPr>
        <w:rPr>
          <w:b/>
        </w:rPr>
      </w:pPr>
      <w:r w:rsidRPr="00DE664E">
        <w:rPr>
          <w:b/>
          <w:u w:val="single"/>
        </w:rPr>
        <w:t>1.</w:t>
      </w:r>
      <w:r w:rsidRPr="007E65FF">
        <w:t xml:space="preserve"> </w:t>
      </w:r>
      <w:r>
        <w:t xml:space="preserve">Zapiš dva příklady </w:t>
      </w:r>
      <w:r>
        <w:rPr>
          <w:b/>
        </w:rPr>
        <w:t>půdotvorných činitelů :</w:t>
      </w:r>
    </w:p>
    <w:p w:rsidR="00F14190" w:rsidRPr="007E65FF" w:rsidRDefault="00F14190" w:rsidP="00523BB9">
      <w:r w:rsidRPr="00DE664E">
        <w:rPr>
          <w:b/>
          <w:u w:val="single"/>
        </w:rPr>
        <w:t>2.</w:t>
      </w:r>
      <w:r>
        <w:t xml:space="preserve">  Uveď  </w:t>
      </w:r>
      <w:r w:rsidRPr="007E65FF">
        <w:rPr>
          <w:b/>
        </w:rPr>
        <w:t>USAZENÉ horniny</w:t>
      </w:r>
      <w:r>
        <w:rPr>
          <w:b/>
        </w:rPr>
        <w:t xml:space="preserve">, </w:t>
      </w:r>
      <w:r w:rsidRPr="007E65FF">
        <w:t>které patří do těchto skupin :</w:t>
      </w:r>
    </w:p>
    <w:p w:rsidR="00F14190" w:rsidRDefault="00F14190" w:rsidP="00523BB9">
      <w:r>
        <w:t xml:space="preserve">    </w:t>
      </w:r>
      <w:r w:rsidRPr="007E65FF">
        <w:t>a)</w:t>
      </w:r>
      <w:r>
        <w:t xml:space="preserve"> tři </w:t>
      </w:r>
      <w:r w:rsidRPr="00A879F5">
        <w:rPr>
          <w:b/>
        </w:rPr>
        <w:t>zpevnělé, nehořící</w:t>
      </w:r>
      <w:r>
        <w:t xml:space="preserve"> –</w:t>
      </w:r>
    </w:p>
    <w:p w:rsidR="00F14190" w:rsidRDefault="00F14190" w:rsidP="00523BB9">
      <w:r>
        <w:t xml:space="preserve">    b) tři </w:t>
      </w:r>
      <w:r w:rsidRPr="00A879F5">
        <w:rPr>
          <w:b/>
        </w:rPr>
        <w:t>nezpevnělé-</w:t>
      </w:r>
    </w:p>
    <w:p w:rsidR="00F14190" w:rsidRDefault="00F14190" w:rsidP="00523BB9">
      <w:r>
        <w:t xml:space="preserve">    c) dvě nehořlavé usazeniny, </w:t>
      </w:r>
      <w:r w:rsidRPr="00A879F5">
        <w:rPr>
          <w:b/>
        </w:rPr>
        <w:t xml:space="preserve">organického </w:t>
      </w:r>
      <w:r>
        <w:t>původu-</w:t>
      </w:r>
    </w:p>
    <w:p w:rsidR="00F14190" w:rsidRDefault="00F14190" w:rsidP="00523BB9">
      <w:r>
        <w:t xml:space="preserve">    d) dvě usazené horniny , </w:t>
      </w:r>
      <w:r w:rsidRPr="00A879F5">
        <w:rPr>
          <w:b/>
        </w:rPr>
        <w:t>chemického</w:t>
      </w:r>
      <w:r>
        <w:t xml:space="preserve"> původu-</w:t>
      </w:r>
    </w:p>
    <w:p w:rsidR="00F14190" w:rsidRDefault="00F14190" w:rsidP="00523BB9">
      <w:r w:rsidRPr="00DE664E">
        <w:rPr>
          <w:b/>
          <w:u w:val="single"/>
        </w:rPr>
        <w:t>3.</w:t>
      </w:r>
      <w:r>
        <w:t xml:space="preserve"> Roztřiď půdy:                    </w:t>
      </w:r>
      <w:r w:rsidRPr="00A879F5">
        <w:t xml:space="preserve"> </w:t>
      </w:r>
      <w:r>
        <w:t xml:space="preserve">a) podle </w:t>
      </w:r>
      <w:r w:rsidRPr="00A879F5">
        <w:rPr>
          <w:b/>
        </w:rPr>
        <w:t>úrodnosti:</w:t>
      </w:r>
      <w:r w:rsidRPr="00A879F5">
        <w:t xml:space="preserve"> </w:t>
      </w:r>
      <w:r>
        <w:t xml:space="preserve">                                b) podle </w:t>
      </w:r>
      <w:r w:rsidRPr="00A879F5">
        <w:rPr>
          <w:b/>
        </w:rPr>
        <w:t>velikosti částic</w:t>
      </w:r>
      <w:r>
        <w:t>:</w:t>
      </w:r>
      <w:r w:rsidRPr="00A879F5">
        <w:t xml:space="preserve"> </w:t>
      </w:r>
      <w:r>
        <w:t xml:space="preserve">         </w:t>
      </w:r>
    </w:p>
    <w:p w:rsidR="00F14190" w:rsidRDefault="00F14190" w:rsidP="00523BB9">
      <w:r>
        <w:t xml:space="preserve">                         </w:t>
      </w:r>
    </w:p>
    <w:p w:rsidR="00F14190" w:rsidRDefault="00F14190" w:rsidP="00523BB9">
      <w:r w:rsidRPr="00DE664E">
        <w:rPr>
          <w:b/>
          <w:u w:val="single"/>
        </w:rPr>
        <w:t>4.</w:t>
      </w:r>
      <w:r>
        <w:t xml:space="preserve"> </w:t>
      </w:r>
      <w:r w:rsidRPr="007E65FF">
        <w:t xml:space="preserve">Popiš činnost </w:t>
      </w:r>
      <w:r w:rsidRPr="00A879F5">
        <w:rPr>
          <w:b/>
        </w:rPr>
        <w:t>ledovců</w:t>
      </w:r>
      <w:r w:rsidRPr="007E65FF">
        <w:t>, uv</w:t>
      </w:r>
      <w:r>
        <w:t>eď také co jejich vlivem vzniká:</w:t>
      </w:r>
    </w:p>
    <w:p w:rsidR="00F14190" w:rsidRDefault="00F14190" w:rsidP="00523BB9"/>
    <w:p w:rsidR="00F14190" w:rsidRDefault="00F14190" w:rsidP="00523BB9">
      <w:r w:rsidRPr="00CF0F53">
        <w:rPr>
          <w:b/>
          <w:u w:val="single"/>
        </w:rPr>
        <w:t>5.</w:t>
      </w:r>
      <w:r>
        <w:t xml:space="preserve"> </w:t>
      </w:r>
      <w:r w:rsidRPr="00A879F5">
        <w:t xml:space="preserve"> </w:t>
      </w:r>
      <w:r>
        <w:t xml:space="preserve">a) Jak působí vítr na krajinu a horniny ? Které </w:t>
      </w:r>
      <w:r w:rsidRPr="00A879F5">
        <w:rPr>
          <w:b/>
        </w:rPr>
        <w:t xml:space="preserve">útvary </w:t>
      </w:r>
      <w:r>
        <w:t>vznikají činností větru ?</w:t>
      </w:r>
    </w:p>
    <w:p w:rsidR="00F14190" w:rsidRPr="007E65FF" w:rsidRDefault="00F14190" w:rsidP="00523BB9">
      <w:r>
        <w:t xml:space="preserve">      b) Uveď příklady takovýchto úkazů  na </w:t>
      </w:r>
      <w:r w:rsidRPr="00A879F5">
        <w:rPr>
          <w:b/>
        </w:rPr>
        <w:t>lokalitách v ČR</w:t>
      </w:r>
      <w:r>
        <w:t xml:space="preserve"> (pojmenuj ta místa)</w:t>
      </w:r>
    </w:p>
    <w:sectPr w:rsidR="00F14190" w:rsidRPr="007E65FF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65007"/>
    <w:rsid w:val="002820A6"/>
    <w:rsid w:val="002B50C5"/>
    <w:rsid w:val="002B717F"/>
    <w:rsid w:val="002E58BD"/>
    <w:rsid w:val="0036344D"/>
    <w:rsid w:val="00370EF3"/>
    <w:rsid w:val="003B5AF9"/>
    <w:rsid w:val="003B65F2"/>
    <w:rsid w:val="00414A37"/>
    <w:rsid w:val="004470D4"/>
    <w:rsid w:val="00472259"/>
    <w:rsid w:val="004B7B30"/>
    <w:rsid w:val="004D2084"/>
    <w:rsid w:val="004F5F84"/>
    <w:rsid w:val="00523BB9"/>
    <w:rsid w:val="00524951"/>
    <w:rsid w:val="00566B38"/>
    <w:rsid w:val="00627034"/>
    <w:rsid w:val="00672C45"/>
    <w:rsid w:val="006F15E1"/>
    <w:rsid w:val="00765231"/>
    <w:rsid w:val="00765331"/>
    <w:rsid w:val="007A345A"/>
    <w:rsid w:val="007E65FF"/>
    <w:rsid w:val="00932D69"/>
    <w:rsid w:val="009336C4"/>
    <w:rsid w:val="009400DB"/>
    <w:rsid w:val="00A431BB"/>
    <w:rsid w:val="00A879F5"/>
    <w:rsid w:val="00AE72B5"/>
    <w:rsid w:val="00AF3B12"/>
    <w:rsid w:val="00B23CA6"/>
    <w:rsid w:val="00B37DFF"/>
    <w:rsid w:val="00B94258"/>
    <w:rsid w:val="00CD49F0"/>
    <w:rsid w:val="00CF0F53"/>
    <w:rsid w:val="00CF3196"/>
    <w:rsid w:val="00D039DD"/>
    <w:rsid w:val="00D4217B"/>
    <w:rsid w:val="00D65AA0"/>
    <w:rsid w:val="00DD7C76"/>
    <w:rsid w:val="00DE664E"/>
    <w:rsid w:val="00F14190"/>
    <w:rsid w:val="00F33E86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C7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183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277</Words>
  <Characters>1637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2012-09-09T21:24:00Z</cp:lastPrinted>
  <dcterms:created xsi:type="dcterms:W3CDTF">2013-03-20T20:31:00Z</dcterms:created>
  <dcterms:modified xsi:type="dcterms:W3CDTF">2013-03-20T20:31:00Z</dcterms:modified>
</cp:coreProperties>
</file>