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5E2" w:rsidRDefault="00EE55E2" w:rsidP="0063615D">
      <w:pPr>
        <w:jc w:val="center"/>
      </w:pPr>
      <w:r w:rsidRPr="00E07A25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45.5pt;height:97.5pt;visibility:visible">
            <v:imagedata r:id="rId7" o:title=""/>
          </v:shape>
        </w:pict>
      </w:r>
    </w:p>
    <w:p w:rsidR="00EE55E2" w:rsidRDefault="00EE55E2">
      <w:r>
        <w:rPr>
          <w:noProof/>
          <w:lang w:eastAsia="cs-CZ"/>
        </w:rPr>
        <w:pict>
          <v:rect id="Obdélník 3" o:spid="_x0000_s1026" style="position:absolute;margin-left:-11.75pt;margin-top:18.45pt;width:475pt;height:160.1pt;z-index:-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" fillcolor="#8aabd3" strokecolor="#243f60" strokeweight="2pt">
            <v:fill color2="#d6e2f0" rotate="t" angle="45" colors="0 #9ab5e4;.5 #c2d1ed;1 #e1e8f5" focus="100%" type="gradient"/>
            <v:shadow on="t" color="black" opacity="26214f" origin="-.5,-.5" offset=".74836mm,.74836mm"/>
          </v:rect>
        </w:pict>
      </w:r>
    </w:p>
    <w:p w:rsidR="00EE55E2" w:rsidRPr="00AF6A9A" w:rsidRDefault="00EE55E2" w:rsidP="00D42B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EEECE1"/>
          <w:sz w:val="40"/>
          <w:szCs w:val="18"/>
        </w:rPr>
      </w:pPr>
      <w:r w:rsidRPr="00AF6A9A">
        <w:rPr>
          <w:rFonts w:ascii="Times New Roman" w:hAnsi="Times New Roman"/>
          <w:b/>
          <w:bCs/>
          <w:color w:val="EEECE1"/>
          <w:sz w:val="40"/>
          <w:szCs w:val="18"/>
        </w:rPr>
        <w:t xml:space="preserve">Výukový materiál </w:t>
      </w:r>
    </w:p>
    <w:p w:rsidR="00EE55E2" w:rsidRPr="00AF6A9A" w:rsidRDefault="00EE55E2" w:rsidP="00D42B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EEECE1"/>
          <w:sz w:val="40"/>
          <w:szCs w:val="18"/>
        </w:rPr>
      </w:pPr>
      <w:r w:rsidRPr="00AF6A9A">
        <w:rPr>
          <w:rFonts w:ascii="Times New Roman" w:hAnsi="Times New Roman"/>
          <w:b/>
          <w:color w:val="EEECE1"/>
          <w:sz w:val="40"/>
          <w:szCs w:val="18"/>
        </w:rPr>
        <w:t>zpracovaný v rámci projektu "EU peníze školám"</w:t>
      </w:r>
    </w:p>
    <w:p w:rsidR="00EE55E2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8B"/>
          <w:sz w:val="40"/>
          <w:szCs w:val="18"/>
        </w:rPr>
      </w:pPr>
    </w:p>
    <w:p w:rsidR="00EE55E2" w:rsidRPr="00AF6A9A" w:rsidRDefault="00EE55E2" w:rsidP="00AF6A9A">
      <w:pPr>
        <w:autoSpaceDE w:val="0"/>
        <w:autoSpaceDN w:val="0"/>
        <w:adjustRightInd w:val="0"/>
        <w:rPr>
          <w:b/>
          <w:bCs/>
          <w:color w:val="000000"/>
          <w:sz w:val="36"/>
          <w:szCs w:val="36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6"/>
        </w:rPr>
        <w:t>Pořadové číslo projektu:</w:t>
      </w:r>
      <w:r>
        <w:rPr>
          <w:rFonts w:ascii="Times New Roman" w:hAnsi="Times New Roman"/>
          <w:b/>
          <w:bCs/>
          <w:color w:val="000000"/>
          <w:sz w:val="36"/>
          <w:szCs w:val="36"/>
        </w:rPr>
        <w:t xml:space="preserve"> </w:t>
      </w:r>
      <w:r w:rsidRPr="00AF6A9A">
        <w:rPr>
          <w:rFonts w:ascii="Times New Roman" w:hAnsi="Times New Roman"/>
          <w:bCs/>
          <w:color w:val="000000"/>
          <w:sz w:val="36"/>
          <w:szCs w:val="36"/>
        </w:rPr>
        <w:t>4247/21/7.1.4/2011</w:t>
      </w:r>
    </w:p>
    <w:p w:rsidR="00EE55E2" w:rsidRPr="00AF6A9A" w:rsidRDefault="00EE55E2" w:rsidP="00AF6A9A">
      <w:pPr>
        <w:autoSpaceDE w:val="0"/>
        <w:autoSpaceDN w:val="0"/>
        <w:adjustRightInd w:val="0"/>
        <w:rPr>
          <w:rFonts w:ascii="Times New Roman" w:hAnsi="Times New Roman"/>
          <w:bCs/>
          <w:color w:val="000000"/>
          <w:sz w:val="32"/>
          <w:szCs w:val="36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6"/>
        </w:rPr>
        <w:t>Číslo šablony:</w:t>
      </w:r>
      <w:r>
        <w:rPr>
          <w:rFonts w:ascii="Times New Roman" w:hAnsi="Times New Roman"/>
          <w:b/>
          <w:bCs/>
          <w:color w:val="000000"/>
          <w:sz w:val="36"/>
          <w:szCs w:val="36"/>
        </w:rPr>
        <w:t xml:space="preserve"> </w:t>
      </w:r>
      <w:r>
        <w:rPr>
          <w:rFonts w:ascii="Times New Roman" w:hAnsi="Times New Roman"/>
          <w:bCs/>
          <w:color w:val="000000"/>
          <w:sz w:val="32"/>
          <w:szCs w:val="36"/>
        </w:rPr>
        <w:t>VY_32_INOVACE_CJ_2</w:t>
      </w:r>
    </w:p>
    <w:p w:rsidR="00EE55E2" w:rsidRPr="00D42B2F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6"/>
        </w:rPr>
      </w:pPr>
    </w:p>
    <w:p w:rsidR="00EE55E2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8B"/>
          <w:sz w:val="40"/>
          <w:szCs w:val="18"/>
        </w:rPr>
      </w:pPr>
    </w:p>
    <w:p w:rsidR="00EE55E2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</w:p>
    <w:p w:rsidR="00EE55E2" w:rsidRPr="00D42B2F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Vzdělávací oblast:</w:t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  <w:t>Jazyk a jazyková komunikace</w:t>
      </w:r>
    </w:p>
    <w:p w:rsidR="00EE55E2" w:rsidRPr="00D42B2F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</w:p>
    <w:p w:rsidR="00EE55E2" w:rsidRPr="00D42B2F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Předmět:</w:t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  <w:t>Český jazyk</w:t>
      </w:r>
    </w:p>
    <w:p w:rsidR="00EE55E2" w:rsidRPr="00D42B2F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bookmarkStart w:id="0" w:name="_GoBack"/>
      <w:bookmarkEnd w:id="0"/>
    </w:p>
    <w:p w:rsidR="00EE55E2" w:rsidRPr="00D42B2F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Stupeň vzdělávání:</w:t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  <w:t>ZŠ</w:t>
      </w:r>
    </w:p>
    <w:p w:rsidR="00EE55E2" w:rsidRPr="00D42B2F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</w:p>
    <w:p w:rsidR="00EE55E2" w:rsidRPr="00D42B2F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Ročník:</w:t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  <w:t>3.</w:t>
      </w:r>
    </w:p>
    <w:p w:rsidR="00EE55E2" w:rsidRPr="00D42B2F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</w:p>
    <w:p w:rsidR="00EE55E2" w:rsidRPr="00D42B2F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Datum vytvoření:</w:t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  <w:t>21. 4. 2012</w:t>
      </w:r>
    </w:p>
    <w:p w:rsidR="00EE55E2" w:rsidRPr="00D42B2F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</w:p>
    <w:p w:rsidR="00EE55E2" w:rsidRPr="00D42B2F" w:rsidRDefault="00EE55E2" w:rsidP="00BD0054">
      <w:pPr>
        <w:autoSpaceDE w:val="0"/>
        <w:autoSpaceDN w:val="0"/>
        <w:adjustRightInd w:val="0"/>
        <w:spacing w:after="0" w:line="240" w:lineRule="auto"/>
        <w:ind w:left="4245" w:hanging="4245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Anotace:</w:t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  <w:t>Pracovní list zaměřený                       na opakování mluvnických kategorií sloves</w:t>
      </w:r>
    </w:p>
    <w:p w:rsidR="00EE55E2" w:rsidRPr="00D42B2F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</w:p>
    <w:p w:rsidR="00EE55E2" w:rsidRPr="00D42B2F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Klíčová slova:</w:t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  <w:t>časování, slovesné tvary</w:t>
      </w:r>
    </w:p>
    <w:p w:rsidR="00EE55E2" w:rsidRPr="00D42B2F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</w:p>
    <w:p w:rsidR="00EE55E2" w:rsidRDefault="00EE55E2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/>
          <w:b/>
          <w:bCs/>
          <w:color w:val="000000"/>
          <w:sz w:val="36"/>
          <w:szCs w:val="39"/>
        </w:rPr>
        <w:t>Autor:</w:t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/>
          <w:b/>
          <w:bCs/>
          <w:color w:val="000000"/>
          <w:sz w:val="36"/>
          <w:szCs w:val="39"/>
        </w:rPr>
        <w:tab/>
        <w:t>Mgr. Jana Brenner</w:t>
      </w:r>
    </w:p>
    <w:p w:rsidR="00EE55E2" w:rsidRPr="00E453A5" w:rsidRDefault="00EE55E2" w:rsidP="00D638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453A5">
        <w:rPr>
          <w:rFonts w:ascii="Times New Roman" w:hAnsi="Times New Roman"/>
          <w:b/>
          <w:bCs/>
          <w:color w:val="000000"/>
          <w:sz w:val="28"/>
          <w:szCs w:val="28"/>
        </w:rPr>
        <w:t>Ke každému slovesu přidej vhodné zájmeno a urči osobu a číslo:</w:t>
      </w:r>
    </w:p>
    <w:p w:rsidR="00EE55E2" w:rsidRPr="00E453A5" w:rsidRDefault="00EE55E2" w:rsidP="007D0051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EE55E2" w:rsidRPr="00E453A5" w:rsidRDefault="00EE55E2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/>
          <w:color w:val="000000"/>
          <w:sz w:val="28"/>
          <w:szCs w:val="28"/>
          <w:u w:val="single"/>
        </w:rPr>
      </w:pPr>
      <w:r>
        <w:rPr>
          <w:noProof/>
          <w:lang w:eastAsia="cs-CZ"/>
        </w:rPr>
        <w:pict>
          <v:shape id="obrázek 1" o:spid="_x0000_s1027" type="#_x0000_t75" style="position:absolute;margin-left:309.4pt;margin-top:2.7pt;width:116.25pt;height:116.25pt;z-index:251657216;visibility:visible">
            <v:imagedata r:id="rId8" o:title=""/>
            <w10:wrap type="square"/>
          </v:shape>
        </w:pict>
      </w:r>
      <w:r w:rsidRPr="00E453A5">
        <w:rPr>
          <w:rFonts w:ascii="Times New Roman" w:hAnsi="Times New Roman"/>
          <w:bCs/>
          <w:i/>
          <w:color w:val="000000"/>
          <w:sz w:val="28"/>
          <w:szCs w:val="28"/>
          <w:u w:val="single"/>
        </w:rPr>
        <w:t>já</w:t>
      </w:r>
      <w:r>
        <w:rPr>
          <w:rFonts w:ascii="Times New Roman" w:hAnsi="Times New Roman"/>
          <w:bCs/>
          <w:i/>
          <w:color w:val="000000"/>
          <w:sz w:val="28"/>
          <w:szCs w:val="28"/>
          <w:u w:val="single"/>
        </w:rPr>
        <w:t xml:space="preserve">      </w:t>
      </w:r>
      <w:r>
        <w:rPr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>čtu</w:t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Cs/>
          <w:i/>
          <w:color w:val="000000"/>
          <w:sz w:val="28"/>
          <w:szCs w:val="28"/>
          <w:u w:val="single"/>
        </w:rPr>
        <w:t>1. os, č.j.</w:t>
      </w:r>
    </w:p>
    <w:p w:rsidR="00EE55E2" w:rsidRPr="00E453A5" w:rsidRDefault="00EE55E2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E453A5">
        <w:rPr>
          <w:rFonts w:ascii="Times New Roman" w:hAnsi="Times New Roman"/>
          <w:bCs/>
          <w:color w:val="000000"/>
          <w:sz w:val="28"/>
          <w:szCs w:val="28"/>
        </w:rPr>
        <w:t xml:space="preserve">____ 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>píšeme</w:t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ab/>
        <w:t>_______</w:t>
      </w:r>
    </w:p>
    <w:p w:rsidR="00EE55E2" w:rsidRPr="00E453A5" w:rsidRDefault="00EE55E2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E453A5">
        <w:rPr>
          <w:rFonts w:ascii="Times New Roman" w:hAnsi="Times New Roman"/>
          <w:bCs/>
          <w:color w:val="000000"/>
          <w:sz w:val="28"/>
          <w:szCs w:val="28"/>
        </w:rPr>
        <w:t>____ obědváš</w:t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ab/>
        <w:t>_______</w:t>
      </w:r>
    </w:p>
    <w:p w:rsidR="00EE55E2" w:rsidRPr="00E453A5" w:rsidRDefault="00EE55E2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E453A5">
        <w:rPr>
          <w:rFonts w:ascii="Times New Roman" w:hAnsi="Times New Roman"/>
          <w:bCs/>
          <w:color w:val="000000"/>
          <w:sz w:val="28"/>
          <w:szCs w:val="28"/>
        </w:rPr>
        <w:t xml:space="preserve">____ řežete   </w:t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ab/>
        <w:t>_______</w:t>
      </w:r>
    </w:p>
    <w:p w:rsidR="00EE55E2" w:rsidRPr="00E453A5" w:rsidRDefault="00EE55E2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E453A5">
        <w:rPr>
          <w:rFonts w:ascii="Times New Roman" w:hAnsi="Times New Roman"/>
          <w:bCs/>
          <w:color w:val="000000"/>
          <w:sz w:val="28"/>
          <w:szCs w:val="28"/>
        </w:rPr>
        <w:t>____ spí</w:t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ab/>
        <w:t>_______</w:t>
      </w:r>
    </w:p>
    <w:p w:rsidR="00EE55E2" w:rsidRPr="00E453A5" w:rsidRDefault="00EE55E2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E453A5">
        <w:rPr>
          <w:rFonts w:ascii="Times New Roman" w:hAnsi="Times New Roman"/>
          <w:bCs/>
          <w:color w:val="000000"/>
          <w:sz w:val="28"/>
          <w:szCs w:val="28"/>
        </w:rPr>
        <w:t>____ letíš</w:t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ab/>
        <w:t>_______</w:t>
      </w:r>
    </w:p>
    <w:p w:rsidR="00EE55E2" w:rsidRPr="00AF2447" w:rsidRDefault="00EE55E2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E55E2" w:rsidRPr="00AF2447" w:rsidRDefault="00EE55E2" w:rsidP="007D00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E55E2" w:rsidRPr="009B691A" w:rsidRDefault="00EE55E2" w:rsidP="00D638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hanging="720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 w:rsidRPr="00E453A5">
        <w:rPr>
          <w:rFonts w:ascii="Times New Roman" w:hAnsi="Times New Roman"/>
          <w:b/>
          <w:bCs/>
          <w:color w:val="000000"/>
          <w:sz w:val="28"/>
          <w:szCs w:val="28"/>
        </w:rPr>
        <w:t>Napiš tvar slovesa ve všech třech slovesných časech.</w:t>
      </w:r>
    </w:p>
    <w:p w:rsidR="00EE55E2" w:rsidRPr="00E453A5" w:rsidRDefault="00EE55E2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453A5">
        <w:rPr>
          <w:rFonts w:ascii="Times New Roman" w:hAnsi="Times New Roman"/>
          <w:b/>
          <w:bCs/>
          <w:color w:val="000000"/>
          <w:sz w:val="28"/>
          <w:szCs w:val="28"/>
        </w:rPr>
        <w:t>ČAS MINULÝ</w:t>
      </w:r>
      <w:r w:rsidRPr="00E453A5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/>
          <w:bCs/>
          <w:color w:val="000000"/>
          <w:sz w:val="28"/>
          <w:szCs w:val="28"/>
        </w:rPr>
        <w:tab/>
        <w:t>ČAS PŘÍTOMNÝ</w:t>
      </w:r>
      <w:r w:rsidRPr="00E453A5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/>
          <w:bCs/>
          <w:color w:val="000000"/>
          <w:sz w:val="28"/>
          <w:szCs w:val="28"/>
        </w:rPr>
        <w:tab/>
        <w:t>ČAS BUDOUCÍ</w:t>
      </w:r>
    </w:p>
    <w:p w:rsidR="00EE55E2" w:rsidRPr="00E453A5" w:rsidRDefault="00EE55E2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u w:val="single"/>
        </w:rPr>
      </w:pP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 xml:space="preserve">    psal jsem                                             </w:t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  <w:t xml:space="preserve">                                                                                                                                                                  </w:t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  <w:t xml:space="preserve">      pojedeme</w:t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</w:p>
    <w:p w:rsidR="00EE55E2" w:rsidRPr="00E453A5" w:rsidRDefault="00EE55E2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u w:val="single"/>
        </w:rPr>
      </w:pP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  <w:t xml:space="preserve">kopeš </w:t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  <w:u w:val="single"/>
        </w:rPr>
        <w:tab/>
      </w:r>
    </w:p>
    <w:p w:rsidR="00EE55E2" w:rsidRDefault="00EE55E2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</w:p>
    <w:p w:rsidR="00EE55E2" w:rsidRDefault="00EE55E2" w:rsidP="00D638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hanging="720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Roztřiď slovesné tvary na jednoduché a složené:</w:t>
      </w:r>
    </w:p>
    <w:p w:rsidR="00EE55E2" w:rsidRDefault="00EE55E2" w:rsidP="00E453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Rozpočítáme se, tvrdil, navrhuji, spadl, domluvili jsme se, budu lyžovat, pracoval jsem, čteš, tančili jsme, bude vařit</w:t>
      </w:r>
    </w:p>
    <w:p w:rsidR="00EE55E2" w:rsidRPr="009B691A" w:rsidRDefault="00EE55E2" w:rsidP="00E453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u w:val="single"/>
        </w:rPr>
      </w:pPr>
      <w:r w:rsidRPr="009B691A">
        <w:rPr>
          <w:rFonts w:ascii="Times New Roman" w:hAnsi="Times New Roman"/>
          <w:bCs/>
          <w:color w:val="000000"/>
          <w:sz w:val="28"/>
          <w:szCs w:val="28"/>
          <w:u w:val="single"/>
        </w:rPr>
        <w:t>Slovesné tvary jednoduché:</w:t>
      </w:r>
    </w:p>
    <w:p w:rsidR="00EE55E2" w:rsidRDefault="00EE55E2" w:rsidP="00E453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________________________________________________________________________________________________________________________________</w:t>
      </w:r>
    </w:p>
    <w:p w:rsidR="00EE55E2" w:rsidRPr="009B691A" w:rsidRDefault="00EE55E2" w:rsidP="00E453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u w:val="single"/>
        </w:rPr>
      </w:pPr>
      <w:r w:rsidRPr="009B691A">
        <w:rPr>
          <w:rFonts w:ascii="Times New Roman" w:hAnsi="Times New Roman"/>
          <w:bCs/>
          <w:color w:val="000000"/>
          <w:sz w:val="28"/>
          <w:szCs w:val="28"/>
          <w:u w:val="single"/>
        </w:rPr>
        <w:t>Slovesné tvary složené:</w:t>
      </w:r>
    </w:p>
    <w:p w:rsidR="00EE55E2" w:rsidRDefault="00EE55E2" w:rsidP="00E453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________________________________________________________________________________________________________________________________</w:t>
      </w:r>
    </w:p>
    <w:p w:rsidR="00EE55E2" w:rsidRPr="00E453A5" w:rsidRDefault="00EE55E2" w:rsidP="00E453A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EE55E2" w:rsidRDefault="00EE55E2" w:rsidP="00D638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hanging="720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Urči osobu, číslo a čas:</w:t>
      </w:r>
    </w:p>
    <w:p w:rsidR="00EE55E2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s</w:t>
      </w:r>
      <w:r w:rsidRPr="009B691A">
        <w:rPr>
          <w:rFonts w:ascii="Times New Roman" w:hAnsi="Times New Roman"/>
          <w:bCs/>
          <w:color w:val="000000"/>
          <w:sz w:val="28"/>
          <w:szCs w:val="28"/>
        </w:rPr>
        <w:t>vítá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  <w:t>_________________________________</w:t>
      </w:r>
    </w:p>
    <w:p w:rsidR="00EE55E2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četl jsem</w:t>
      </w:r>
      <w:r>
        <w:rPr>
          <w:rFonts w:ascii="Times New Roman" w:hAnsi="Times New Roman"/>
          <w:bCs/>
          <w:color w:val="000000"/>
          <w:sz w:val="28"/>
          <w:szCs w:val="28"/>
        </w:rPr>
        <w:tab/>
        <w:t>_________________________________</w:t>
      </w:r>
    </w:p>
    <w:p w:rsidR="00EE55E2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budete psát</w:t>
      </w:r>
      <w:r>
        <w:rPr>
          <w:rFonts w:ascii="Times New Roman" w:hAnsi="Times New Roman"/>
          <w:bCs/>
          <w:color w:val="000000"/>
          <w:sz w:val="28"/>
          <w:szCs w:val="28"/>
        </w:rPr>
        <w:tab/>
        <w:t>_________________________________</w:t>
      </w:r>
    </w:p>
    <w:p w:rsidR="00EE55E2" w:rsidRDefault="00EE55E2" w:rsidP="009B69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ŘEŠENÍ: </w:t>
      </w:r>
    </w:p>
    <w:p w:rsidR="00EE55E2" w:rsidRPr="009B691A" w:rsidRDefault="00EE55E2" w:rsidP="009B69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E55E2" w:rsidRPr="00E453A5" w:rsidRDefault="00EE55E2" w:rsidP="00D6386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453A5">
        <w:rPr>
          <w:rFonts w:ascii="Times New Roman" w:hAnsi="Times New Roman"/>
          <w:b/>
          <w:bCs/>
          <w:color w:val="000000"/>
          <w:sz w:val="28"/>
          <w:szCs w:val="28"/>
        </w:rPr>
        <w:t>Ke každému slovesu přidej vhodné zájmeno a urči osobu a číslo:</w:t>
      </w:r>
    </w:p>
    <w:p w:rsidR="00EE55E2" w:rsidRPr="00E453A5" w:rsidRDefault="00EE55E2" w:rsidP="009B691A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EE55E2" w:rsidRPr="00E453A5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/>
          <w:color w:val="000000"/>
          <w:sz w:val="28"/>
          <w:szCs w:val="28"/>
          <w:u w:val="single"/>
        </w:rPr>
      </w:pPr>
      <w:r w:rsidRPr="009B691A">
        <w:rPr>
          <w:rFonts w:ascii="Times New Roman" w:hAnsi="Times New Roman"/>
          <w:bCs/>
          <w:color w:val="000000"/>
          <w:sz w:val="28"/>
          <w:szCs w:val="28"/>
        </w:rPr>
        <w:t>já</w:t>
      </w:r>
      <w:r w:rsidRPr="009B691A">
        <w:rPr>
          <w:rFonts w:ascii="Times New Roman" w:hAnsi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Cs/>
          <w:i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bCs/>
          <w:i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>čtu</w:t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ab/>
      </w:r>
      <w:r w:rsidRPr="009B691A">
        <w:rPr>
          <w:rFonts w:ascii="Times New Roman" w:hAnsi="Times New Roman"/>
          <w:bCs/>
          <w:color w:val="000000"/>
          <w:sz w:val="28"/>
          <w:szCs w:val="28"/>
        </w:rPr>
        <w:t>1. os, č.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9B691A">
        <w:rPr>
          <w:rFonts w:ascii="Times New Roman" w:hAnsi="Times New Roman"/>
          <w:bCs/>
          <w:color w:val="000000"/>
          <w:sz w:val="28"/>
          <w:szCs w:val="28"/>
        </w:rPr>
        <w:t>j.</w:t>
      </w:r>
    </w:p>
    <w:p w:rsidR="00EE55E2" w:rsidRPr="00E453A5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my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ab/>
        <w:t>píšeme</w:t>
      </w:r>
      <w:r>
        <w:rPr>
          <w:rFonts w:ascii="Times New Roman" w:hAnsi="Times New Roman"/>
          <w:bCs/>
          <w:color w:val="000000"/>
          <w:sz w:val="28"/>
          <w:szCs w:val="28"/>
        </w:rPr>
        <w:tab/>
        <w:t>1. os, č. mn.</w:t>
      </w:r>
    </w:p>
    <w:p w:rsidR="00EE55E2" w:rsidRPr="00E453A5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ty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>obědváš</w:t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>2. os, č. j.</w:t>
      </w:r>
    </w:p>
    <w:p w:rsidR="00EE55E2" w:rsidRPr="00E453A5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vy</w:t>
      </w:r>
      <w:r>
        <w:rPr>
          <w:rFonts w:ascii="Times New Roman" w:hAnsi="Times New Roman"/>
          <w:bCs/>
          <w:color w:val="000000"/>
          <w:sz w:val="28"/>
          <w:szCs w:val="28"/>
        </w:rPr>
        <w:tab/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ab/>
        <w:t xml:space="preserve">řežete   </w:t>
      </w:r>
      <w:r>
        <w:rPr>
          <w:rFonts w:ascii="Times New Roman" w:hAnsi="Times New Roman"/>
          <w:bCs/>
          <w:color w:val="000000"/>
          <w:sz w:val="28"/>
          <w:szCs w:val="28"/>
        </w:rPr>
        <w:tab/>
        <w:t>2. os, č. mn.</w:t>
      </w:r>
    </w:p>
    <w:p w:rsidR="00EE55E2" w:rsidRPr="00E453A5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on (oni) </w:t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ab/>
        <w:t>spí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  <w:t>3. os, č. j. (č. mn.)</w:t>
      </w:r>
    </w:p>
    <w:p w:rsidR="00EE55E2" w:rsidRPr="00E453A5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ty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>letíš</w:t>
      </w:r>
      <w:r w:rsidRPr="00E453A5"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  <w:t>2. os, č. j.</w:t>
      </w:r>
    </w:p>
    <w:p w:rsidR="00EE55E2" w:rsidRPr="00AF2447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E55E2" w:rsidRPr="00AF2447" w:rsidRDefault="00EE55E2" w:rsidP="009B69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E55E2" w:rsidRPr="009B691A" w:rsidRDefault="00EE55E2" w:rsidP="00D6386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hanging="720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 w:rsidRPr="00E453A5">
        <w:rPr>
          <w:rFonts w:ascii="Times New Roman" w:hAnsi="Times New Roman"/>
          <w:b/>
          <w:bCs/>
          <w:color w:val="000000"/>
          <w:sz w:val="28"/>
          <w:szCs w:val="28"/>
        </w:rPr>
        <w:t>Napiš tvar slovesa ve všech třech slovesných časech.</w:t>
      </w:r>
    </w:p>
    <w:p w:rsidR="00EE55E2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453A5">
        <w:rPr>
          <w:rFonts w:ascii="Times New Roman" w:hAnsi="Times New Roman"/>
          <w:b/>
          <w:bCs/>
          <w:color w:val="000000"/>
          <w:sz w:val="28"/>
          <w:szCs w:val="28"/>
        </w:rPr>
        <w:t>ČAS MINULÝ</w:t>
      </w:r>
      <w:r w:rsidRPr="00E453A5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/>
          <w:bCs/>
          <w:color w:val="000000"/>
          <w:sz w:val="28"/>
          <w:szCs w:val="28"/>
        </w:rPr>
        <w:tab/>
        <w:t>ČAS PŘÍTOMNÝ</w:t>
      </w:r>
      <w:r w:rsidRPr="00E453A5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/>
          <w:b/>
          <w:bCs/>
          <w:color w:val="000000"/>
          <w:sz w:val="28"/>
          <w:szCs w:val="28"/>
        </w:rPr>
        <w:tab/>
        <w:t>ČAS BUDOUCÍ</w:t>
      </w:r>
    </w:p>
    <w:p w:rsidR="00EE55E2" w:rsidRPr="00E453A5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E55E2" w:rsidRDefault="00EE55E2" w:rsidP="00061593">
      <w:pPr>
        <w:autoSpaceDE w:val="0"/>
        <w:autoSpaceDN w:val="0"/>
        <w:adjustRightInd w:val="0"/>
        <w:spacing w:after="0" w:line="360" w:lineRule="auto"/>
        <w:ind w:left="270"/>
        <w:rPr>
          <w:rFonts w:ascii="Times New Roman" w:hAnsi="Times New Roman"/>
          <w:bCs/>
          <w:color w:val="000000"/>
          <w:sz w:val="28"/>
          <w:szCs w:val="28"/>
        </w:rPr>
      </w:pPr>
      <w:r w:rsidRPr="00061593">
        <w:rPr>
          <w:rFonts w:ascii="Times New Roman" w:hAnsi="Times New Roman"/>
          <w:bCs/>
          <w:color w:val="000000"/>
          <w:sz w:val="28"/>
          <w:szCs w:val="28"/>
        </w:rPr>
        <w:t xml:space="preserve">psal jsem     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  <w:t>píšu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  <w:t>budu psát</w:t>
      </w:r>
      <w:r w:rsidRPr="00061593">
        <w:rPr>
          <w:rFonts w:ascii="Times New Roman" w:hAnsi="Times New Roman"/>
          <w:bCs/>
          <w:color w:val="000000"/>
          <w:sz w:val="28"/>
          <w:szCs w:val="28"/>
        </w:rPr>
        <w:t xml:space="preserve">        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jeli jsme</w:t>
      </w:r>
      <w:r w:rsidRPr="00061593">
        <w:rPr>
          <w:rFonts w:ascii="Times New Roman" w:hAnsi="Times New Roman"/>
          <w:bCs/>
          <w:color w:val="000000"/>
          <w:sz w:val="28"/>
          <w:szCs w:val="28"/>
        </w:rPr>
        <w:tab/>
      </w:r>
      <w:r w:rsidRPr="00061593">
        <w:rPr>
          <w:rFonts w:ascii="Times New Roman" w:hAnsi="Times New Roman"/>
          <w:bCs/>
          <w:color w:val="000000"/>
          <w:sz w:val="28"/>
          <w:szCs w:val="28"/>
        </w:rPr>
        <w:tab/>
      </w:r>
      <w:r w:rsidRPr="00061593"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  <w:t>jedeme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  <w:t>pojedeme</w:t>
      </w:r>
      <w:r w:rsidRPr="00061593">
        <w:rPr>
          <w:rFonts w:ascii="Times New Roman" w:hAnsi="Times New Roman"/>
          <w:bCs/>
          <w:color w:val="000000"/>
          <w:sz w:val="28"/>
          <w:szCs w:val="28"/>
        </w:rPr>
        <w:tab/>
      </w:r>
    </w:p>
    <w:p w:rsidR="00EE55E2" w:rsidRPr="00061593" w:rsidRDefault="00EE55E2" w:rsidP="00061593">
      <w:pPr>
        <w:autoSpaceDE w:val="0"/>
        <w:autoSpaceDN w:val="0"/>
        <w:adjustRightInd w:val="0"/>
        <w:spacing w:after="0" w:line="360" w:lineRule="auto"/>
        <w:ind w:left="270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kopal jsi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  <w:t>kopeš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  <w:t>budeš kopat</w:t>
      </w:r>
      <w:r w:rsidRPr="00061593">
        <w:rPr>
          <w:rFonts w:ascii="Times New Roman" w:hAnsi="Times New Roman"/>
          <w:bCs/>
          <w:color w:val="000000"/>
          <w:sz w:val="28"/>
          <w:szCs w:val="28"/>
        </w:rPr>
        <w:tab/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                  </w:t>
      </w:r>
    </w:p>
    <w:p w:rsidR="00EE55E2" w:rsidRPr="00061593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061593">
        <w:rPr>
          <w:rFonts w:ascii="Times New Roman" w:hAnsi="Times New Roman"/>
          <w:bCs/>
          <w:color w:val="000000"/>
          <w:sz w:val="28"/>
          <w:szCs w:val="28"/>
        </w:rPr>
        <w:tab/>
      </w:r>
      <w:r w:rsidRPr="00061593">
        <w:rPr>
          <w:rFonts w:ascii="Times New Roman" w:hAnsi="Times New Roman"/>
          <w:bCs/>
          <w:color w:val="000000"/>
          <w:sz w:val="28"/>
          <w:szCs w:val="28"/>
        </w:rPr>
        <w:tab/>
      </w:r>
      <w:r w:rsidRPr="00061593">
        <w:rPr>
          <w:rFonts w:ascii="Times New Roman" w:hAnsi="Times New Roman"/>
          <w:bCs/>
          <w:color w:val="000000"/>
          <w:sz w:val="28"/>
          <w:szCs w:val="28"/>
        </w:rPr>
        <w:tab/>
      </w:r>
      <w:r w:rsidRPr="00061593">
        <w:rPr>
          <w:rFonts w:ascii="Times New Roman" w:hAnsi="Times New Roman"/>
          <w:bCs/>
          <w:color w:val="000000"/>
          <w:sz w:val="28"/>
          <w:szCs w:val="28"/>
        </w:rPr>
        <w:tab/>
      </w:r>
      <w:r w:rsidRPr="00061593">
        <w:rPr>
          <w:rFonts w:ascii="Times New Roman" w:hAnsi="Times New Roman"/>
          <w:bCs/>
          <w:color w:val="000000"/>
          <w:sz w:val="28"/>
          <w:szCs w:val="28"/>
        </w:rPr>
        <w:tab/>
      </w:r>
    </w:p>
    <w:p w:rsidR="00EE55E2" w:rsidRDefault="00EE55E2" w:rsidP="00D6386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hanging="720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Roztřiď slovesné tvary na jednoduché a složené:</w:t>
      </w:r>
    </w:p>
    <w:p w:rsidR="00EE55E2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Rozpočítáme, tvrdil, navrhuji, spadl, domluvili jsme se, budu lyžovat, pracoval jsem, čteš, tančili jsme, bude vařit</w:t>
      </w:r>
    </w:p>
    <w:p w:rsidR="00EE55E2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061593">
        <w:rPr>
          <w:rFonts w:ascii="Times New Roman" w:hAnsi="Times New Roman"/>
          <w:bCs/>
          <w:color w:val="000000"/>
          <w:sz w:val="28"/>
          <w:szCs w:val="28"/>
          <w:u w:val="single"/>
        </w:rPr>
        <w:t>Slovesné tvary jednoduché</w:t>
      </w:r>
      <w:r w:rsidRPr="00061593">
        <w:rPr>
          <w:rFonts w:ascii="Times New Roman" w:hAnsi="Times New Roman"/>
          <w:bCs/>
          <w:color w:val="000000"/>
          <w:sz w:val="28"/>
          <w:szCs w:val="28"/>
        </w:rPr>
        <w:t xml:space="preserve">: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061593">
        <w:rPr>
          <w:rFonts w:ascii="Times New Roman" w:hAnsi="Times New Roman"/>
          <w:bCs/>
          <w:color w:val="000000"/>
          <w:sz w:val="28"/>
          <w:szCs w:val="28"/>
        </w:rPr>
        <w:t>rozpočítáme, tvrdil, navrhuji, spadl, čteš</w:t>
      </w:r>
    </w:p>
    <w:p w:rsidR="00EE55E2" w:rsidRPr="00061593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9B691A">
        <w:rPr>
          <w:rFonts w:ascii="Times New Roman" w:hAnsi="Times New Roman"/>
          <w:bCs/>
          <w:color w:val="000000"/>
          <w:sz w:val="28"/>
          <w:szCs w:val="28"/>
          <w:u w:val="single"/>
        </w:rPr>
        <w:t>Slovesné tvary složené</w:t>
      </w:r>
      <w:r w:rsidRPr="00061593">
        <w:rPr>
          <w:rFonts w:ascii="Times New Roman" w:hAnsi="Times New Roman"/>
          <w:bCs/>
          <w:color w:val="000000"/>
          <w:sz w:val="28"/>
          <w:szCs w:val="28"/>
        </w:rPr>
        <w:t>: domluvili jsme se, budu lyžovat, pracoval jsem, tančili jsme, bude vařit</w:t>
      </w:r>
    </w:p>
    <w:p w:rsidR="00EE55E2" w:rsidRPr="00E453A5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EE55E2" w:rsidRDefault="00EE55E2" w:rsidP="00D6386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hanging="720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Urči osobu, číslo a čas:</w:t>
      </w:r>
    </w:p>
    <w:p w:rsidR="00EE55E2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s</w:t>
      </w:r>
      <w:r w:rsidRPr="009B691A">
        <w:rPr>
          <w:rFonts w:ascii="Times New Roman" w:hAnsi="Times New Roman"/>
          <w:bCs/>
          <w:color w:val="000000"/>
          <w:sz w:val="28"/>
          <w:szCs w:val="28"/>
        </w:rPr>
        <w:t>vítá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  <w:t>3. os, č. j., čas přítomný</w:t>
      </w:r>
    </w:p>
    <w:p w:rsidR="00EE55E2" w:rsidRDefault="00EE55E2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četl jsem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  <w:t>1. os, č. j., čas minulý</w:t>
      </w:r>
    </w:p>
    <w:p w:rsidR="00EE55E2" w:rsidRDefault="00EE55E2" w:rsidP="0006159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color w:val="000000"/>
          <w:sz w:val="36"/>
          <w:szCs w:val="39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budete psát</w:t>
      </w:r>
      <w:r>
        <w:rPr>
          <w:rFonts w:ascii="Times New Roman" w:hAnsi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Cs/>
          <w:color w:val="000000"/>
          <w:sz w:val="28"/>
          <w:szCs w:val="28"/>
        </w:rPr>
        <w:tab/>
        <w:t xml:space="preserve">2. os, č. mn., čas budoucí </w:t>
      </w:r>
      <w:r>
        <w:rPr>
          <w:rFonts w:ascii="Times New Roman" w:hAnsi="Times New Roman"/>
          <w:b/>
          <w:bCs/>
          <w:color w:val="000000"/>
          <w:sz w:val="36"/>
          <w:szCs w:val="39"/>
        </w:rPr>
        <w:t xml:space="preserve">          </w:t>
      </w:r>
    </w:p>
    <w:p w:rsidR="00EE55E2" w:rsidRDefault="00EE55E2" w:rsidP="004021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E55E2" w:rsidRPr="004021EE" w:rsidRDefault="00EE55E2" w:rsidP="004021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021EE"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z w:val="24"/>
          <w:szCs w:val="24"/>
        </w:rPr>
        <w:t>ři tvorbě tohoto materiálu byly použity obrázky z galerie Microsoft Office.</w:t>
      </w:r>
      <w:r>
        <w:rPr>
          <w:rFonts w:ascii="Times New Roman" w:hAnsi="Times New Roman"/>
          <w:b/>
          <w:bCs/>
          <w:color w:val="000000"/>
          <w:sz w:val="36"/>
          <w:szCs w:val="39"/>
        </w:rPr>
        <w:t xml:space="preserve">                           </w:t>
      </w:r>
    </w:p>
    <w:sectPr w:rsidR="00EE55E2" w:rsidRPr="004021EE" w:rsidSect="00C96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5E2" w:rsidRDefault="00EE55E2" w:rsidP="00061593">
      <w:pPr>
        <w:spacing w:after="0" w:line="240" w:lineRule="auto"/>
      </w:pPr>
      <w:r>
        <w:separator/>
      </w:r>
    </w:p>
  </w:endnote>
  <w:endnote w:type="continuationSeparator" w:id="0">
    <w:p w:rsidR="00EE55E2" w:rsidRDefault="00EE55E2" w:rsidP="00061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5E2" w:rsidRDefault="00EE55E2" w:rsidP="00061593">
      <w:pPr>
        <w:spacing w:after="0" w:line="240" w:lineRule="auto"/>
      </w:pPr>
      <w:r>
        <w:separator/>
      </w:r>
    </w:p>
  </w:footnote>
  <w:footnote w:type="continuationSeparator" w:id="0">
    <w:p w:rsidR="00EE55E2" w:rsidRDefault="00EE55E2" w:rsidP="00061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E29FD"/>
    <w:multiLevelType w:val="hybridMultilevel"/>
    <w:tmpl w:val="C2360FD4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22653DF"/>
    <w:multiLevelType w:val="hybridMultilevel"/>
    <w:tmpl w:val="C2360FD4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2B2F"/>
    <w:rsid w:val="0002704E"/>
    <w:rsid w:val="00061593"/>
    <w:rsid w:val="000E1A03"/>
    <w:rsid w:val="002A671C"/>
    <w:rsid w:val="00307F00"/>
    <w:rsid w:val="003140FF"/>
    <w:rsid w:val="003A481E"/>
    <w:rsid w:val="003E772F"/>
    <w:rsid w:val="004021EE"/>
    <w:rsid w:val="00424D6E"/>
    <w:rsid w:val="00507DAB"/>
    <w:rsid w:val="00550495"/>
    <w:rsid w:val="0063615D"/>
    <w:rsid w:val="00797D11"/>
    <w:rsid w:val="007D0051"/>
    <w:rsid w:val="00932456"/>
    <w:rsid w:val="00955760"/>
    <w:rsid w:val="009B691A"/>
    <w:rsid w:val="00AF2447"/>
    <w:rsid w:val="00AF6A9A"/>
    <w:rsid w:val="00B63F7E"/>
    <w:rsid w:val="00BD0054"/>
    <w:rsid w:val="00C96E66"/>
    <w:rsid w:val="00CF7FD8"/>
    <w:rsid w:val="00D40EA5"/>
    <w:rsid w:val="00D42B2F"/>
    <w:rsid w:val="00D63866"/>
    <w:rsid w:val="00DF110B"/>
    <w:rsid w:val="00E07A25"/>
    <w:rsid w:val="00E10319"/>
    <w:rsid w:val="00E453A5"/>
    <w:rsid w:val="00E66304"/>
    <w:rsid w:val="00EE5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E6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42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42B2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AF6A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ListParagraph">
    <w:name w:val="List Paragraph"/>
    <w:basedOn w:val="Normal"/>
    <w:uiPriority w:val="99"/>
    <w:qFormat/>
    <w:rsid w:val="007D00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061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593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061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59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7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417</Words>
  <Characters>2467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Míša</dc:creator>
  <cp:keywords/>
  <dc:description/>
  <cp:lastModifiedBy>DUM</cp:lastModifiedBy>
  <cp:revision>2</cp:revision>
  <dcterms:created xsi:type="dcterms:W3CDTF">2013-03-26T21:15:00Z</dcterms:created>
  <dcterms:modified xsi:type="dcterms:W3CDTF">2013-03-26T21:15:00Z</dcterms:modified>
</cp:coreProperties>
</file>