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6AF" w:rsidRPr="00DB5AD6" w:rsidRDefault="002046AF" w:rsidP="00E45436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Název školy:</w:t>
      </w:r>
      <w:r w:rsidRPr="00DB5AD6">
        <w:rPr>
          <w:sz w:val="32"/>
          <w:szCs w:val="32"/>
        </w:rPr>
        <w:t xml:space="preserve"> Základní škola Chomutov, Písečná 5144</w:t>
      </w:r>
    </w:p>
    <w:p w:rsidR="002046AF" w:rsidRPr="00DB5AD6" w:rsidRDefault="002046AF" w:rsidP="00E45436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Název materiálu:</w:t>
      </w:r>
      <w:r>
        <w:rPr>
          <w:sz w:val="32"/>
          <w:szCs w:val="32"/>
        </w:rPr>
        <w:t xml:space="preserve"> VY_32_INOVACE_10_Houby_vřeckovýtrusné_</w:t>
      </w:r>
      <w:r w:rsidRPr="002F3A49">
        <w:rPr>
          <w:sz w:val="32"/>
          <w:szCs w:val="32"/>
        </w:rPr>
        <w:t>ev1</w:t>
      </w:r>
    </w:p>
    <w:p w:rsidR="002046AF" w:rsidRPr="00DB5AD6" w:rsidRDefault="002046AF" w:rsidP="00E45436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Číslo projektu:</w:t>
      </w:r>
      <w:r w:rsidRPr="00DB5AD6">
        <w:rPr>
          <w:sz w:val="32"/>
          <w:szCs w:val="32"/>
        </w:rPr>
        <w:t xml:space="preserve"> CZ 1.07/1.4.00/21.3355</w:t>
      </w:r>
    </w:p>
    <w:p w:rsidR="002046AF" w:rsidRPr="00DB5AD6" w:rsidRDefault="002046AF" w:rsidP="00E45436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 xml:space="preserve">Autor: </w:t>
      </w:r>
      <w:r w:rsidRPr="00DB5AD6">
        <w:rPr>
          <w:sz w:val="32"/>
          <w:szCs w:val="32"/>
        </w:rPr>
        <w:t>Mgr. Eliška Vokatá</w:t>
      </w:r>
    </w:p>
    <w:p w:rsidR="002046AF" w:rsidRPr="00DB5AD6" w:rsidRDefault="002046AF" w:rsidP="00E45436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Datum tvorby: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19.  10.  2013</w:t>
      </w:r>
    </w:p>
    <w:p w:rsidR="002046AF" w:rsidRPr="00DB5AD6" w:rsidRDefault="002046AF" w:rsidP="00E45436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Cílový ročník:</w:t>
      </w:r>
      <w:r w:rsidRPr="00DB5AD6">
        <w:rPr>
          <w:sz w:val="32"/>
          <w:szCs w:val="32"/>
        </w:rPr>
        <w:t xml:space="preserve"> šestý</w:t>
      </w:r>
    </w:p>
    <w:p w:rsidR="002046AF" w:rsidRPr="00DB5AD6" w:rsidRDefault="002046AF" w:rsidP="00E45436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Vzdělávací oblast/obor/okruh:</w:t>
      </w:r>
      <w:r w:rsidRPr="00DB5AD6">
        <w:rPr>
          <w:sz w:val="32"/>
          <w:szCs w:val="32"/>
        </w:rPr>
        <w:t xml:space="preserve"> Člověk a příroda</w:t>
      </w:r>
      <w:r>
        <w:rPr>
          <w:sz w:val="32"/>
          <w:szCs w:val="32"/>
        </w:rPr>
        <w:t xml:space="preserve"> / Přírodopis</w:t>
      </w:r>
    </w:p>
    <w:p w:rsidR="002046AF" w:rsidRPr="00DB5AD6" w:rsidRDefault="002046AF" w:rsidP="00E45436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Klíčové slovo:</w:t>
      </w:r>
      <w:r>
        <w:rPr>
          <w:sz w:val="32"/>
          <w:szCs w:val="32"/>
        </w:rPr>
        <w:t xml:space="preserve"> Destruenti, paraziti, symbióza, vřeckovýtrusné plísně, výtrusy, podhoubí</w:t>
      </w:r>
    </w:p>
    <w:p w:rsidR="002046AF" w:rsidRPr="00DB5AD6" w:rsidRDefault="002046AF" w:rsidP="00E45436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Anotace:</w:t>
      </w:r>
      <w:r>
        <w:rPr>
          <w:sz w:val="32"/>
          <w:szCs w:val="32"/>
        </w:rPr>
        <w:t xml:space="preserve"> </w:t>
      </w:r>
      <w:r w:rsidRPr="00DB5AD6">
        <w:rPr>
          <w:sz w:val="32"/>
          <w:szCs w:val="32"/>
        </w:rPr>
        <w:t>Tento pracovní list slouží k opaková</w:t>
      </w:r>
      <w:r>
        <w:rPr>
          <w:sz w:val="32"/>
          <w:szCs w:val="32"/>
        </w:rPr>
        <w:t xml:space="preserve">ní stavby těla a významu vřeckovýtrusných hub, způsobu výživy. </w:t>
      </w:r>
      <w:r w:rsidRPr="00DB5AD6">
        <w:rPr>
          <w:sz w:val="32"/>
          <w:szCs w:val="32"/>
        </w:rPr>
        <w:t>Je založen na doplňování pojmů.</w:t>
      </w:r>
      <w:bookmarkStart w:id="0" w:name="_GoBack"/>
      <w:bookmarkEnd w:id="0"/>
    </w:p>
    <w:p w:rsidR="002046AF" w:rsidRDefault="002046AF">
      <w:r>
        <w:br w:type="page"/>
      </w:r>
    </w:p>
    <w:p w:rsidR="002046AF" w:rsidRDefault="002046A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Houby se vyvinuly z řas. Nemají chloroplasty.</w:t>
      </w:r>
    </w:p>
    <w:p w:rsidR="002046AF" w:rsidRDefault="002046A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Způsob výživy (doplň správné pojmy):</w:t>
      </w:r>
    </w:p>
    <w:p w:rsidR="002046AF" w:rsidRPr="00E45436" w:rsidRDefault="002046AF" w:rsidP="00880D2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Rozkládají organické látky ________________. (rozkladači)</w:t>
      </w:r>
    </w:p>
    <w:p w:rsidR="002046AF" w:rsidRPr="00E45436" w:rsidRDefault="002046AF" w:rsidP="00880D2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Přijímají organické látky ________________. (cizopasníci)</w:t>
      </w:r>
    </w:p>
    <w:p w:rsidR="002046AF" w:rsidRPr="00880D22" w:rsidRDefault="002046AF" w:rsidP="00880D2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Žijí s jinými organismy- pomáhají si ________________. (soužití)</w:t>
      </w:r>
    </w:p>
    <w:p w:rsidR="002046AF" w:rsidRDefault="002046AF" w:rsidP="00880D22">
      <w:pPr>
        <w:rPr>
          <w:rFonts w:ascii="Times New Roman" w:hAnsi="Times New Roman"/>
          <w:b/>
          <w:sz w:val="28"/>
          <w:szCs w:val="28"/>
        </w:rPr>
      </w:pPr>
      <w:r w:rsidRPr="00880D22">
        <w:rPr>
          <w:rFonts w:ascii="Times New Roman" w:hAnsi="Times New Roman"/>
          <w:b/>
          <w:sz w:val="28"/>
          <w:szCs w:val="28"/>
        </w:rPr>
        <w:t>Doplň správné pojmy:</w:t>
      </w:r>
    </w:p>
    <w:p w:rsidR="002046AF" w:rsidRDefault="002046AF" w:rsidP="00880D22">
      <w:pPr>
        <w:rPr>
          <w:rFonts w:ascii="Times New Roman" w:hAnsi="Times New Roman"/>
          <w:sz w:val="28"/>
          <w:szCs w:val="28"/>
        </w:rPr>
      </w:pPr>
      <w:r w:rsidRPr="00880D22">
        <w:rPr>
          <w:rFonts w:ascii="Times New Roman" w:hAnsi="Times New Roman"/>
          <w:sz w:val="28"/>
          <w:szCs w:val="28"/>
        </w:rPr>
        <w:t>Vlastní tělo hub tvoří vlákna zvaná</w:t>
      </w:r>
      <w:r>
        <w:rPr>
          <w:rFonts w:ascii="Times New Roman" w:hAnsi="Times New Roman"/>
          <w:sz w:val="28"/>
          <w:szCs w:val="28"/>
        </w:rPr>
        <w:t xml:space="preserve"> ________________.</w:t>
      </w:r>
    </w:p>
    <w:p w:rsidR="002046AF" w:rsidRDefault="002046AF" w:rsidP="00880D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Houby se rozmnožují ______________.</w:t>
      </w:r>
    </w:p>
    <w:p w:rsidR="002046AF" w:rsidRDefault="002046AF" w:rsidP="00880D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Vřeckovýtrusné houby dostaly názvy podle útvarů, kterým se říká __________.</w:t>
      </w:r>
    </w:p>
    <w:p w:rsidR="002046AF" w:rsidRDefault="002046AF" w:rsidP="00880D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 nich se tvoří ________________.</w:t>
      </w:r>
    </w:p>
    <w:p w:rsidR="002046AF" w:rsidRDefault="002046AF" w:rsidP="00880D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Mezi významné zástupce patří štětičkovec, z kterého se vyrábí lék __________.</w:t>
      </w:r>
    </w:p>
    <w:p w:rsidR="002046AF" w:rsidRDefault="002046AF" w:rsidP="00880D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Tento lék objevil Angličan ________________.</w:t>
      </w:r>
    </w:p>
    <w:p w:rsidR="002046AF" w:rsidRDefault="002046AF" w:rsidP="00880D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Pro výrobu léků se na žitě pěstuje jedovatá houba ________________________.</w:t>
      </w:r>
    </w:p>
    <w:p w:rsidR="002046AF" w:rsidRDefault="002046AF" w:rsidP="00880D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Mnoho vřeckovýtrusných hub způsobuje ___________________ovoce.</w:t>
      </w:r>
    </w:p>
    <w:p w:rsidR="002046AF" w:rsidRDefault="002046A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2046AF" w:rsidRDefault="002046AF" w:rsidP="00880D2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Urči tyto houby:</w:t>
      </w:r>
    </w:p>
    <w:p w:rsidR="002046AF" w:rsidRDefault="002046AF" w:rsidP="00880D22">
      <w:pPr>
        <w:rPr>
          <w:rFonts w:ascii="Times New Roman" w:hAnsi="Times New Roman"/>
          <w:b/>
          <w:sz w:val="28"/>
          <w:szCs w:val="28"/>
        </w:rPr>
      </w:pPr>
      <w:r w:rsidRPr="0025066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450pt;height:295.5pt;visibility:visible">
            <v:imagedata r:id="rId7" o:title=""/>
          </v:shape>
        </w:pict>
      </w:r>
    </w:p>
    <w:p w:rsidR="002046AF" w:rsidRDefault="002046A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2046AF" w:rsidRDefault="002046AF" w:rsidP="00880D2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Řešení pojmů v textu:</w:t>
      </w:r>
    </w:p>
    <w:p w:rsidR="002046AF" w:rsidRDefault="002046AF" w:rsidP="00EA09A7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Destruenti</w:t>
      </w:r>
    </w:p>
    <w:p w:rsidR="002046AF" w:rsidRDefault="002046AF" w:rsidP="00EA09A7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EA09A7">
        <w:rPr>
          <w:rFonts w:ascii="Times New Roman" w:hAnsi="Times New Roman"/>
          <w:b/>
          <w:sz w:val="28"/>
          <w:szCs w:val="28"/>
        </w:rPr>
        <w:t>Paraziti</w:t>
      </w:r>
    </w:p>
    <w:p w:rsidR="002046AF" w:rsidRDefault="002046AF" w:rsidP="00EA09A7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Symbióza</w:t>
      </w:r>
    </w:p>
    <w:p w:rsidR="002046AF" w:rsidRDefault="002046AF" w:rsidP="00EA09A7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EA09A7">
        <w:rPr>
          <w:rFonts w:ascii="Times New Roman" w:hAnsi="Times New Roman"/>
          <w:b/>
          <w:sz w:val="28"/>
          <w:szCs w:val="28"/>
        </w:rPr>
        <w:t>Doplň správné pojmy:</w:t>
      </w:r>
    </w:p>
    <w:p w:rsidR="002046AF" w:rsidRPr="00EA09A7" w:rsidRDefault="002046AF" w:rsidP="00EA09A7">
      <w:pPr>
        <w:ind w:left="360"/>
        <w:rPr>
          <w:rFonts w:ascii="Times New Roman" w:hAnsi="Times New Roman"/>
          <w:b/>
          <w:sz w:val="28"/>
          <w:szCs w:val="28"/>
        </w:rPr>
      </w:pPr>
    </w:p>
    <w:p w:rsidR="002046AF" w:rsidRPr="00EA09A7" w:rsidRDefault="002046AF" w:rsidP="00EA09A7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EA09A7">
        <w:rPr>
          <w:rFonts w:ascii="Times New Roman" w:hAnsi="Times New Roman"/>
          <w:sz w:val="28"/>
          <w:szCs w:val="28"/>
        </w:rPr>
        <w:t>Vlastní tělo hub tvoří vlákna zvaná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podhoubí</w:t>
      </w:r>
      <w:r w:rsidRPr="00EA09A7">
        <w:rPr>
          <w:rFonts w:ascii="Times New Roman" w:hAnsi="Times New Roman"/>
          <w:sz w:val="28"/>
          <w:szCs w:val="28"/>
        </w:rPr>
        <w:t>.</w:t>
      </w:r>
    </w:p>
    <w:p w:rsidR="002046AF" w:rsidRPr="00EA09A7" w:rsidRDefault="002046AF" w:rsidP="00EA09A7">
      <w:pPr>
        <w:spacing w:line="240" w:lineRule="auto"/>
        <w:rPr>
          <w:rFonts w:ascii="Times New Roman" w:hAnsi="Times New Roman"/>
          <w:sz w:val="28"/>
          <w:szCs w:val="28"/>
        </w:rPr>
      </w:pPr>
      <w:r w:rsidRPr="00EA09A7">
        <w:rPr>
          <w:rFonts w:ascii="Times New Roman" w:hAnsi="Times New Roman"/>
          <w:sz w:val="28"/>
          <w:szCs w:val="28"/>
        </w:rPr>
        <w:t>Ho</w:t>
      </w:r>
      <w:r>
        <w:rPr>
          <w:rFonts w:ascii="Times New Roman" w:hAnsi="Times New Roman"/>
          <w:sz w:val="28"/>
          <w:szCs w:val="28"/>
        </w:rPr>
        <w:t xml:space="preserve">uby se rozmnožují </w:t>
      </w:r>
      <w:r>
        <w:rPr>
          <w:rFonts w:ascii="Times New Roman" w:hAnsi="Times New Roman"/>
          <w:b/>
          <w:sz w:val="28"/>
          <w:szCs w:val="28"/>
        </w:rPr>
        <w:t>výtrusy</w:t>
      </w:r>
      <w:r w:rsidRPr="00EA09A7">
        <w:rPr>
          <w:rFonts w:ascii="Times New Roman" w:hAnsi="Times New Roman"/>
          <w:sz w:val="28"/>
          <w:szCs w:val="28"/>
        </w:rPr>
        <w:t>.</w:t>
      </w:r>
    </w:p>
    <w:p w:rsidR="002046AF" w:rsidRPr="00741832" w:rsidRDefault="002046AF" w:rsidP="00EA09A7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EA09A7">
        <w:rPr>
          <w:rFonts w:ascii="Times New Roman" w:hAnsi="Times New Roman"/>
          <w:sz w:val="28"/>
          <w:szCs w:val="28"/>
        </w:rPr>
        <w:t>Vřeckovýtrusné houby dostaly názvy podle ú</w:t>
      </w:r>
      <w:r>
        <w:rPr>
          <w:rFonts w:ascii="Times New Roman" w:hAnsi="Times New Roman"/>
          <w:sz w:val="28"/>
          <w:szCs w:val="28"/>
        </w:rPr>
        <w:t xml:space="preserve">tvarů, kterým se říká </w:t>
      </w:r>
      <w:r>
        <w:rPr>
          <w:rFonts w:ascii="Times New Roman" w:hAnsi="Times New Roman"/>
          <w:b/>
          <w:sz w:val="28"/>
          <w:szCs w:val="28"/>
        </w:rPr>
        <w:t>vřecka</w:t>
      </w:r>
      <w:r w:rsidRPr="00EA09A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V nich se tvoří </w:t>
      </w:r>
      <w:r>
        <w:rPr>
          <w:rFonts w:ascii="Times New Roman" w:hAnsi="Times New Roman"/>
          <w:b/>
          <w:sz w:val="28"/>
          <w:szCs w:val="28"/>
        </w:rPr>
        <w:t>výtrusy.</w:t>
      </w:r>
    </w:p>
    <w:p w:rsidR="002046AF" w:rsidRPr="00EA09A7" w:rsidRDefault="002046AF" w:rsidP="00EA09A7">
      <w:pPr>
        <w:spacing w:line="240" w:lineRule="auto"/>
        <w:rPr>
          <w:rFonts w:ascii="Times New Roman" w:hAnsi="Times New Roman"/>
          <w:sz w:val="28"/>
          <w:szCs w:val="28"/>
        </w:rPr>
      </w:pPr>
      <w:r w:rsidRPr="00EA09A7">
        <w:rPr>
          <w:rFonts w:ascii="Times New Roman" w:hAnsi="Times New Roman"/>
          <w:sz w:val="28"/>
          <w:szCs w:val="28"/>
        </w:rPr>
        <w:t xml:space="preserve">Mezi významné zástupce patří štětičkovec, z </w:t>
      </w:r>
      <w:r>
        <w:rPr>
          <w:rFonts w:ascii="Times New Roman" w:hAnsi="Times New Roman"/>
          <w:sz w:val="28"/>
          <w:szCs w:val="28"/>
        </w:rPr>
        <w:t xml:space="preserve">kterého se vyrábí lék </w:t>
      </w:r>
      <w:r w:rsidRPr="000E3148">
        <w:rPr>
          <w:rFonts w:ascii="Times New Roman" w:hAnsi="Times New Roman"/>
          <w:b/>
          <w:sz w:val="28"/>
          <w:szCs w:val="28"/>
        </w:rPr>
        <w:t>penicilín.</w:t>
      </w:r>
    </w:p>
    <w:p w:rsidR="002046AF" w:rsidRPr="00EA09A7" w:rsidRDefault="002046AF" w:rsidP="00EA09A7">
      <w:pPr>
        <w:spacing w:line="240" w:lineRule="auto"/>
        <w:rPr>
          <w:rFonts w:ascii="Times New Roman" w:hAnsi="Times New Roman"/>
          <w:sz w:val="28"/>
          <w:szCs w:val="28"/>
        </w:rPr>
      </w:pPr>
      <w:r w:rsidRPr="00EA09A7">
        <w:rPr>
          <w:rFonts w:ascii="Times New Roman" w:hAnsi="Times New Roman"/>
          <w:sz w:val="28"/>
          <w:szCs w:val="28"/>
        </w:rPr>
        <w:t>Tento lék o</w:t>
      </w:r>
      <w:r>
        <w:rPr>
          <w:rFonts w:ascii="Times New Roman" w:hAnsi="Times New Roman"/>
          <w:sz w:val="28"/>
          <w:szCs w:val="28"/>
        </w:rPr>
        <w:t xml:space="preserve">bjevil Angličan </w:t>
      </w:r>
      <w:r w:rsidRPr="000E3148">
        <w:rPr>
          <w:rFonts w:ascii="Times New Roman" w:hAnsi="Times New Roman"/>
          <w:b/>
          <w:sz w:val="28"/>
          <w:szCs w:val="28"/>
        </w:rPr>
        <w:t>A. Fleming.</w:t>
      </w:r>
    </w:p>
    <w:p w:rsidR="002046AF" w:rsidRPr="000E3148" w:rsidRDefault="002046AF" w:rsidP="00EA09A7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EA09A7">
        <w:rPr>
          <w:rFonts w:ascii="Times New Roman" w:hAnsi="Times New Roman"/>
          <w:sz w:val="28"/>
          <w:szCs w:val="28"/>
        </w:rPr>
        <w:t>Pro výrobu léků se na žitě pěstuje jedovatá</w:t>
      </w:r>
      <w:r>
        <w:rPr>
          <w:rFonts w:ascii="Times New Roman" w:hAnsi="Times New Roman"/>
          <w:sz w:val="28"/>
          <w:szCs w:val="28"/>
        </w:rPr>
        <w:t xml:space="preserve"> houba </w:t>
      </w:r>
      <w:r>
        <w:rPr>
          <w:rFonts w:ascii="Times New Roman" w:hAnsi="Times New Roman"/>
          <w:b/>
          <w:sz w:val="28"/>
          <w:szCs w:val="28"/>
        </w:rPr>
        <w:t>paličkovice nachová.</w:t>
      </w:r>
    </w:p>
    <w:p w:rsidR="002046AF" w:rsidRPr="00EA09A7" w:rsidRDefault="002046AF" w:rsidP="00EA09A7">
      <w:pPr>
        <w:spacing w:line="240" w:lineRule="auto"/>
        <w:rPr>
          <w:rFonts w:ascii="Times New Roman" w:hAnsi="Times New Roman"/>
          <w:sz w:val="28"/>
          <w:szCs w:val="28"/>
        </w:rPr>
      </w:pPr>
      <w:r w:rsidRPr="00EA09A7">
        <w:rPr>
          <w:rFonts w:ascii="Times New Roman" w:hAnsi="Times New Roman"/>
          <w:sz w:val="28"/>
          <w:szCs w:val="28"/>
        </w:rPr>
        <w:t xml:space="preserve">Mnoho vřeckovýtrusných hub způsobuje </w:t>
      </w:r>
      <w:r>
        <w:rPr>
          <w:rFonts w:ascii="Times New Roman" w:hAnsi="Times New Roman"/>
          <w:b/>
          <w:sz w:val="28"/>
          <w:szCs w:val="28"/>
        </w:rPr>
        <w:t xml:space="preserve">hnití (moniliozu) </w:t>
      </w:r>
      <w:r w:rsidRPr="00EA09A7">
        <w:rPr>
          <w:rFonts w:ascii="Times New Roman" w:hAnsi="Times New Roman"/>
          <w:sz w:val="28"/>
          <w:szCs w:val="28"/>
        </w:rPr>
        <w:t>ovoce.</w:t>
      </w:r>
    </w:p>
    <w:p w:rsidR="002046AF" w:rsidRPr="00EA09A7" w:rsidRDefault="002046AF" w:rsidP="00EA09A7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2046AF" w:rsidRDefault="002046AF" w:rsidP="00EA09A7">
      <w:pPr>
        <w:spacing w:before="240" w:after="360" w:line="240" w:lineRule="auto"/>
        <w:ind w:right="510"/>
        <w:jc w:val="both"/>
        <w:rPr>
          <w:b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 xml:space="preserve">Zdroj: </w:t>
      </w:r>
      <w:r>
        <w:rPr>
          <w:b/>
          <w:sz w:val="32"/>
          <w:szCs w:val="32"/>
        </w:rPr>
        <w:t>Zdroj:</w:t>
      </w:r>
      <w:r>
        <w:rPr>
          <w:sz w:val="32"/>
          <w:szCs w:val="32"/>
        </w:rPr>
        <w:t xml:space="preserve"> učebnice přírodopisu pro 6 ročník ZŠ, nakladatelství SPN 1999, ISBN 80-7235-068-4</w:t>
      </w:r>
    </w:p>
    <w:sectPr w:rsidR="002046AF" w:rsidSect="00C8064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6AF" w:rsidRDefault="002046AF" w:rsidP="00E45436">
      <w:pPr>
        <w:spacing w:after="0" w:line="240" w:lineRule="auto"/>
      </w:pPr>
      <w:r>
        <w:separator/>
      </w:r>
    </w:p>
  </w:endnote>
  <w:endnote w:type="continuationSeparator" w:id="0">
    <w:p w:rsidR="002046AF" w:rsidRDefault="002046AF" w:rsidP="00E45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6AF" w:rsidRPr="0021466C" w:rsidRDefault="002046AF" w:rsidP="00E45436">
    <w:pPr>
      <w:pStyle w:val="Footer"/>
      <w:rPr>
        <w:rFonts w:cs="Calibri"/>
        <w:i/>
        <w:sz w:val="16"/>
        <w:szCs w:val="16"/>
      </w:rPr>
    </w:pPr>
    <w:r w:rsidRPr="0021466C">
      <w:rPr>
        <w:rFonts w:cs="Calibri"/>
        <w:i/>
        <w:sz w:val="16"/>
        <w:szCs w:val="16"/>
      </w:rPr>
      <w:t>Autorem materiálu a všech jeho částí,</w:t>
    </w:r>
    <w:r w:rsidRPr="0021466C">
      <w:rPr>
        <w:rFonts w:cs="Calibri"/>
        <w:sz w:val="16"/>
        <w:szCs w:val="16"/>
      </w:rPr>
      <w:t xml:space="preserve"> </w:t>
    </w:r>
    <w:r w:rsidRPr="0021466C">
      <w:rPr>
        <w:rFonts w:cs="Calibri"/>
        <w:i/>
        <w:sz w:val="16"/>
        <w:szCs w:val="16"/>
      </w:rPr>
      <w:t xml:space="preserve">není-li uvedeno jinak, je </w:t>
    </w:r>
    <w:r>
      <w:rPr>
        <w:rFonts w:cs="Calibri"/>
        <w:i/>
        <w:sz w:val="16"/>
        <w:szCs w:val="16"/>
      </w:rPr>
      <w:t xml:space="preserve">Mgr. </w:t>
    </w:r>
    <w:r w:rsidRPr="0021466C">
      <w:rPr>
        <w:rFonts w:cs="Calibri"/>
        <w:i/>
        <w:sz w:val="16"/>
        <w:szCs w:val="16"/>
      </w:rPr>
      <w:t>Eliška Vokatá.</w:t>
    </w:r>
  </w:p>
  <w:p w:rsidR="002046AF" w:rsidRPr="00E45436" w:rsidRDefault="002046AF">
    <w:pPr>
      <w:pStyle w:val="Footer"/>
      <w:rPr>
        <w:sz w:val="16"/>
        <w:szCs w:val="16"/>
      </w:rPr>
    </w:pPr>
    <w:r w:rsidRPr="0021466C">
      <w:rPr>
        <w:rFonts w:cs="Calibri"/>
        <w:i/>
        <w:sz w:val="16"/>
        <w:szCs w:val="16"/>
      </w:rPr>
      <w:t xml:space="preserve">Financováno z ESF a státního rozpočtu ČR. 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7" o:spid="_x0000_s2049" type="#_x0000_t75" style="position:absolute;margin-left:296.05pt;margin-top:712.1pt;width:215.15pt;height:41.65pt;z-index:251660288;visibility:visible;mso-position-horizontal-relative:margin;mso-position-vertical-relative:margin">
          <v:imagedata r:id="rId1" o:title=""/>
          <w10:wrap type="square"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6AF" w:rsidRDefault="002046AF" w:rsidP="00E45436">
      <w:pPr>
        <w:spacing w:after="0" w:line="240" w:lineRule="auto"/>
      </w:pPr>
      <w:r>
        <w:separator/>
      </w:r>
    </w:p>
  </w:footnote>
  <w:footnote w:type="continuationSeparator" w:id="0">
    <w:p w:rsidR="002046AF" w:rsidRDefault="002046AF" w:rsidP="00E454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800E7"/>
    <w:multiLevelType w:val="hybridMultilevel"/>
    <w:tmpl w:val="B83E919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56910E7"/>
    <w:multiLevelType w:val="hybridMultilevel"/>
    <w:tmpl w:val="96C0C8B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5436"/>
    <w:rsid w:val="000D6C2C"/>
    <w:rsid w:val="000E3148"/>
    <w:rsid w:val="001328F9"/>
    <w:rsid w:val="001F1AA0"/>
    <w:rsid w:val="002046AF"/>
    <w:rsid w:val="0021466C"/>
    <w:rsid w:val="00250662"/>
    <w:rsid w:val="002602DE"/>
    <w:rsid w:val="002F3A49"/>
    <w:rsid w:val="00434C0D"/>
    <w:rsid w:val="00741832"/>
    <w:rsid w:val="00880D22"/>
    <w:rsid w:val="008D6888"/>
    <w:rsid w:val="008E7040"/>
    <w:rsid w:val="00903932"/>
    <w:rsid w:val="009573EC"/>
    <w:rsid w:val="009E6134"/>
    <w:rsid w:val="00B11E51"/>
    <w:rsid w:val="00C51BB3"/>
    <w:rsid w:val="00C64C46"/>
    <w:rsid w:val="00C80643"/>
    <w:rsid w:val="00C85771"/>
    <w:rsid w:val="00CF1DF1"/>
    <w:rsid w:val="00D31A58"/>
    <w:rsid w:val="00D334C9"/>
    <w:rsid w:val="00D45378"/>
    <w:rsid w:val="00DB5AD6"/>
    <w:rsid w:val="00E253F1"/>
    <w:rsid w:val="00E45436"/>
    <w:rsid w:val="00EA09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5436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454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45436"/>
    <w:rPr>
      <w:rFonts w:cs="Times New Roman"/>
      <w:lang w:eastAsia="cs-CZ"/>
    </w:rPr>
  </w:style>
  <w:style w:type="paragraph" w:styleId="Footer">
    <w:name w:val="footer"/>
    <w:basedOn w:val="Normal"/>
    <w:link w:val="FooterChar"/>
    <w:uiPriority w:val="99"/>
    <w:rsid w:val="00E454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45436"/>
    <w:rPr>
      <w:rFonts w:cs="Times New Roman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E45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45436"/>
    <w:rPr>
      <w:rFonts w:ascii="Tahoma" w:hAnsi="Tahoma" w:cs="Tahoma"/>
      <w:sz w:val="16"/>
      <w:szCs w:val="16"/>
      <w:lang w:eastAsia="cs-CZ"/>
    </w:rPr>
  </w:style>
  <w:style w:type="paragraph" w:styleId="ListParagraph">
    <w:name w:val="List Paragraph"/>
    <w:basedOn w:val="Normal"/>
    <w:uiPriority w:val="99"/>
    <w:qFormat/>
    <w:rsid w:val="00E454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271</Words>
  <Characters>1605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 Základní škola Chomutov, Písečná 5144</dc:title>
  <dc:subject/>
  <dc:creator>učitel</dc:creator>
  <cp:keywords/>
  <dc:description/>
  <cp:lastModifiedBy>DUM</cp:lastModifiedBy>
  <cp:revision>2</cp:revision>
  <dcterms:created xsi:type="dcterms:W3CDTF">2013-04-01T16:46:00Z</dcterms:created>
  <dcterms:modified xsi:type="dcterms:W3CDTF">2013-04-01T16:46:00Z</dcterms:modified>
</cp:coreProperties>
</file>