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921" w:rsidRDefault="00A27921" w:rsidP="008C662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A27921" w:rsidRDefault="00A27921" w:rsidP="008C662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A27921" w:rsidRDefault="00A27921" w:rsidP="008C662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8pt;margin-top:-27pt;width:494pt;height:90.8pt;z-index:-251658240;visibility:visible">
            <v:imagedata r:id="rId5" o:title=""/>
          </v:shape>
        </w:pict>
      </w:r>
    </w:p>
    <w:p w:rsidR="00A27921" w:rsidRDefault="00A27921" w:rsidP="000356C1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A27921" w:rsidRDefault="00A27921" w:rsidP="008C6625"/>
    <w:p w:rsidR="00A27921" w:rsidRPr="00826B39" w:rsidRDefault="00A27921" w:rsidP="008C6625">
      <w:pPr>
        <w:rPr>
          <w:sz w:val="28"/>
          <w:szCs w:val="28"/>
        </w:rPr>
      </w:pPr>
      <w:r w:rsidRPr="00826B39">
        <w:rPr>
          <w:sz w:val="28"/>
          <w:szCs w:val="28"/>
        </w:rPr>
        <w:t xml:space="preserve">Název školy: </w:t>
      </w:r>
      <w:r w:rsidRPr="00826B39">
        <w:rPr>
          <w:b/>
          <w:bCs/>
          <w:sz w:val="28"/>
          <w:szCs w:val="28"/>
        </w:rPr>
        <w:t>Základní škola a Mateřská škola Kladno, Norská 2633</w:t>
      </w:r>
      <w:r w:rsidRPr="00826B39">
        <w:rPr>
          <w:b/>
          <w:bCs/>
          <w:sz w:val="28"/>
          <w:szCs w:val="28"/>
        </w:rPr>
        <w:br/>
      </w:r>
      <w:r w:rsidRPr="00826B39">
        <w:rPr>
          <w:sz w:val="28"/>
          <w:szCs w:val="28"/>
        </w:rPr>
        <w:t xml:space="preserve">Autor: </w:t>
      </w:r>
      <w:r w:rsidRPr="00826B39">
        <w:rPr>
          <w:b/>
          <w:bCs/>
          <w:sz w:val="28"/>
          <w:szCs w:val="28"/>
        </w:rPr>
        <w:t>Mgr. Daniela Vlčková</w:t>
      </w:r>
    </w:p>
    <w:p w:rsidR="00A27921" w:rsidRPr="00826B39" w:rsidRDefault="00A27921" w:rsidP="008C6625">
      <w:pPr>
        <w:rPr>
          <w:sz w:val="28"/>
          <w:szCs w:val="28"/>
        </w:rPr>
      </w:pPr>
      <w:r w:rsidRPr="00826B39"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</w:t>
      </w:r>
      <w:r w:rsidRPr="00826B39">
        <w:rPr>
          <w:b/>
          <w:bCs/>
          <w:sz w:val="28"/>
          <w:szCs w:val="28"/>
        </w:rPr>
        <w:t>.7.Vc.39</w:t>
      </w:r>
      <w:bookmarkStart w:id="0" w:name="_GoBack"/>
      <w:bookmarkEnd w:id="0"/>
      <w:r w:rsidRPr="00826B39">
        <w:rPr>
          <w:b/>
          <w:bCs/>
          <w:sz w:val="28"/>
          <w:szCs w:val="28"/>
        </w:rPr>
        <w:t>_jezero_Titicaca</w:t>
      </w:r>
    </w:p>
    <w:p w:rsidR="00A27921" w:rsidRPr="00826B39" w:rsidRDefault="00A27921" w:rsidP="008C6625">
      <w:pPr>
        <w:rPr>
          <w:b/>
          <w:bCs/>
          <w:sz w:val="28"/>
          <w:szCs w:val="28"/>
        </w:rPr>
      </w:pPr>
      <w:r w:rsidRPr="00826B39">
        <w:rPr>
          <w:sz w:val="28"/>
          <w:szCs w:val="28"/>
        </w:rPr>
        <w:t xml:space="preserve">Datum:  </w:t>
      </w:r>
      <w:r w:rsidRPr="00826B39">
        <w:rPr>
          <w:b/>
          <w:bCs/>
          <w:sz w:val="28"/>
          <w:szCs w:val="28"/>
        </w:rPr>
        <w:t>10.2.2013</w:t>
      </w:r>
    </w:p>
    <w:p w:rsidR="00A27921" w:rsidRPr="00826B39" w:rsidRDefault="00A27921" w:rsidP="008C6625">
      <w:pPr>
        <w:rPr>
          <w:b/>
          <w:bCs/>
          <w:sz w:val="28"/>
          <w:szCs w:val="28"/>
        </w:rPr>
      </w:pPr>
      <w:r w:rsidRPr="00826B39">
        <w:rPr>
          <w:sz w:val="28"/>
          <w:szCs w:val="28"/>
        </w:rPr>
        <w:t xml:space="preserve">Ročník: </w:t>
      </w:r>
      <w:r w:rsidRPr="00826B39">
        <w:rPr>
          <w:b/>
          <w:bCs/>
          <w:sz w:val="28"/>
          <w:szCs w:val="28"/>
        </w:rPr>
        <w:t>sedmý</w:t>
      </w:r>
    </w:p>
    <w:p w:rsidR="00A27921" w:rsidRPr="00826B39" w:rsidRDefault="00A27921" w:rsidP="008C6625">
      <w:pPr>
        <w:rPr>
          <w:sz w:val="28"/>
          <w:szCs w:val="28"/>
        </w:rPr>
      </w:pPr>
      <w:r w:rsidRPr="00826B39">
        <w:rPr>
          <w:sz w:val="28"/>
          <w:szCs w:val="28"/>
        </w:rPr>
        <w:t xml:space="preserve">Vzdělávací oblast: </w:t>
      </w:r>
      <w:r w:rsidRPr="00826B39">
        <w:rPr>
          <w:b/>
          <w:bCs/>
          <w:sz w:val="28"/>
          <w:szCs w:val="28"/>
        </w:rPr>
        <w:t>Jazyk a jazyková komunikace</w:t>
      </w:r>
    </w:p>
    <w:p w:rsidR="00A27921" w:rsidRPr="00826B39" w:rsidRDefault="00A27921" w:rsidP="008C6625">
      <w:pPr>
        <w:rPr>
          <w:sz w:val="28"/>
          <w:szCs w:val="28"/>
        </w:rPr>
      </w:pPr>
      <w:r w:rsidRPr="00826B39">
        <w:rPr>
          <w:sz w:val="28"/>
          <w:szCs w:val="28"/>
        </w:rPr>
        <w:t xml:space="preserve">Vzdělávací obor: </w:t>
      </w:r>
      <w:r w:rsidRPr="00826B39">
        <w:rPr>
          <w:b/>
          <w:bCs/>
          <w:sz w:val="28"/>
          <w:szCs w:val="28"/>
        </w:rPr>
        <w:t xml:space="preserve"> Zeměpis</w:t>
      </w:r>
      <w:r w:rsidRPr="00826B39">
        <w:rPr>
          <w:sz w:val="28"/>
          <w:szCs w:val="28"/>
        </w:rPr>
        <w:br/>
        <w:t xml:space="preserve">Název: </w:t>
      </w:r>
      <w:r w:rsidRPr="00826B39">
        <w:rPr>
          <w:b/>
          <w:bCs/>
          <w:sz w:val="28"/>
          <w:szCs w:val="28"/>
        </w:rPr>
        <w:t xml:space="preserve"> Jezero Titicaca</w:t>
      </w:r>
      <w:r w:rsidRPr="00826B39">
        <w:rPr>
          <w:b/>
          <w:bCs/>
          <w:sz w:val="28"/>
          <w:szCs w:val="28"/>
        </w:rPr>
        <w:br/>
      </w:r>
      <w:r w:rsidRPr="00826B39">
        <w:rPr>
          <w:sz w:val="28"/>
          <w:szCs w:val="28"/>
        </w:rPr>
        <w:t xml:space="preserve">Číslo operačního programu: </w:t>
      </w:r>
      <w:r w:rsidRPr="00826B39">
        <w:rPr>
          <w:b/>
          <w:bCs/>
          <w:sz w:val="28"/>
          <w:szCs w:val="28"/>
        </w:rPr>
        <w:t>CZ.1.07/1.4.00/21.3489</w:t>
      </w:r>
    </w:p>
    <w:p w:rsidR="00A27921" w:rsidRPr="00826B39" w:rsidRDefault="00A27921" w:rsidP="008C6625">
      <w:pPr>
        <w:rPr>
          <w:sz w:val="28"/>
          <w:szCs w:val="28"/>
        </w:rPr>
      </w:pPr>
      <w:r w:rsidRPr="00826B39">
        <w:rPr>
          <w:sz w:val="28"/>
          <w:szCs w:val="28"/>
        </w:rPr>
        <w:t xml:space="preserve">Název projektu: </w:t>
      </w:r>
      <w:r w:rsidRPr="00826B39">
        <w:rPr>
          <w:b/>
          <w:bCs/>
          <w:sz w:val="28"/>
          <w:szCs w:val="28"/>
        </w:rPr>
        <w:t>UČÍME SE S RADOSTÍ</w:t>
      </w:r>
    </w:p>
    <w:p w:rsidR="00A27921" w:rsidRDefault="00A27921" w:rsidP="008C6625">
      <w:pPr>
        <w:rPr>
          <w:b/>
          <w:bCs/>
          <w:sz w:val="28"/>
          <w:szCs w:val="28"/>
        </w:rPr>
      </w:pPr>
    </w:p>
    <w:p w:rsidR="00A27921" w:rsidRDefault="00A27921" w:rsidP="008C66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Jezero Titicaca</w:t>
      </w:r>
    </w:p>
    <w:p w:rsidR="00A27921" w:rsidRDefault="00A27921" w:rsidP="008C6625">
      <w:pPr>
        <w:rPr>
          <w:b/>
          <w:bCs/>
          <w:sz w:val="28"/>
          <w:szCs w:val="28"/>
        </w:rPr>
      </w:pPr>
    </w:p>
    <w:p w:rsidR="00A27921" w:rsidRDefault="00A27921" w:rsidP="008C66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27921" w:rsidRDefault="00A27921" w:rsidP="008C66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 z pracovního listu. Učí se v textu vyhledávat informace, přemýšlet o celém textu.</w:t>
      </w:r>
    </w:p>
    <w:p w:rsidR="00A27921" w:rsidRDefault="00A27921" w:rsidP="000356C1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A27921" w:rsidRDefault="00A27921" w:rsidP="000F1BDF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A27921" w:rsidRDefault="00A27921" w:rsidP="000F1BDF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A27921" w:rsidRPr="000F1BDF" w:rsidRDefault="00A27921" w:rsidP="000F1BDF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r w:rsidRPr="000F1BDF"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  <w:t>Jezero Titicaca v Jižní Americe</w:t>
      </w:r>
    </w:p>
    <w:p w:rsidR="00A27921" w:rsidRPr="000F1BDF" w:rsidRDefault="00A27921" w:rsidP="00C25D09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color w:val="006600"/>
          <w:spacing w:val="48"/>
          <w:sz w:val="36"/>
          <w:szCs w:val="36"/>
          <w:lang w:eastAsia="cs-CZ"/>
        </w:rPr>
        <w:sectPr w:rsidR="00A27921" w:rsidRPr="000F1BD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7921" w:rsidRDefault="00A27921" w:rsidP="00BD6465">
      <w:pPr>
        <w:spacing w:before="100" w:beforeAutospacing="1" w:after="100" w:afterAutospacing="1" w:line="240" w:lineRule="auto"/>
        <w:jc w:val="both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hyperlink r:id="rId6" w:history="1">
        <w:r w:rsidRPr="005F36E8">
          <w:rPr>
            <w:color w:val="0000FF"/>
          </w:rPr>
          <w:pict>
            <v:shape id="_x0000_i1025" type="#_x0000_t75" alt="File:Lake Titicaca, Bolivia.jpg" href="http://upload.wikimedia.org/wikipedia/commons/4/4a/Lake_Titicaca%2C_Bo" style="width:584.25pt;height:198pt" o:button="t">
              <v:imagedata r:id="rId7" r:href="rId8"/>
            </v:shape>
          </w:pict>
        </w:r>
      </w:hyperlink>
    </w:p>
    <w:p w:rsidR="00A27921" w:rsidRPr="00BD6465" w:rsidRDefault="00A27921" w:rsidP="00BD6465">
      <w:pPr>
        <w:spacing w:before="100" w:beforeAutospacing="1" w:after="100" w:afterAutospacing="1" w:line="240" w:lineRule="auto"/>
        <w:jc w:val="both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D5710F">
        <w:rPr>
          <w:rFonts w:ascii="Verdana" w:hAnsi="Verdana" w:cs="Verdana"/>
          <w:sz w:val="21"/>
          <w:szCs w:val="21"/>
          <w:lang w:eastAsia="cs-CZ"/>
        </w:rPr>
        <w:t>Jezero Titicaca je největší sladkovodní jezero v Jižní Americe. Leží na hranici mezi Bolívií a Peru na severozápad od La Pazu na náhorní planině Altiplano v Kordillerách. Délka jezera je 190 km, průměrná šířka 70 km a plocha 8 300 km čtverečních. Nadmořská výška jezera je 3 820 metrů a jezero se tak řadí k nejvýše položeným přístupným jezerům. Je nejvýše položeným splavným je</w:t>
      </w:r>
      <w:r>
        <w:rPr>
          <w:rFonts w:ascii="Verdana" w:hAnsi="Verdana" w:cs="Verdana"/>
          <w:sz w:val="21"/>
          <w:szCs w:val="21"/>
          <w:lang w:eastAsia="cs-CZ"/>
        </w:rPr>
        <w:t xml:space="preserve">zerem na Zemi. Nachází se v něm přes 30 ostrovů. </w:t>
      </w:r>
      <w:r w:rsidRPr="00D5710F">
        <w:rPr>
          <w:rFonts w:ascii="Verdana" w:hAnsi="Verdana" w:cs="Verdana"/>
          <w:sz w:val="21"/>
          <w:szCs w:val="21"/>
          <w:lang w:eastAsia="cs-CZ"/>
        </w:rPr>
        <w:t xml:space="preserve">Jeho jméno znamená v překladu z aymarštiny "mrtvý jaguár", z kečuánštiny "jaguáří skála". </w:t>
      </w:r>
    </w:p>
    <w:p w:rsidR="00A27921" w:rsidRDefault="00A27921" w:rsidP="00C25D09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D5710F">
        <w:rPr>
          <w:rFonts w:ascii="Verdana" w:hAnsi="Verdana" w:cs="Verdana"/>
          <w:sz w:val="21"/>
          <w:szCs w:val="21"/>
          <w:lang w:eastAsia="cs-CZ"/>
        </w:rPr>
        <w:t>Jezero Titicaca je napájeno mnoha drobnými toky stékajícími z hor obklopujících Altiplano. Většinu vody ztrácí výparem, dále pak vodu odvádí řeka Desaguadero, tekoucí na jih do jezera Poopó. Hladina kolísá v rozsahu až 5 metrů. Na konci 80. let byla oblast postižena suchem a od té doby je hladina pod normálem. Jezero lemují na několika místech pobřeží bílé oblasti - čerstvě odkrytá místa vzniklá snížením stavu vody.</w:t>
      </w:r>
    </w:p>
    <w:p w:rsidR="00A27921" w:rsidRPr="00D5710F" w:rsidRDefault="00A27921" w:rsidP="00CE3549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D5710F">
        <w:rPr>
          <w:rFonts w:ascii="Verdana" w:hAnsi="Verdana" w:cs="Verdana"/>
          <w:sz w:val="21"/>
          <w:szCs w:val="21"/>
          <w:lang w:eastAsia="cs-CZ"/>
        </w:rPr>
        <w:t>Jezero je centrem obživy pro zdejší obyvatele, kteří tu loví ryby, v okolí pěstují kukuřici, pšenici a brambory na neúrodných kamenitých půdách. Na břehu žijí lamy.</w:t>
      </w:r>
    </w:p>
    <w:p w:rsidR="00A27921" w:rsidRDefault="00A27921" w:rsidP="0075011D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D5710F">
        <w:rPr>
          <w:rFonts w:ascii="Verdana" w:hAnsi="Verdana" w:cs="Verdana"/>
          <w:sz w:val="21"/>
          <w:szCs w:val="21"/>
          <w:lang w:eastAsia="cs-CZ"/>
        </w:rPr>
        <w:t xml:space="preserve">Z vědeckého hlediska není vznik jezera dosud přesně zjištěn. Podle indiánské legendy děti boha slunce vystoupily z chladných vod, </w:t>
      </w:r>
      <w:r>
        <w:rPr>
          <w:rFonts w:ascii="Verdana" w:hAnsi="Verdana" w:cs="Verdana"/>
          <w:sz w:val="21"/>
          <w:szCs w:val="21"/>
          <w:lang w:eastAsia="cs-CZ"/>
        </w:rPr>
        <w:t xml:space="preserve">založily Cuzco a dynastii </w:t>
      </w:r>
      <w:r w:rsidRPr="00D5710F">
        <w:rPr>
          <w:rFonts w:ascii="Verdana" w:hAnsi="Verdana" w:cs="Verdana"/>
          <w:sz w:val="21"/>
          <w:szCs w:val="21"/>
          <w:lang w:eastAsia="cs-CZ"/>
        </w:rPr>
        <w:t>Inků.</w:t>
      </w:r>
    </w:p>
    <w:p w:rsidR="00A27921" w:rsidRPr="00D5710F" w:rsidRDefault="00A27921" w:rsidP="00CE3549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D5710F">
        <w:rPr>
          <w:rFonts w:ascii="Verdana" w:hAnsi="Verdana" w:cs="Verdana"/>
          <w:sz w:val="21"/>
          <w:szCs w:val="21"/>
          <w:lang w:eastAsia="cs-CZ"/>
        </w:rPr>
        <w:t xml:space="preserve">Další zajímavostí je ostrov Suriqui ze souostroví Huiňaimarca, který světově proslul zejména rákosovými loděmi, které tu zdejší usedlíci vyrábí a používají k plavbám. Tyto rákosové kanoe mají životnost přibližně 6 měsíců. </w:t>
      </w:r>
    </w:p>
    <w:p w:rsidR="00A27921" w:rsidRDefault="00A27921" w:rsidP="00CB790B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K jezeru se vá</w:t>
      </w:r>
      <w:r w:rsidRPr="00D5710F">
        <w:rPr>
          <w:rFonts w:ascii="Verdana" w:hAnsi="Verdana" w:cs="Verdana"/>
          <w:sz w:val="21"/>
          <w:szCs w:val="21"/>
          <w:lang w:eastAsia="cs-CZ"/>
        </w:rPr>
        <w:t>že pověst o obrovském bájném pokladu na dně, který tu Inkové údajně ukryli během španělské okupace. Na jeho dně se má ukrývat například zlatý řetěz o hmotnosti 2 000 kg.</w:t>
      </w:r>
    </w:p>
    <w:p w:rsidR="00A27921" w:rsidRDefault="00A27921" w:rsidP="00CB790B">
      <w:pPr>
        <w:spacing w:after="0" w:line="240" w:lineRule="auto"/>
        <w:jc w:val="both"/>
        <w:sectPr w:rsidR="00A27921" w:rsidSect="00CB790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D5710F">
        <w:rPr>
          <w:rFonts w:ascii="Verdana" w:hAnsi="Verdana" w:cs="Verdana"/>
          <w:sz w:val="21"/>
          <w:szCs w:val="21"/>
          <w:lang w:eastAsia="cs-CZ"/>
        </w:rPr>
        <w:t xml:space="preserve">Jezero Titicaca nevynechal ani slavný oceánograf Jacques-Yves Cousteau, který se věnoval průzkumu dna 8 týdnů. Nenalezl zlato, ale učinil významný zoologický objev - nalezl 60 cm dlouhou tříbarevnou žábu, která se pravděpodobně nikdy nevynořuje. </w:t>
      </w:r>
    </w:p>
    <w:p w:rsidR="00A27921" w:rsidRDefault="00A27921" w:rsidP="00D5710F">
      <w:pPr>
        <w:sectPr w:rsidR="00A27921" w:rsidSect="00CB790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27921" w:rsidRDefault="00A27921" w:rsidP="00D5710F"/>
    <w:p w:rsidR="00A27921" w:rsidRDefault="00A27921" w:rsidP="00D5710F">
      <w:hyperlink r:id="rId9" w:history="1">
        <w:r w:rsidRPr="00F10405">
          <w:rPr>
            <w:rStyle w:val="Hyperlink"/>
          </w:rPr>
          <w:t>http://www.quido.cz/priroda/titicaca.html</w:t>
        </w:r>
      </w:hyperlink>
      <w:r>
        <w:t xml:space="preserve"> - text je upraven a zkrácen pro potřeby výuky</w:t>
      </w:r>
    </w:p>
    <w:p w:rsidR="00A27921" w:rsidRDefault="00A27921" w:rsidP="00D5710F"/>
    <w:p w:rsidR="00A27921" w:rsidRDefault="00A27921" w:rsidP="00D5710F">
      <w:pPr>
        <w:sectPr w:rsidR="00A27921" w:rsidSect="00CB790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27921" w:rsidRDefault="00A27921" w:rsidP="00D5710F">
      <w:r>
        <w:t xml:space="preserve">obrázek:   </w:t>
      </w:r>
      <w:r w:rsidRPr="00BD6465">
        <w:t>http://commons.wikimedia.org/wiki/File:Lake_Titicaca,_Bolivia.jpg?uselang=cs</w:t>
      </w:r>
    </w:p>
    <w:p w:rsidR="00A27921" w:rsidRDefault="00A27921" w:rsidP="00D5710F"/>
    <w:p w:rsidR="00A27921" w:rsidRDefault="00A27921" w:rsidP="00325202">
      <w:pPr>
        <w:rPr>
          <w:b/>
          <w:bCs/>
          <w:sz w:val="24"/>
          <w:szCs w:val="24"/>
        </w:rPr>
        <w:sectPr w:rsidR="00A27921" w:rsidSect="00C25D0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7921" w:rsidRPr="000356C1" w:rsidRDefault="00A27921" w:rsidP="00325202">
      <w:pPr>
        <w:rPr>
          <w:b/>
          <w:bCs/>
          <w:sz w:val="24"/>
          <w:szCs w:val="24"/>
        </w:rPr>
      </w:pPr>
      <w:r w:rsidRPr="00CB790B">
        <w:rPr>
          <w:b/>
          <w:bCs/>
          <w:sz w:val="24"/>
          <w:szCs w:val="24"/>
        </w:rPr>
        <w:t>PŘEČTĚTE SI NEJPRVE CELÝ TEXT, KTERÝ SE TÝKÁ JEZERA TITICACA,  POTOM ODPOVĚZTE NA  NÁSLEDUJÍCÍ OTÁZKY.</w:t>
      </w:r>
    </w:p>
    <w:p w:rsidR="00A27921" w:rsidRDefault="00A27921" w:rsidP="00325202">
      <w:pPr>
        <w:pStyle w:val="ListParagraph"/>
        <w:numPr>
          <w:ilvl w:val="0"/>
          <w:numId w:val="3"/>
        </w:numPr>
        <w:sectPr w:rsidR="00A27921" w:rsidSect="000356C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7921" w:rsidRPr="00325202" w:rsidRDefault="00A27921" w:rsidP="000356C1">
      <w:r>
        <w:t xml:space="preserve">1. </w:t>
      </w:r>
      <w:r w:rsidRPr="00325202">
        <w:t>Pravda nebo lež:</w:t>
      </w:r>
    </w:p>
    <w:p w:rsidR="00A27921" w:rsidRPr="00325202" w:rsidRDefault="00A27921" w:rsidP="00325202">
      <w:pPr>
        <w:pStyle w:val="ListParagraph"/>
        <w:numPr>
          <w:ilvl w:val="0"/>
          <w:numId w:val="1"/>
        </w:numPr>
      </w:pPr>
      <w:r w:rsidRPr="00325202">
        <w:t xml:space="preserve">Na dně jezera </w:t>
      </w:r>
      <w:r>
        <w:t>s</w:t>
      </w:r>
      <w:r w:rsidRPr="00325202">
        <w:t>e ukrývá poklad.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………………………….</w:t>
      </w:r>
    </w:p>
    <w:p w:rsidR="00A27921" w:rsidRPr="00325202" w:rsidRDefault="00A27921" w:rsidP="00325202">
      <w:pPr>
        <w:pStyle w:val="ListParagraph"/>
        <w:numPr>
          <w:ilvl w:val="0"/>
          <w:numId w:val="1"/>
        </w:numPr>
      </w:pPr>
      <w:r w:rsidRPr="00325202">
        <w:t>V jezeře byl</w:t>
      </w:r>
      <w:r>
        <w:t>a objevena  tříbarevná žába.</w:t>
      </w:r>
      <w:r>
        <w:tab/>
      </w:r>
      <w:r>
        <w:tab/>
      </w:r>
      <w:r>
        <w:tab/>
      </w:r>
      <w:r>
        <w:tab/>
        <w:t>…….……………………</w:t>
      </w:r>
    </w:p>
    <w:p w:rsidR="00A27921" w:rsidRPr="00325202" w:rsidRDefault="00A27921" w:rsidP="00325202">
      <w:pPr>
        <w:pStyle w:val="ListParagraph"/>
        <w:numPr>
          <w:ilvl w:val="0"/>
          <w:numId w:val="1"/>
        </w:numPr>
      </w:pPr>
      <w:r w:rsidRPr="00325202">
        <w:t>Jezero Titicaca je nejvýše po</w:t>
      </w:r>
      <w:r>
        <w:t xml:space="preserve">ložené splavné jezero na  Zemi. </w:t>
      </w:r>
      <w:r>
        <w:tab/>
        <w:t>………….………………</w:t>
      </w:r>
    </w:p>
    <w:p w:rsidR="00A27921" w:rsidRPr="00325202" w:rsidRDefault="00A27921" w:rsidP="00325202">
      <w:pPr>
        <w:pStyle w:val="ListParagraph"/>
        <w:numPr>
          <w:ilvl w:val="0"/>
          <w:numId w:val="1"/>
        </w:numPr>
      </w:pPr>
      <w:r w:rsidRPr="00325202">
        <w:t>Ryby z jezera nejsou vhodné pro obživu.</w:t>
      </w:r>
      <w:r>
        <w:t xml:space="preserve">   </w:t>
      </w:r>
      <w:r>
        <w:tab/>
      </w:r>
      <w:r>
        <w:tab/>
      </w:r>
      <w:r>
        <w:tab/>
      </w:r>
      <w:r>
        <w:tab/>
        <w:t>………………………….</w:t>
      </w:r>
    </w:p>
    <w:p w:rsidR="00A27921" w:rsidRPr="00325202" w:rsidRDefault="00A27921" w:rsidP="00325202">
      <w:pPr>
        <w:pStyle w:val="ListParagraph"/>
        <w:numPr>
          <w:ilvl w:val="0"/>
          <w:numId w:val="1"/>
        </w:numPr>
      </w:pPr>
      <w:r w:rsidRPr="00325202">
        <w:t>Rákosové lodě nemaj</w:t>
      </w:r>
      <w:r>
        <w:t xml:space="preserve">í  životnost ani šest měsíců.       </w:t>
      </w:r>
      <w:r>
        <w:tab/>
      </w:r>
      <w:r>
        <w:tab/>
        <w:t xml:space="preserve"> …………………………</w:t>
      </w:r>
    </w:p>
    <w:p w:rsidR="00A27921" w:rsidRDefault="00A27921" w:rsidP="00325202">
      <w:pPr>
        <w:pStyle w:val="ListParagraph"/>
        <w:numPr>
          <w:ilvl w:val="0"/>
          <w:numId w:val="1"/>
        </w:numPr>
      </w:pPr>
      <w:r w:rsidRPr="00325202">
        <w:t xml:space="preserve">Jezero </w:t>
      </w:r>
      <w:r>
        <w:t xml:space="preserve"> </w:t>
      </w:r>
      <w:r w:rsidRPr="00325202">
        <w:t>se nachází na</w:t>
      </w:r>
      <w:r>
        <w:t xml:space="preserve"> hranicích mezi Bolívií a Peru.     </w:t>
      </w:r>
      <w:r>
        <w:tab/>
      </w:r>
      <w:r>
        <w:tab/>
        <w:t>….………...............</w:t>
      </w:r>
    </w:p>
    <w:p w:rsidR="00A27921" w:rsidRDefault="00A27921" w:rsidP="00325202"/>
    <w:p w:rsidR="00A27921" w:rsidRDefault="00A27921" w:rsidP="00325202">
      <w:r>
        <w:t>2.  Porovnejte plochu jezera s rozlohou ostatních jezer. Kterému jezeru se nejvíce blíží rozloha jezera Titicaca. Informace o ploše jezer najděte na internetu.</w:t>
      </w:r>
    </w:p>
    <w:p w:rsidR="00A27921" w:rsidRDefault="00A27921" w:rsidP="00325202">
      <w:r>
        <w:t>a) Čadské jezero</w:t>
      </w:r>
    </w:p>
    <w:p w:rsidR="00A27921" w:rsidRDefault="00A27921" w:rsidP="00325202">
      <w:r>
        <w:t>b) Aralské jezero</w:t>
      </w:r>
    </w:p>
    <w:p w:rsidR="00A27921" w:rsidRDefault="00A27921" w:rsidP="00325202">
      <w:pPr>
        <w:tabs>
          <w:tab w:val="left" w:pos="6315"/>
        </w:tabs>
      </w:pPr>
      <w:r>
        <w:t>c)  jezero Nikaragua</w:t>
      </w:r>
      <w:r>
        <w:tab/>
      </w:r>
    </w:p>
    <w:p w:rsidR="00A27921" w:rsidRDefault="00A27921" w:rsidP="00325202">
      <w:r>
        <w:t>d) jezero  Athabasca</w:t>
      </w:r>
    </w:p>
    <w:p w:rsidR="00A27921" w:rsidRDefault="00A27921" w:rsidP="00325202"/>
    <w:p w:rsidR="00A27921" w:rsidRDefault="00A27921" w:rsidP="00325202">
      <w:r>
        <w:t>3. V jaké nadmořské výšce se nachází  jezero Titicaca?</w:t>
      </w:r>
      <w:r>
        <w:tab/>
        <w:t>…………………………………….</w:t>
      </w:r>
    </w:p>
    <w:p w:rsidR="00A27921" w:rsidRDefault="00A27921" w:rsidP="00325202"/>
    <w:p w:rsidR="00A27921" w:rsidRPr="00325202" w:rsidRDefault="00A27921" w:rsidP="00325202">
      <w:pPr>
        <w:rPr>
          <w:color w:val="FF0000"/>
        </w:rPr>
      </w:pPr>
      <w:r>
        <w:t>4. V překladu z kečuánštiny se jezero Titicaca  nazývá</w:t>
      </w:r>
      <w:r>
        <w:tab/>
        <w:t>…………………………………….</w:t>
      </w:r>
    </w:p>
    <w:p w:rsidR="00A27921" w:rsidRDefault="00A27921" w:rsidP="00325202"/>
    <w:p w:rsidR="00A27921" w:rsidRDefault="00A27921" w:rsidP="00325202">
      <w:r>
        <w:t>5. Proč se hladina jezera nachází dlouhodobě pod normálem?</w:t>
      </w:r>
    </w:p>
    <w:p w:rsidR="00A27921" w:rsidRDefault="00A27921" w:rsidP="00325202">
      <w:r>
        <w:t>…………………………………………………………………………………………………………………………</w:t>
      </w:r>
    </w:p>
    <w:p w:rsidR="00A27921" w:rsidRDefault="00A27921" w:rsidP="00325202"/>
    <w:p w:rsidR="00A27921" w:rsidRDefault="00A27921" w:rsidP="00325202">
      <w:r>
        <w:t>6. Které zemědělské plodiny si pěstují obyvatelé jezera pro svou obživu?</w:t>
      </w:r>
    </w:p>
    <w:p w:rsidR="00A27921" w:rsidRPr="00B85B17" w:rsidRDefault="00A27921" w:rsidP="00D5710F">
      <w:pPr>
        <w:rPr>
          <w:color w:val="FF0000"/>
        </w:rPr>
      </w:pPr>
      <w:r>
        <w:t>............................................................................................................................</w:t>
      </w:r>
    </w:p>
    <w:p w:rsidR="00A27921" w:rsidRDefault="00A27921" w:rsidP="000F1BDF"/>
    <w:p w:rsidR="00A27921" w:rsidRDefault="00A27921" w:rsidP="000F1BDF">
      <w:r>
        <w:t>7. Co říká legenda o vzniku jezera Titicaca:</w:t>
      </w:r>
    </w:p>
    <w:p w:rsidR="00A27921" w:rsidRPr="000356C1" w:rsidRDefault="00A27921" w:rsidP="000356C1">
      <w:r>
        <w:t>………………………………………………………………………………………………………………………….</w:t>
      </w:r>
    </w:p>
    <w:p w:rsidR="00A27921" w:rsidRDefault="00A27921" w:rsidP="00B85B17">
      <w:pPr>
        <w:jc w:val="center"/>
        <w:rPr>
          <w:b/>
          <w:bCs/>
          <w:color w:val="FF0000"/>
          <w:sz w:val="28"/>
          <w:szCs w:val="28"/>
        </w:rPr>
      </w:pPr>
    </w:p>
    <w:p w:rsidR="00A27921" w:rsidRPr="00B85B17" w:rsidRDefault="00A27921" w:rsidP="00B85B17">
      <w:pPr>
        <w:jc w:val="center"/>
        <w:rPr>
          <w:b/>
          <w:bCs/>
          <w:color w:val="FF0000"/>
          <w:sz w:val="28"/>
          <w:szCs w:val="28"/>
        </w:rPr>
      </w:pPr>
      <w:r w:rsidRPr="00B85B17">
        <w:rPr>
          <w:b/>
          <w:bCs/>
          <w:color w:val="FF0000"/>
          <w:sz w:val="28"/>
          <w:szCs w:val="28"/>
        </w:rPr>
        <w:t>ŘEŠENÍ</w:t>
      </w:r>
    </w:p>
    <w:p w:rsidR="00A27921" w:rsidRPr="00B85B17" w:rsidRDefault="00A27921" w:rsidP="00D5710F">
      <w:pPr>
        <w:rPr>
          <w:b/>
          <w:bCs/>
          <w:sz w:val="24"/>
          <w:szCs w:val="24"/>
        </w:rPr>
      </w:pPr>
      <w:r w:rsidRPr="00CB790B">
        <w:rPr>
          <w:b/>
          <w:bCs/>
          <w:sz w:val="24"/>
          <w:szCs w:val="24"/>
        </w:rPr>
        <w:t>PŘEČTĚTE SI NEJPRVE CELÝ TEXT, KTERÝ SE TÝKÁ JEZERA TITICACA,  POTOM OD</w:t>
      </w:r>
      <w:r>
        <w:rPr>
          <w:b/>
          <w:bCs/>
          <w:sz w:val="24"/>
          <w:szCs w:val="24"/>
        </w:rPr>
        <w:t>POVĚZTE NA  NÁSLEDUJÍCÍ OTÁZKY.</w:t>
      </w:r>
    </w:p>
    <w:p w:rsidR="00A27921" w:rsidRDefault="00A27921" w:rsidP="000356C1">
      <w:r>
        <w:t>1.Pravda nebo lež:</w:t>
      </w:r>
    </w:p>
    <w:p w:rsidR="00A27921" w:rsidRDefault="00A27921" w:rsidP="00B85B17">
      <w:pPr>
        <w:pStyle w:val="ListParagraph"/>
        <w:numPr>
          <w:ilvl w:val="0"/>
          <w:numId w:val="5"/>
        </w:numPr>
        <w:rPr>
          <w:color w:val="FF0000"/>
        </w:rPr>
      </w:pPr>
      <w:r>
        <w:t>Na dně jezera e ukrývá poklad.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85B17">
        <w:rPr>
          <w:color w:val="FF0000"/>
        </w:rPr>
        <w:t>LEŽ</w:t>
      </w:r>
    </w:p>
    <w:p w:rsidR="00A27921" w:rsidRPr="00B85B17" w:rsidRDefault="00A27921" w:rsidP="00B85B17">
      <w:pPr>
        <w:pStyle w:val="ListParagraph"/>
        <w:numPr>
          <w:ilvl w:val="0"/>
          <w:numId w:val="5"/>
        </w:numPr>
        <w:rPr>
          <w:color w:val="FF0000"/>
        </w:rPr>
      </w:pPr>
      <w:r>
        <w:t>V jezeře byla objevena  tříbarevná žába</w:t>
      </w:r>
      <w:r>
        <w:tab/>
      </w:r>
      <w:r>
        <w:tab/>
      </w:r>
      <w:r>
        <w:tab/>
      </w:r>
      <w:r>
        <w:tab/>
      </w:r>
      <w:r>
        <w:tab/>
      </w:r>
      <w:r w:rsidRPr="00B85B17">
        <w:rPr>
          <w:color w:val="FF0000"/>
        </w:rPr>
        <w:t>PRAVDA</w:t>
      </w:r>
    </w:p>
    <w:p w:rsidR="00A27921" w:rsidRPr="00B85B17" w:rsidRDefault="00A27921" w:rsidP="00B85B17">
      <w:pPr>
        <w:pStyle w:val="ListParagraph"/>
        <w:numPr>
          <w:ilvl w:val="0"/>
          <w:numId w:val="5"/>
        </w:numPr>
      </w:pPr>
      <w:r>
        <w:t>Jezero Titicaca je nejvýše položené splavné jezero na  Zemi</w:t>
      </w:r>
      <w:r>
        <w:tab/>
      </w:r>
      <w:r>
        <w:tab/>
      </w:r>
      <w:r>
        <w:tab/>
      </w:r>
      <w:r w:rsidRPr="00B85B17">
        <w:rPr>
          <w:color w:val="FF0000"/>
        </w:rPr>
        <w:t>PRAVDA</w:t>
      </w:r>
    </w:p>
    <w:p w:rsidR="00A27921" w:rsidRDefault="00A27921" w:rsidP="00B85B17">
      <w:pPr>
        <w:pStyle w:val="ListParagraph"/>
        <w:numPr>
          <w:ilvl w:val="0"/>
          <w:numId w:val="5"/>
        </w:numPr>
      </w:pPr>
      <w:r>
        <w:t xml:space="preserve">Ryby z jezera nejsou vhodné pro obživu.   </w:t>
      </w:r>
      <w:r>
        <w:tab/>
      </w:r>
      <w:r>
        <w:tab/>
      </w:r>
      <w:r>
        <w:tab/>
      </w:r>
      <w:r>
        <w:tab/>
      </w:r>
      <w:r>
        <w:tab/>
      </w:r>
      <w:r w:rsidRPr="00B85B17">
        <w:rPr>
          <w:color w:val="FF0000"/>
        </w:rPr>
        <w:t>LEŽ</w:t>
      </w:r>
      <w:r>
        <w:tab/>
      </w:r>
    </w:p>
    <w:p w:rsidR="00A27921" w:rsidRPr="0075011D" w:rsidRDefault="00A27921" w:rsidP="00B85B17">
      <w:pPr>
        <w:pStyle w:val="ListParagraph"/>
        <w:numPr>
          <w:ilvl w:val="0"/>
          <w:numId w:val="5"/>
        </w:numPr>
      </w:pPr>
      <w:r>
        <w:t>Rákosové lodě nemají  životnost ani šest měsíců.</w:t>
      </w:r>
      <w:r>
        <w:tab/>
      </w:r>
      <w:r>
        <w:tab/>
      </w:r>
      <w:r>
        <w:tab/>
      </w:r>
      <w:r>
        <w:tab/>
      </w:r>
      <w:r w:rsidRPr="00917202">
        <w:rPr>
          <w:color w:val="FF0000"/>
        </w:rPr>
        <w:t>LEŽ</w:t>
      </w:r>
    </w:p>
    <w:p w:rsidR="00A27921" w:rsidRPr="00B85B17" w:rsidRDefault="00A27921" w:rsidP="00D5710F">
      <w:pPr>
        <w:pStyle w:val="ListParagraph"/>
        <w:numPr>
          <w:ilvl w:val="0"/>
          <w:numId w:val="5"/>
        </w:numPr>
        <w:rPr>
          <w:color w:val="FF0000"/>
        </w:rPr>
      </w:pPr>
      <w:r w:rsidRPr="0075011D">
        <w:t>Jezero</w:t>
      </w:r>
      <w:r>
        <w:rPr>
          <w:color w:val="FF0000"/>
        </w:rPr>
        <w:t xml:space="preserve"> </w:t>
      </w:r>
      <w:r>
        <w:t xml:space="preserve"> se nachází na hranicích mezi Bolívií a Peru</w:t>
      </w:r>
      <w:r>
        <w:tab/>
      </w:r>
      <w:r>
        <w:tab/>
      </w:r>
      <w:r>
        <w:tab/>
      </w:r>
      <w:r>
        <w:tab/>
      </w:r>
      <w:r w:rsidRPr="0075011D">
        <w:rPr>
          <w:color w:val="FF0000"/>
        </w:rPr>
        <w:t>PRAVDA</w:t>
      </w:r>
    </w:p>
    <w:p w:rsidR="00A27921" w:rsidRDefault="00A27921" w:rsidP="00D5710F">
      <w:r>
        <w:t>2. Porovnejte plochu jezera s rozlohou následujících jezer. Kterému jezeru se nejvíce blíží rozloha jezera Titicaca.</w:t>
      </w:r>
    </w:p>
    <w:p w:rsidR="00A27921" w:rsidRPr="008F1CA8" w:rsidRDefault="00A27921" w:rsidP="008F1CA8">
      <w:r>
        <w:t>a)</w:t>
      </w:r>
      <w:r>
        <w:tab/>
        <w:t>Čadské jezero</w:t>
      </w:r>
      <w:r>
        <w:tab/>
      </w:r>
      <w:r>
        <w:tab/>
        <w:t>10 000 km2</w:t>
      </w:r>
    </w:p>
    <w:p w:rsidR="00A27921" w:rsidRDefault="00A27921" w:rsidP="008F1CA8">
      <w:r>
        <w:t>b)</w:t>
      </w:r>
      <w:r>
        <w:tab/>
        <w:t>Aralské jezero</w:t>
      </w:r>
      <w:r>
        <w:tab/>
      </w:r>
      <w:r>
        <w:tab/>
        <w:t>17 160 km2</w:t>
      </w:r>
    </w:p>
    <w:p w:rsidR="00A27921" w:rsidRDefault="00A27921" w:rsidP="008F1CA8">
      <w:pPr>
        <w:tabs>
          <w:tab w:val="left" w:pos="6315"/>
        </w:tabs>
      </w:pPr>
      <w:r>
        <w:t>c</w:t>
      </w:r>
      <w:r w:rsidRPr="008F1CA8">
        <w:rPr>
          <w:color w:val="FF0000"/>
        </w:rPr>
        <w:t>)           jezero Nikaragua</w:t>
      </w:r>
      <w:r>
        <w:rPr>
          <w:color w:val="FF0000"/>
        </w:rPr>
        <w:t xml:space="preserve">               8 001 km2</w:t>
      </w:r>
      <w:r>
        <w:tab/>
      </w:r>
    </w:p>
    <w:p w:rsidR="00A27921" w:rsidRDefault="00A27921" w:rsidP="008F1CA8">
      <w:r>
        <w:t>d)</w:t>
      </w:r>
      <w:r>
        <w:tab/>
        <w:t>jezero  Athabasca</w:t>
      </w:r>
      <w:r>
        <w:tab/>
        <w:t xml:space="preserve">  7 920 km2</w:t>
      </w:r>
    </w:p>
    <w:p w:rsidR="00A27921" w:rsidRPr="000356C1" w:rsidRDefault="00A27921" w:rsidP="00D5710F">
      <w:pPr>
        <w:rPr>
          <w:color w:val="FF0000"/>
        </w:rPr>
      </w:pPr>
      <w:r>
        <w:t>3. V jaké nadmořské výšce se nachází  jezero Titicaca?</w:t>
      </w:r>
      <w:r>
        <w:tab/>
      </w:r>
      <w:r>
        <w:rPr>
          <w:color w:val="FF0000"/>
        </w:rPr>
        <w:t>3 820 m</w:t>
      </w:r>
    </w:p>
    <w:p w:rsidR="00A27921" w:rsidRPr="00B85B17" w:rsidRDefault="00A27921" w:rsidP="00D5710F">
      <w:pPr>
        <w:rPr>
          <w:color w:val="FF0000"/>
        </w:rPr>
      </w:pPr>
      <w:r>
        <w:t xml:space="preserve">4. V překladu z kečuánštiny se nazývá jezero Titicaca   </w:t>
      </w:r>
      <w:r w:rsidRPr="00917202">
        <w:rPr>
          <w:color w:val="FF0000"/>
        </w:rPr>
        <w:t>Jaguáří skála</w:t>
      </w:r>
    </w:p>
    <w:p w:rsidR="00A27921" w:rsidRDefault="00A27921" w:rsidP="00D5710F">
      <w:r>
        <w:t>5. Proč se hladina jezera nachází dlouhodobě pod normálem?</w:t>
      </w:r>
    </w:p>
    <w:p w:rsidR="00A27921" w:rsidRPr="00917202" w:rsidRDefault="00A27921" w:rsidP="00D5710F">
      <w:pPr>
        <w:rPr>
          <w:color w:val="FF0000"/>
        </w:rPr>
      </w:pPr>
      <w:r w:rsidRPr="00917202">
        <w:rPr>
          <w:color w:val="FF0000"/>
        </w:rPr>
        <w:t>V 80. Letech  v oblasti proběhlo  období sucha a od té doby je hladina jezera pod normálem</w:t>
      </w:r>
    </w:p>
    <w:p w:rsidR="00A27921" w:rsidRDefault="00A27921" w:rsidP="00D5710F">
      <w:r>
        <w:t>6. Které zemědělské plodiny si pěstují obyvatelé jezera pro svou obživu?</w:t>
      </w:r>
    </w:p>
    <w:p w:rsidR="00A27921" w:rsidRDefault="00A27921" w:rsidP="00D5710F">
      <w:pPr>
        <w:rPr>
          <w:color w:val="FF0000"/>
        </w:rPr>
      </w:pPr>
      <w:r>
        <w:rPr>
          <w:color w:val="FF0000"/>
        </w:rPr>
        <w:t>Kukuřice, pšenice, brambory</w:t>
      </w:r>
    </w:p>
    <w:p w:rsidR="00A27921" w:rsidRDefault="00A27921" w:rsidP="00D5710F">
      <w:r>
        <w:t>7. Co říká legenda o vzniku jezera Titicaca:</w:t>
      </w:r>
    </w:p>
    <w:p w:rsidR="00A27921" w:rsidRDefault="00A27921" w:rsidP="00D5710F">
      <w:pPr>
        <w:rPr>
          <w:rFonts w:ascii="Verdana" w:hAnsi="Verdana" w:cs="Verdana"/>
          <w:color w:val="FF0000"/>
          <w:sz w:val="18"/>
          <w:szCs w:val="18"/>
          <w:lang w:eastAsia="cs-CZ"/>
        </w:rPr>
      </w:pPr>
      <w:r w:rsidRPr="00B85B17">
        <w:rPr>
          <w:rFonts w:ascii="Verdana" w:hAnsi="Verdana" w:cs="Verdana"/>
          <w:color w:val="FF0000"/>
          <w:sz w:val="18"/>
          <w:szCs w:val="18"/>
          <w:lang w:eastAsia="cs-CZ"/>
        </w:rPr>
        <w:t>Podle indiánské legendy děti boha slunce vystoupily z chladných vod, založily Cuzco a dynastii Inků.</w:t>
      </w:r>
    </w:p>
    <w:p w:rsidR="00A27921" w:rsidRPr="00B85B17" w:rsidRDefault="00A27921" w:rsidP="00D5710F">
      <w:pPr>
        <w:rPr>
          <w:rFonts w:ascii="Verdana" w:hAnsi="Verdana" w:cs="Verdana"/>
          <w:color w:val="FF0000"/>
          <w:sz w:val="18"/>
          <w:szCs w:val="18"/>
          <w:lang w:eastAsia="cs-CZ"/>
        </w:rPr>
      </w:pPr>
    </w:p>
    <w:sectPr w:rsidR="00A27921" w:rsidRPr="00B85B17" w:rsidSect="000356C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A6FFE"/>
    <w:multiLevelType w:val="hybridMultilevel"/>
    <w:tmpl w:val="AF04D2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B26DA"/>
    <w:multiLevelType w:val="hybridMultilevel"/>
    <w:tmpl w:val="87A2D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76C64"/>
    <w:multiLevelType w:val="hybridMultilevel"/>
    <w:tmpl w:val="3B6ADABA"/>
    <w:lvl w:ilvl="0" w:tplc="810C202A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D2378F"/>
    <w:multiLevelType w:val="hybridMultilevel"/>
    <w:tmpl w:val="A4EA59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FF4AD3"/>
    <w:multiLevelType w:val="hybridMultilevel"/>
    <w:tmpl w:val="0B5635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C29B9"/>
    <w:multiLevelType w:val="hybridMultilevel"/>
    <w:tmpl w:val="D236E0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4914AE"/>
    <w:multiLevelType w:val="hybridMultilevel"/>
    <w:tmpl w:val="730CF38A"/>
    <w:lvl w:ilvl="0" w:tplc="70B8E2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1818E4"/>
    <w:multiLevelType w:val="hybridMultilevel"/>
    <w:tmpl w:val="410239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10F"/>
    <w:rsid w:val="000356C1"/>
    <w:rsid w:val="000642A6"/>
    <w:rsid w:val="000B0A25"/>
    <w:rsid w:val="000C4CCC"/>
    <w:rsid w:val="000F1BDF"/>
    <w:rsid w:val="001305A1"/>
    <w:rsid w:val="00193EFB"/>
    <w:rsid w:val="001E22A9"/>
    <w:rsid w:val="00230A6F"/>
    <w:rsid w:val="00254115"/>
    <w:rsid w:val="002C1E08"/>
    <w:rsid w:val="00325202"/>
    <w:rsid w:val="003722BC"/>
    <w:rsid w:val="00412190"/>
    <w:rsid w:val="00414F98"/>
    <w:rsid w:val="00467E5B"/>
    <w:rsid w:val="004F0EEB"/>
    <w:rsid w:val="00500D8E"/>
    <w:rsid w:val="00597C65"/>
    <w:rsid w:val="005A6F45"/>
    <w:rsid w:val="005F36E8"/>
    <w:rsid w:val="006822BB"/>
    <w:rsid w:val="006966D5"/>
    <w:rsid w:val="00720503"/>
    <w:rsid w:val="0075011D"/>
    <w:rsid w:val="00755179"/>
    <w:rsid w:val="007721A7"/>
    <w:rsid w:val="007C5EE4"/>
    <w:rsid w:val="007E1606"/>
    <w:rsid w:val="00826B39"/>
    <w:rsid w:val="008C6625"/>
    <w:rsid w:val="008E3441"/>
    <w:rsid w:val="008F113B"/>
    <w:rsid w:val="008F1CA8"/>
    <w:rsid w:val="00917202"/>
    <w:rsid w:val="009316FC"/>
    <w:rsid w:val="00A27921"/>
    <w:rsid w:val="00AC50F4"/>
    <w:rsid w:val="00AD64AE"/>
    <w:rsid w:val="00AF1DD0"/>
    <w:rsid w:val="00AF4BF1"/>
    <w:rsid w:val="00B245B8"/>
    <w:rsid w:val="00B51599"/>
    <w:rsid w:val="00B85B17"/>
    <w:rsid w:val="00BD6465"/>
    <w:rsid w:val="00BE618F"/>
    <w:rsid w:val="00BE7B48"/>
    <w:rsid w:val="00BF60BC"/>
    <w:rsid w:val="00C15919"/>
    <w:rsid w:val="00C25D09"/>
    <w:rsid w:val="00C54151"/>
    <w:rsid w:val="00CB3347"/>
    <w:rsid w:val="00CB790B"/>
    <w:rsid w:val="00CE3549"/>
    <w:rsid w:val="00CF3927"/>
    <w:rsid w:val="00D5710F"/>
    <w:rsid w:val="00DD6881"/>
    <w:rsid w:val="00EA1101"/>
    <w:rsid w:val="00EC64B5"/>
    <w:rsid w:val="00F10405"/>
    <w:rsid w:val="00F774A3"/>
    <w:rsid w:val="00FB2AED"/>
    <w:rsid w:val="00FC0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5A1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D5710F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D5710F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D57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10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597C65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97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45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4/4a/Lake_Titicaca,_Bolivia.jpg/800px-Lake_Titicaca,_Bolivia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4/4a/Lake_Titicaca%2C_Bolivia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quido.cz/priroda/titicac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4</Pages>
  <Words>807</Words>
  <Characters>4768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16</cp:revision>
  <cp:lastPrinted>2013-04-04T13:39:00Z</cp:lastPrinted>
  <dcterms:created xsi:type="dcterms:W3CDTF">2013-02-18T21:15:00Z</dcterms:created>
  <dcterms:modified xsi:type="dcterms:W3CDTF">2013-04-04T13:39:00Z</dcterms:modified>
</cp:coreProperties>
</file>