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619" w:rsidRDefault="00CB1619" w:rsidP="00CB153E">
      <w:pPr>
        <w:rPr>
          <w:rFonts w:ascii="Arial Black" w:hAnsi="Arial Black" w:cs="Arial Black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style="position:absolute;margin-left:-9pt;margin-top:-54pt;width:494pt;height:90.8pt;z-index:-251658240;visibility:visible">
            <v:imagedata r:id="rId5" o:title=""/>
          </v:shape>
        </w:pict>
      </w:r>
    </w:p>
    <w:p w:rsidR="00CB1619" w:rsidRDefault="00CB1619" w:rsidP="00CB153E"/>
    <w:p w:rsidR="00CB1619" w:rsidRPr="004A36D2" w:rsidRDefault="00CB1619" w:rsidP="00CB153E">
      <w:pPr>
        <w:rPr>
          <w:sz w:val="24"/>
          <w:szCs w:val="24"/>
        </w:rPr>
      </w:pPr>
      <w:r w:rsidRPr="004A36D2">
        <w:rPr>
          <w:sz w:val="24"/>
          <w:szCs w:val="24"/>
        </w:rPr>
        <w:t xml:space="preserve">Název školy: </w:t>
      </w:r>
      <w:r w:rsidRPr="004A36D2">
        <w:rPr>
          <w:b/>
          <w:bCs/>
          <w:sz w:val="24"/>
          <w:szCs w:val="24"/>
        </w:rPr>
        <w:t>Základní škola a Mateřská škola Kladno, Norská 2633</w:t>
      </w:r>
      <w:r w:rsidRPr="004A36D2">
        <w:rPr>
          <w:b/>
          <w:bCs/>
          <w:sz w:val="24"/>
          <w:szCs w:val="24"/>
        </w:rPr>
        <w:br/>
      </w:r>
      <w:r w:rsidRPr="004A36D2">
        <w:rPr>
          <w:sz w:val="24"/>
          <w:szCs w:val="24"/>
        </w:rPr>
        <w:t xml:space="preserve">Autor: </w:t>
      </w:r>
      <w:r w:rsidRPr="004A36D2">
        <w:rPr>
          <w:b/>
          <w:bCs/>
          <w:sz w:val="24"/>
          <w:szCs w:val="24"/>
        </w:rPr>
        <w:t>Mgr. Daniela Vlčková</w:t>
      </w:r>
    </w:p>
    <w:p w:rsidR="00CB1619" w:rsidRPr="004A36D2" w:rsidRDefault="00CB1619" w:rsidP="00CB153E">
      <w:pPr>
        <w:rPr>
          <w:sz w:val="24"/>
          <w:szCs w:val="24"/>
        </w:rPr>
      </w:pPr>
      <w:r w:rsidRPr="004A36D2">
        <w:rPr>
          <w:sz w:val="24"/>
          <w:szCs w:val="24"/>
        </w:rPr>
        <w:t xml:space="preserve">Název materiálu: </w:t>
      </w:r>
      <w:r>
        <w:rPr>
          <w:b/>
          <w:bCs/>
          <w:sz w:val="24"/>
          <w:szCs w:val="24"/>
        </w:rPr>
        <w:t>VY_I2_INOVACE_ C</w:t>
      </w:r>
      <w:r w:rsidRPr="004A36D2">
        <w:rPr>
          <w:b/>
          <w:bCs/>
          <w:sz w:val="24"/>
          <w:szCs w:val="24"/>
        </w:rPr>
        <w:t>j.7.Vc.11</w:t>
      </w:r>
      <w:r>
        <w:rPr>
          <w:b/>
          <w:bCs/>
          <w:sz w:val="24"/>
          <w:szCs w:val="24"/>
        </w:rPr>
        <w:t>_  vyznam_</w:t>
      </w:r>
      <w:r w:rsidRPr="004A36D2">
        <w:rPr>
          <w:b/>
          <w:bCs/>
          <w:sz w:val="24"/>
          <w:szCs w:val="24"/>
        </w:rPr>
        <w:t>slova _ charakteristika</w:t>
      </w:r>
    </w:p>
    <w:p w:rsidR="00CB1619" w:rsidRPr="004A36D2" w:rsidRDefault="00CB1619" w:rsidP="00CB153E">
      <w:pPr>
        <w:rPr>
          <w:b/>
          <w:bCs/>
          <w:sz w:val="24"/>
          <w:szCs w:val="24"/>
        </w:rPr>
      </w:pPr>
      <w:r w:rsidRPr="004A36D2">
        <w:rPr>
          <w:sz w:val="24"/>
          <w:szCs w:val="24"/>
        </w:rPr>
        <w:t xml:space="preserve">Datum:  </w:t>
      </w:r>
      <w:r>
        <w:rPr>
          <w:b/>
          <w:bCs/>
          <w:sz w:val="24"/>
          <w:szCs w:val="24"/>
        </w:rPr>
        <w:t>12</w:t>
      </w:r>
      <w:r w:rsidRPr="004A36D2">
        <w:rPr>
          <w:b/>
          <w:bCs/>
          <w:sz w:val="24"/>
          <w:szCs w:val="24"/>
        </w:rPr>
        <w:t>.2.2013</w:t>
      </w:r>
    </w:p>
    <w:p w:rsidR="00CB1619" w:rsidRPr="004A36D2" w:rsidRDefault="00CB1619" w:rsidP="00CB153E">
      <w:pPr>
        <w:rPr>
          <w:b/>
          <w:bCs/>
          <w:sz w:val="24"/>
          <w:szCs w:val="24"/>
        </w:rPr>
      </w:pPr>
      <w:r w:rsidRPr="004A36D2">
        <w:rPr>
          <w:sz w:val="24"/>
          <w:szCs w:val="24"/>
        </w:rPr>
        <w:t xml:space="preserve">Ročník: </w:t>
      </w:r>
      <w:r w:rsidRPr="004A36D2">
        <w:rPr>
          <w:b/>
          <w:bCs/>
          <w:sz w:val="24"/>
          <w:szCs w:val="24"/>
        </w:rPr>
        <w:t>sedmý</w:t>
      </w:r>
    </w:p>
    <w:p w:rsidR="00CB1619" w:rsidRPr="004A36D2" w:rsidRDefault="00CB1619" w:rsidP="00CB153E">
      <w:pPr>
        <w:rPr>
          <w:sz w:val="24"/>
          <w:szCs w:val="24"/>
        </w:rPr>
      </w:pPr>
      <w:r w:rsidRPr="004A36D2">
        <w:rPr>
          <w:sz w:val="24"/>
          <w:szCs w:val="24"/>
        </w:rPr>
        <w:t xml:space="preserve">Vzdělávací oblast: </w:t>
      </w:r>
      <w:r w:rsidRPr="004A36D2">
        <w:rPr>
          <w:b/>
          <w:bCs/>
          <w:sz w:val="24"/>
          <w:szCs w:val="24"/>
        </w:rPr>
        <w:t>Jazyk a jazyková komunikace</w:t>
      </w:r>
    </w:p>
    <w:p w:rsidR="00CB1619" w:rsidRPr="004A36D2" w:rsidRDefault="00CB1619" w:rsidP="00CB153E">
      <w:pPr>
        <w:rPr>
          <w:sz w:val="24"/>
          <w:szCs w:val="24"/>
        </w:rPr>
      </w:pPr>
      <w:r w:rsidRPr="004A36D2">
        <w:rPr>
          <w:sz w:val="24"/>
          <w:szCs w:val="24"/>
        </w:rPr>
        <w:t xml:space="preserve">Vzdělávací obor: </w:t>
      </w:r>
      <w:r w:rsidRPr="004A36D2">
        <w:rPr>
          <w:b/>
          <w:bCs/>
          <w:sz w:val="24"/>
          <w:szCs w:val="24"/>
        </w:rPr>
        <w:t>Český  jazyk</w:t>
      </w:r>
      <w:r w:rsidRPr="004A36D2">
        <w:rPr>
          <w:sz w:val="24"/>
          <w:szCs w:val="24"/>
        </w:rPr>
        <w:br/>
        <w:t xml:space="preserve">Název: </w:t>
      </w:r>
      <w:r w:rsidRPr="004A36D2">
        <w:rPr>
          <w:b/>
          <w:bCs/>
          <w:sz w:val="24"/>
          <w:szCs w:val="24"/>
        </w:rPr>
        <w:t xml:space="preserve">Význam slova - charakteristika </w:t>
      </w:r>
      <w:r w:rsidRPr="004A36D2">
        <w:rPr>
          <w:b/>
          <w:bCs/>
          <w:sz w:val="24"/>
          <w:szCs w:val="24"/>
        </w:rPr>
        <w:br/>
      </w:r>
      <w:r w:rsidRPr="004A36D2">
        <w:rPr>
          <w:sz w:val="24"/>
          <w:szCs w:val="24"/>
        </w:rPr>
        <w:t xml:space="preserve">Číslo operačního programu: </w:t>
      </w:r>
      <w:r w:rsidRPr="004A36D2">
        <w:rPr>
          <w:b/>
          <w:bCs/>
          <w:sz w:val="24"/>
          <w:szCs w:val="24"/>
        </w:rPr>
        <w:t>CZ.1.07/1.4.00/21.3489</w:t>
      </w:r>
    </w:p>
    <w:p w:rsidR="00CB1619" w:rsidRPr="004A36D2" w:rsidRDefault="00CB1619" w:rsidP="00CB153E">
      <w:pPr>
        <w:rPr>
          <w:sz w:val="24"/>
          <w:szCs w:val="24"/>
        </w:rPr>
      </w:pPr>
      <w:r w:rsidRPr="004A36D2">
        <w:rPr>
          <w:sz w:val="24"/>
          <w:szCs w:val="24"/>
        </w:rPr>
        <w:t xml:space="preserve">Název projektu: </w:t>
      </w:r>
      <w:r w:rsidRPr="004A36D2">
        <w:rPr>
          <w:b/>
          <w:bCs/>
          <w:sz w:val="24"/>
          <w:szCs w:val="24"/>
        </w:rPr>
        <w:t>UČÍME SE S RADOSTÍ</w:t>
      </w:r>
    </w:p>
    <w:p w:rsidR="00CB1619" w:rsidRDefault="00CB1619" w:rsidP="00CB153E">
      <w:pPr>
        <w:rPr>
          <w:b/>
          <w:bCs/>
          <w:sz w:val="28"/>
          <w:szCs w:val="28"/>
        </w:rPr>
      </w:pPr>
    </w:p>
    <w:p w:rsidR="00CB1619" w:rsidRDefault="00CB1619" w:rsidP="00CB153E">
      <w:pPr>
        <w:rPr>
          <w:b/>
          <w:bCs/>
          <w:sz w:val="28"/>
          <w:szCs w:val="28"/>
        </w:rPr>
      </w:pPr>
    </w:p>
    <w:p w:rsidR="00CB1619" w:rsidRDefault="00CB1619" w:rsidP="00CB153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Význam slova - charakteristika</w:t>
      </w:r>
    </w:p>
    <w:p w:rsidR="00CB1619" w:rsidRDefault="00CB1619" w:rsidP="00CB153E">
      <w:pPr>
        <w:rPr>
          <w:b/>
          <w:bCs/>
          <w:sz w:val="28"/>
          <w:szCs w:val="28"/>
        </w:rPr>
      </w:pPr>
    </w:p>
    <w:p w:rsidR="00CB1619" w:rsidRDefault="00CB1619" w:rsidP="00CB153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CB1619" w:rsidRDefault="00CB1619" w:rsidP="00CB153E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pracovním listu žáci pracují se slovy, která označují vlastnosti člověka, vysvětlují jejich významy a rozlišují charakteristiku přímou a charakteristiku nepřímou.</w:t>
      </w:r>
    </w:p>
    <w:p w:rsidR="00CB1619" w:rsidRDefault="00CB1619" w:rsidP="00CB153E">
      <w:pPr>
        <w:jc w:val="center"/>
        <w:rPr>
          <w:rFonts w:ascii="Arial Black" w:hAnsi="Arial Black" w:cs="Arial Black"/>
        </w:rPr>
      </w:pPr>
    </w:p>
    <w:p w:rsidR="00CB1619" w:rsidRDefault="00CB1619" w:rsidP="00CB153E">
      <w:pPr>
        <w:jc w:val="center"/>
        <w:rPr>
          <w:rFonts w:ascii="Arial Black" w:hAnsi="Arial Black" w:cs="Arial Black"/>
        </w:rPr>
      </w:pPr>
    </w:p>
    <w:p w:rsidR="00CB1619" w:rsidRDefault="00CB1619" w:rsidP="00CB153E">
      <w:pPr>
        <w:jc w:val="center"/>
        <w:rPr>
          <w:rFonts w:ascii="Arial Black" w:hAnsi="Arial Black" w:cs="Arial Black"/>
        </w:rPr>
      </w:pPr>
    </w:p>
    <w:p w:rsidR="00CB1619" w:rsidRDefault="00CB1619" w:rsidP="00CB153E">
      <w:pPr>
        <w:jc w:val="center"/>
        <w:rPr>
          <w:rFonts w:ascii="Arial Black" w:hAnsi="Arial Black" w:cs="Arial Black"/>
        </w:rPr>
      </w:pPr>
    </w:p>
    <w:p w:rsidR="00CB1619" w:rsidRDefault="00CB1619" w:rsidP="00CB153E">
      <w:pPr>
        <w:jc w:val="center"/>
        <w:rPr>
          <w:rFonts w:ascii="Arial Black" w:hAnsi="Arial Black" w:cs="Arial Black"/>
        </w:rPr>
      </w:pPr>
    </w:p>
    <w:p w:rsidR="00CB1619" w:rsidRDefault="00CB1619" w:rsidP="00CB153E">
      <w:pPr>
        <w:jc w:val="center"/>
        <w:rPr>
          <w:rFonts w:ascii="Arial Black" w:hAnsi="Arial Black" w:cs="Arial Black"/>
        </w:rPr>
      </w:pPr>
    </w:p>
    <w:p w:rsidR="00CB1619" w:rsidRDefault="00CB1619" w:rsidP="00CB153E">
      <w:pPr>
        <w:jc w:val="center"/>
        <w:rPr>
          <w:rFonts w:ascii="Arial Black" w:hAnsi="Arial Black" w:cs="Arial Black"/>
        </w:rPr>
      </w:pPr>
    </w:p>
    <w:p w:rsidR="00CB1619" w:rsidRDefault="00CB1619" w:rsidP="00CB153E">
      <w:pPr>
        <w:jc w:val="center"/>
        <w:rPr>
          <w:rFonts w:ascii="Arial Black" w:hAnsi="Arial Black" w:cs="Arial Black"/>
        </w:rPr>
      </w:pPr>
    </w:p>
    <w:p w:rsidR="00CB1619" w:rsidRDefault="00CB1619" w:rsidP="00CB153E">
      <w:pPr>
        <w:jc w:val="center"/>
        <w:rPr>
          <w:rFonts w:ascii="Arial Black" w:hAnsi="Arial Black" w:cs="Arial Black"/>
        </w:rPr>
      </w:pPr>
      <w:r w:rsidRPr="00CF2E5D">
        <w:rPr>
          <w:rFonts w:ascii="Arial Black" w:hAnsi="Arial Black" w:cs="Arial Black"/>
        </w:rPr>
        <w:t>VÝZNAM SLOVA – CHARAKTERISTIKA</w:t>
      </w:r>
    </w:p>
    <w:p w:rsidR="00CB1619" w:rsidRPr="00CB153E" w:rsidRDefault="00CB1619" w:rsidP="0004659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B153E">
        <w:rPr>
          <w:sz w:val="24"/>
          <w:szCs w:val="24"/>
        </w:rPr>
        <w:t>NAJDĚTE  SYNONYMA K NÁSLEDUJÍCÍM VLASTNOSTEM: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</w:p>
    <w:p w:rsidR="00CB1619" w:rsidRPr="00CB153E" w:rsidRDefault="00CB1619" w:rsidP="0004659C">
      <w:pPr>
        <w:pStyle w:val="ListParagraph"/>
        <w:rPr>
          <w:color w:val="FF0000"/>
          <w:sz w:val="24"/>
          <w:szCs w:val="24"/>
        </w:rPr>
      </w:pPr>
      <w:r w:rsidRPr="00CB153E">
        <w:rPr>
          <w:sz w:val="24"/>
          <w:szCs w:val="24"/>
        </w:rPr>
        <w:t>OBRATNÝ</w:t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  <w:t>………………………………………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ŽIVÝ</w:t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  <w:t>………………………………………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ROZHODNÝ</w:t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  <w:t>………………………………………</w:t>
      </w:r>
    </w:p>
    <w:p w:rsidR="00CB1619" w:rsidRPr="00CB153E" w:rsidRDefault="00CB1619" w:rsidP="0004659C">
      <w:pPr>
        <w:pStyle w:val="ListParagraph"/>
        <w:rPr>
          <w:color w:val="FF0000"/>
          <w:sz w:val="24"/>
          <w:szCs w:val="24"/>
        </w:rPr>
      </w:pPr>
      <w:r>
        <w:rPr>
          <w:sz w:val="24"/>
          <w:szCs w:val="24"/>
        </w:rPr>
        <w:t>MÁLOMLUVNÝ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153E">
        <w:rPr>
          <w:sz w:val="24"/>
          <w:szCs w:val="24"/>
        </w:rPr>
        <w:t>………………………………………</w:t>
      </w:r>
    </w:p>
    <w:p w:rsidR="00CB1619" w:rsidRPr="00CB153E" w:rsidRDefault="00CB1619" w:rsidP="0004659C">
      <w:pPr>
        <w:pStyle w:val="ListParagraph"/>
        <w:rPr>
          <w:color w:val="FF0000"/>
          <w:sz w:val="24"/>
          <w:szCs w:val="24"/>
        </w:rPr>
      </w:pPr>
      <w:r w:rsidRPr="00CB153E">
        <w:rPr>
          <w:sz w:val="24"/>
          <w:szCs w:val="24"/>
        </w:rPr>
        <w:t>ÚSLUŽNÝ</w:t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  <w:t>………………………………………</w:t>
      </w:r>
    </w:p>
    <w:p w:rsidR="00CB1619" w:rsidRPr="00CB153E" w:rsidRDefault="00CB1619" w:rsidP="0004659C">
      <w:pPr>
        <w:rPr>
          <w:sz w:val="24"/>
          <w:szCs w:val="24"/>
        </w:rPr>
      </w:pPr>
    </w:p>
    <w:p w:rsidR="00CB1619" w:rsidRDefault="00CB1619" w:rsidP="0004659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B153E">
        <w:rPr>
          <w:sz w:val="24"/>
          <w:szCs w:val="24"/>
        </w:rPr>
        <w:t>NAJDĚTE  ANTONYMA K NÁSLEDUJÍCÍM VLASTNOSTEM:</w:t>
      </w:r>
    </w:p>
    <w:p w:rsidR="00CB1619" w:rsidRPr="00CB153E" w:rsidRDefault="00CB1619" w:rsidP="00CB153E">
      <w:pPr>
        <w:pStyle w:val="ListParagraph"/>
        <w:ind w:left="360"/>
        <w:rPr>
          <w:sz w:val="24"/>
          <w:szCs w:val="24"/>
        </w:rPr>
      </w:pP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SPRAVEDLIVÝ</w:t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  <w:t>………………………………………..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TRPĚLIVÝ</w:t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  <w:t>………………………………………..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PROSPĚCHÁŘSKÝ</w:t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  <w:t>…………………………………………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OHLEDUPLNÝ</w:t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  <w:t>…………………………………………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DŮKLADNÝ</w:t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  <w:t>…………………………………………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</w:p>
    <w:p w:rsidR="00CB1619" w:rsidRDefault="00CB1619" w:rsidP="0004659C">
      <w:pPr>
        <w:pStyle w:val="ListParagraph"/>
      </w:pPr>
    </w:p>
    <w:p w:rsidR="00CB1619" w:rsidRDefault="00CB1619" w:rsidP="0004659C">
      <w:pPr>
        <w:pStyle w:val="ListParagraph"/>
      </w:pPr>
    </w:p>
    <w:p w:rsidR="00CB1619" w:rsidRPr="00CB153E" w:rsidRDefault="00CB1619" w:rsidP="0004659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B153E">
        <w:rPr>
          <w:sz w:val="24"/>
          <w:szCs w:val="24"/>
        </w:rPr>
        <w:t>ZAŘAĎTE DO SLOUPEČKŮ JEDNOTLIVÉ VLASTNOSTI PODLE TÉMATU:</w:t>
      </w:r>
    </w:p>
    <w:p w:rsidR="00CB1619" w:rsidRPr="00CB153E" w:rsidRDefault="00CB1619" w:rsidP="0004659C">
      <w:pPr>
        <w:pStyle w:val="ListParagraph"/>
        <w:rPr>
          <w:i/>
          <w:iCs/>
          <w:sz w:val="24"/>
          <w:szCs w:val="24"/>
        </w:rPr>
      </w:pPr>
      <w:r w:rsidRPr="00CB153E">
        <w:rPr>
          <w:i/>
          <w:iCs/>
          <w:sz w:val="24"/>
          <w:szCs w:val="24"/>
        </w:rPr>
        <w:t>Hrdý, soucitný, ukázněný, přesný, rozumný, málomluvný, poctivý,  čistotný,  důkladný, čistotný, moudrý, statečný, skromný, ukázněný, nepořádný, málomluvný, roztržitý, vlídný, dochvilný, pohotový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32"/>
        <w:gridCol w:w="1767"/>
        <w:gridCol w:w="1658"/>
        <w:gridCol w:w="1659"/>
        <w:gridCol w:w="1652"/>
      </w:tblGrid>
      <w:tr w:rsidR="00CB1619" w:rsidRPr="00CB153E">
        <w:tc>
          <w:tcPr>
            <w:tcW w:w="1842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CB153E">
              <w:rPr>
                <w:b/>
                <w:bCs/>
                <w:sz w:val="24"/>
                <w:szCs w:val="24"/>
              </w:rPr>
              <w:t>TEMPERAMENT</w:t>
            </w:r>
          </w:p>
        </w:tc>
        <w:tc>
          <w:tcPr>
            <w:tcW w:w="1842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CB153E">
              <w:rPr>
                <w:b/>
                <w:bCs/>
                <w:sz w:val="24"/>
                <w:szCs w:val="24"/>
              </w:rPr>
              <w:t xml:space="preserve">MORÁLNÍ </w:t>
            </w:r>
          </w:p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CB153E">
              <w:rPr>
                <w:b/>
                <w:bCs/>
                <w:sz w:val="24"/>
                <w:szCs w:val="24"/>
              </w:rPr>
              <w:t>VLASTNOSTI</w:t>
            </w:r>
          </w:p>
        </w:tc>
        <w:tc>
          <w:tcPr>
            <w:tcW w:w="1842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CB153E">
              <w:rPr>
                <w:b/>
                <w:bCs/>
                <w:sz w:val="24"/>
                <w:szCs w:val="24"/>
              </w:rPr>
              <w:t xml:space="preserve">VZTAH </w:t>
            </w:r>
          </w:p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CB153E">
              <w:rPr>
                <w:b/>
                <w:bCs/>
                <w:sz w:val="24"/>
                <w:szCs w:val="24"/>
              </w:rPr>
              <w:t>K LIDEM</w:t>
            </w:r>
          </w:p>
        </w:tc>
        <w:tc>
          <w:tcPr>
            <w:tcW w:w="1843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CB153E">
              <w:rPr>
                <w:b/>
                <w:bCs/>
                <w:sz w:val="24"/>
                <w:szCs w:val="24"/>
              </w:rPr>
              <w:t xml:space="preserve">VZTAH </w:t>
            </w:r>
          </w:p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CB153E">
              <w:rPr>
                <w:b/>
                <w:bCs/>
                <w:sz w:val="24"/>
                <w:szCs w:val="24"/>
              </w:rPr>
              <w:t>K PRÁCI</w:t>
            </w:r>
          </w:p>
        </w:tc>
        <w:tc>
          <w:tcPr>
            <w:tcW w:w="1843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CB153E">
              <w:rPr>
                <w:b/>
                <w:bCs/>
                <w:sz w:val="24"/>
                <w:szCs w:val="24"/>
              </w:rPr>
              <w:t>ZVYKY</w:t>
            </w:r>
          </w:p>
        </w:tc>
      </w:tr>
      <w:tr w:rsidR="00CB1619" w:rsidRPr="00CB153E">
        <w:tc>
          <w:tcPr>
            <w:tcW w:w="1842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CB1619" w:rsidRPr="00CB153E">
        <w:tc>
          <w:tcPr>
            <w:tcW w:w="1842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CB1619" w:rsidRPr="00CB153E">
        <w:tc>
          <w:tcPr>
            <w:tcW w:w="1842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CB1619" w:rsidRPr="00CB153E">
        <w:tc>
          <w:tcPr>
            <w:tcW w:w="1842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</w:tbl>
    <w:p w:rsidR="00CB1619" w:rsidRPr="00CB153E" w:rsidRDefault="00CB1619" w:rsidP="0004659C">
      <w:pPr>
        <w:pStyle w:val="ListParagraph"/>
        <w:rPr>
          <w:sz w:val="24"/>
          <w:szCs w:val="24"/>
        </w:rPr>
      </w:pPr>
    </w:p>
    <w:p w:rsidR="00CB1619" w:rsidRPr="00CB153E" w:rsidRDefault="00CB1619" w:rsidP="0004659C">
      <w:pPr>
        <w:pStyle w:val="ListParagraph"/>
        <w:rPr>
          <w:sz w:val="24"/>
          <w:szCs w:val="24"/>
        </w:rPr>
      </w:pPr>
    </w:p>
    <w:p w:rsidR="00CB1619" w:rsidRPr="00CB153E" w:rsidRDefault="00CB1619" w:rsidP="0004659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B153E">
        <w:rPr>
          <w:sz w:val="24"/>
          <w:szCs w:val="24"/>
        </w:rPr>
        <w:t>Napište alespoň  3 podstatná jména , která naznačují vlastnosti: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</w:p>
    <w:p w:rsidR="00CB1619" w:rsidRPr="00CB153E" w:rsidRDefault="00CB1619" w:rsidP="0004659C">
      <w:pPr>
        <w:pStyle w:val="ListParagraph"/>
        <w:rPr>
          <w:sz w:val="24"/>
          <w:szCs w:val="24"/>
        </w:rPr>
      </w:pPr>
    </w:p>
    <w:p w:rsidR="00CB1619" w:rsidRPr="00CB153E" w:rsidRDefault="00CB1619" w:rsidP="0004659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B153E">
        <w:rPr>
          <w:sz w:val="24"/>
          <w:szCs w:val="24"/>
        </w:rPr>
        <w:t>Vysvětlete větou, slovním spojením tyto vlastnosti: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ŠKAROHLÍD</w:t>
      </w:r>
      <w:r w:rsidRPr="00CB153E">
        <w:rPr>
          <w:sz w:val="24"/>
          <w:szCs w:val="24"/>
        </w:rPr>
        <w:tab/>
        <w:t>……………………………………………………………………………….</w:t>
      </w:r>
      <w:r w:rsidRPr="00CB153E">
        <w:rPr>
          <w:sz w:val="24"/>
          <w:szCs w:val="24"/>
        </w:rPr>
        <w:tab/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NETRPĚLIVÝ</w:t>
      </w:r>
      <w:r w:rsidRPr="00CB153E">
        <w:rPr>
          <w:sz w:val="24"/>
          <w:szCs w:val="24"/>
        </w:rPr>
        <w:tab/>
        <w:t>……………………………………………………………………………….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SEBEKRITICKÝ</w:t>
      </w:r>
      <w:r w:rsidRPr="00CB153E">
        <w:rPr>
          <w:sz w:val="24"/>
          <w:szCs w:val="24"/>
        </w:rPr>
        <w:tab/>
        <w:t>………………………………………………………………………………..</w:t>
      </w:r>
    </w:p>
    <w:p w:rsidR="00CB1619" w:rsidRPr="00CB153E" w:rsidRDefault="00CB1619" w:rsidP="00CB153E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OPTIMISTA</w:t>
      </w:r>
      <w:r w:rsidRPr="00CB153E">
        <w:rPr>
          <w:sz w:val="24"/>
          <w:szCs w:val="24"/>
        </w:rPr>
        <w:tab/>
        <w:t>……………………………………………………………………………….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</w:p>
    <w:p w:rsidR="00CB1619" w:rsidRPr="00CB153E" w:rsidRDefault="00CB1619" w:rsidP="0004659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B153E">
        <w:rPr>
          <w:sz w:val="24"/>
          <w:szCs w:val="24"/>
        </w:rPr>
        <w:t>Doplňte do tabulky k přímé charakteristice charakteristiku nepřímou a naopak: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84"/>
        <w:gridCol w:w="4284"/>
      </w:tblGrid>
      <w:tr w:rsidR="00CB1619" w:rsidRPr="00CB153E">
        <w:tc>
          <w:tcPr>
            <w:tcW w:w="4606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CB153E">
              <w:rPr>
                <w:b/>
                <w:bCs/>
                <w:sz w:val="24"/>
                <w:szCs w:val="24"/>
              </w:rPr>
              <w:t>PŘÍMÁ CHARAKTERISTIKA</w:t>
            </w:r>
          </w:p>
        </w:tc>
        <w:tc>
          <w:tcPr>
            <w:tcW w:w="4606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CB153E">
              <w:rPr>
                <w:b/>
                <w:bCs/>
                <w:sz w:val="24"/>
                <w:szCs w:val="24"/>
              </w:rPr>
              <w:t>NEPŘÍMÁ CHARAKTERISTIKA</w:t>
            </w:r>
          </w:p>
        </w:tc>
      </w:tr>
      <w:tr w:rsidR="00CB1619" w:rsidRPr="00CB153E">
        <w:tc>
          <w:tcPr>
            <w:tcW w:w="4606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CB153E">
              <w:rPr>
                <w:sz w:val="24"/>
                <w:szCs w:val="24"/>
              </w:rPr>
              <w:t>POHOTOVÝ</w:t>
            </w:r>
          </w:p>
        </w:tc>
        <w:tc>
          <w:tcPr>
            <w:tcW w:w="4606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CB1619" w:rsidRPr="00CB153E">
        <w:tc>
          <w:tcPr>
            <w:tcW w:w="4606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CB153E">
              <w:rPr>
                <w:sz w:val="24"/>
                <w:szCs w:val="24"/>
              </w:rPr>
              <w:t>ŠETRNÝ</w:t>
            </w:r>
          </w:p>
        </w:tc>
        <w:tc>
          <w:tcPr>
            <w:tcW w:w="4606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CB1619" w:rsidRPr="00CB153E">
        <w:tc>
          <w:tcPr>
            <w:tcW w:w="4606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CB153E">
              <w:rPr>
                <w:sz w:val="24"/>
                <w:szCs w:val="24"/>
              </w:rPr>
              <w:t>MÁLOMLUVNÝ</w:t>
            </w:r>
          </w:p>
        </w:tc>
        <w:tc>
          <w:tcPr>
            <w:tcW w:w="4606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CB1619" w:rsidRPr="00CB153E">
        <w:tc>
          <w:tcPr>
            <w:tcW w:w="4606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CB153E">
              <w:rPr>
                <w:sz w:val="24"/>
                <w:szCs w:val="24"/>
              </w:rPr>
              <w:t>SVĚDOMITÝ</w:t>
            </w:r>
          </w:p>
        </w:tc>
        <w:tc>
          <w:tcPr>
            <w:tcW w:w="4606" w:type="dxa"/>
          </w:tcPr>
          <w:p w:rsidR="00CB1619" w:rsidRPr="00CB153E" w:rsidRDefault="00CB1619" w:rsidP="002A08C8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</w:tbl>
    <w:p w:rsidR="00CB1619" w:rsidRPr="00CB153E" w:rsidRDefault="00CB1619" w:rsidP="0004659C">
      <w:pPr>
        <w:pStyle w:val="ListParagraph"/>
        <w:rPr>
          <w:sz w:val="24"/>
          <w:szCs w:val="24"/>
        </w:rPr>
      </w:pPr>
    </w:p>
    <w:p w:rsidR="00CB1619" w:rsidRPr="00CB153E" w:rsidRDefault="00CB1619" w:rsidP="0004659C">
      <w:pPr>
        <w:pStyle w:val="ListParagraph"/>
        <w:rPr>
          <w:sz w:val="24"/>
          <w:szCs w:val="24"/>
        </w:rPr>
      </w:pPr>
    </w:p>
    <w:p w:rsidR="00CB1619" w:rsidRPr="00CB153E" w:rsidRDefault="00CB1619" w:rsidP="0004659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B153E">
        <w:rPr>
          <w:sz w:val="24"/>
          <w:szCs w:val="24"/>
        </w:rPr>
        <w:t>Doplňte správně přirovnání označující lidské vlastnosti: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Je líný jako ……………………………………….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Je zdravý jako  …………………………………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Je sám jako  ……………………………………..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Je vzdělaný ………………………………………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Lže jako když  ……………………………………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Roste jako ………………………………………..</w:t>
      </w:r>
    </w:p>
    <w:p w:rsidR="00CB1619" w:rsidRDefault="00CB1619" w:rsidP="0004659C">
      <w:pPr>
        <w:pStyle w:val="ListParagraph"/>
        <w:rPr>
          <w:sz w:val="24"/>
          <w:szCs w:val="24"/>
        </w:rPr>
      </w:pPr>
    </w:p>
    <w:p w:rsidR="00CB1619" w:rsidRPr="00CB153E" w:rsidRDefault="00CB1619" w:rsidP="0004659C">
      <w:pPr>
        <w:pStyle w:val="ListParagraph"/>
        <w:rPr>
          <w:sz w:val="24"/>
          <w:szCs w:val="24"/>
        </w:rPr>
      </w:pPr>
    </w:p>
    <w:p w:rsidR="00CB1619" w:rsidRPr="00CB153E" w:rsidRDefault="00CB1619" w:rsidP="00CB153E">
      <w:pPr>
        <w:pStyle w:val="ListParagraph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CB153E">
        <w:rPr>
          <w:sz w:val="24"/>
          <w:szCs w:val="24"/>
        </w:rPr>
        <w:t>8. Spojte správně vlastnosti s jejich nepřímou charakteristikou.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VYCHYTRALÝ</w:t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  <w:t>PRO KREJCAR BY SI NECHAL VRTAT KOLENO.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PESIMISTICKÝ</w:t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  <w:t>MÁ ZLATÉ RUCE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LAKOMÝ</w:t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  <w:t>DÍVÁ SE NA SVĚT ČERNÁMI BRÝLEMI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VZNĚTLIVÝ</w:t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  <w:t>JE VŠEMI MASTMI MAZANÝ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NEPOKOJNÝ</w:t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  <w:t>JE TO NEOSTŘÍLENÝ ZAJÍC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NEZKUŠENÝ</w:t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  <w:t>MÁ HORKOU KREV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  <w:r w:rsidRPr="00CB153E">
        <w:rPr>
          <w:sz w:val="24"/>
          <w:szCs w:val="24"/>
        </w:rPr>
        <w:t>ŠIKOVNÝ</w:t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</w:r>
      <w:r w:rsidRPr="00CB153E">
        <w:rPr>
          <w:sz w:val="24"/>
          <w:szCs w:val="24"/>
        </w:rPr>
        <w:tab/>
        <w:t>NEDOKÁŽE BÝT ANI CHVÍLI V KLIDU</w:t>
      </w:r>
    </w:p>
    <w:p w:rsidR="00CB1619" w:rsidRPr="00CB153E" w:rsidRDefault="00CB1619" w:rsidP="0004659C">
      <w:pPr>
        <w:pStyle w:val="ListParagraph"/>
        <w:rPr>
          <w:sz w:val="24"/>
          <w:szCs w:val="24"/>
        </w:rPr>
      </w:pPr>
    </w:p>
    <w:p w:rsidR="00CB1619" w:rsidRDefault="00CB1619">
      <w:pPr>
        <w:rPr>
          <w:rFonts w:ascii="Arial Black" w:hAnsi="Arial Black" w:cs="Arial Black"/>
        </w:rPr>
      </w:pPr>
    </w:p>
    <w:p w:rsidR="00CB1619" w:rsidRDefault="00CB1619">
      <w:pPr>
        <w:rPr>
          <w:rFonts w:ascii="Arial Black" w:hAnsi="Arial Black" w:cs="Arial Black"/>
        </w:rPr>
      </w:pPr>
    </w:p>
    <w:p w:rsidR="00CB1619" w:rsidRDefault="00CB1619">
      <w:pPr>
        <w:rPr>
          <w:rFonts w:ascii="Arial Black" w:hAnsi="Arial Black" w:cs="Arial Black"/>
        </w:rPr>
      </w:pPr>
    </w:p>
    <w:p w:rsidR="00CB1619" w:rsidRDefault="00CB1619">
      <w:pPr>
        <w:rPr>
          <w:rFonts w:ascii="Arial Black" w:hAnsi="Arial Black" w:cs="Arial Black"/>
        </w:rPr>
      </w:pPr>
    </w:p>
    <w:p w:rsidR="00CB1619" w:rsidRDefault="00CB1619">
      <w:pPr>
        <w:rPr>
          <w:rFonts w:ascii="Arial Black" w:hAnsi="Arial Black" w:cs="Arial Black"/>
        </w:rPr>
      </w:pPr>
    </w:p>
    <w:p w:rsidR="00CB1619" w:rsidRDefault="00CB1619">
      <w:pPr>
        <w:rPr>
          <w:rFonts w:ascii="Arial Black" w:hAnsi="Arial Black" w:cs="Arial Black"/>
        </w:rPr>
      </w:pPr>
    </w:p>
    <w:p w:rsidR="00CB1619" w:rsidRDefault="00CB1619">
      <w:pPr>
        <w:rPr>
          <w:rFonts w:ascii="Arial Black" w:hAnsi="Arial Black" w:cs="Arial Black"/>
        </w:rPr>
      </w:pPr>
    </w:p>
    <w:p w:rsidR="00CB1619" w:rsidRPr="0004659C" w:rsidRDefault="00CB1619" w:rsidP="0004659C">
      <w:pPr>
        <w:ind w:left="2832" w:firstLine="708"/>
        <w:rPr>
          <w:rFonts w:ascii="Arial Black" w:hAnsi="Arial Black" w:cs="Arial Black"/>
          <w:color w:val="FF0000"/>
          <w:sz w:val="28"/>
          <w:szCs w:val="28"/>
        </w:rPr>
      </w:pPr>
      <w:r w:rsidRPr="0004659C">
        <w:rPr>
          <w:rFonts w:ascii="Arial Black" w:hAnsi="Arial Black" w:cs="Arial Black"/>
          <w:color w:val="FF0000"/>
          <w:sz w:val="28"/>
          <w:szCs w:val="28"/>
        </w:rPr>
        <w:t>ŘEŠENÍ</w:t>
      </w:r>
    </w:p>
    <w:p w:rsidR="00CB1619" w:rsidRDefault="00CB1619">
      <w:pPr>
        <w:rPr>
          <w:rFonts w:ascii="Arial Black" w:hAnsi="Arial Black" w:cs="Arial Black"/>
        </w:rPr>
      </w:pPr>
      <w:r w:rsidRPr="00CF2E5D">
        <w:rPr>
          <w:rFonts w:ascii="Arial Black" w:hAnsi="Arial Black" w:cs="Arial Black"/>
        </w:rPr>
        <w:t>VÝZNAM SLOVA – CHARAKTERISTIKA</w:t>
      </w:r>
    </w:p>
    <w:p w:rsidR="00CB1619" w:rsidRDefault="00CB1619" w:rsidP="0004659C">
      <w:pPr>
        <w:pStyle w:val="ListParagraph"/>
        <w:ind w:left="360"/>
      </w:pPr>
      <w:r>
        <w:t>1. NAJDĚTE  SYNONYMA K NÁSLEDUJÍCÍM VLASTNOSTEM:</w:t>
      </w:r>
    </w:p>
    <w:p w:rsidR="00CB1619" w:rsidRDefault="00CB1619" w:rsidP="00D157AC">
      <w:pPr>
        <w:pStyle w:val="ListParagraph"/>
      </w:pPr>
    </w:p>
    <w:p w:rsidR="00CB1619" w:rsidRPr="00D157AC" w:rsidRDefault="00CB1619" w:rsidP="00D157AC">
      <w:pPr>
        <w:pStyle w:val="ListParagraph"/>
        <w:rPr>
          <w:color w:val="FF0000"/>
        </w:rPr>
      </w:pPr>
      <w:r>
        <w:t>OBRATNÝ</w:t>
      </w:r>
      <w:r>
        <w:tab/>
      </w:r>
      <w:r>
        <w:tab/>
      </w:r>
      <w:r>
        <w:tab/>
      </w:r>
      <w:r w:rsidRPr="00D157AC">
        <w:rPr>
          <w:color w:val="FF0000"/>
        </w:rPr>
        <w:t>ŠIKOVNÝ</w:t>
      </w:r>
    </w:p>
    <w:p w:rsidR="00CB1619" w:rsidRDefault="00CB1619" w:rsidP="00D157AC">
      <w:pPr>
        <w:pStyle w:val="ListParagraph"/>
      </w:pPr>
      <w:r>
        <w:t>ŽIVÝ</w:t>
      </w:r>
      <w:r>
        <w:tab/>
      </w:r>
      <w:r>
        <w:tab/>
      </w:r>
      <w:r>
        <w:tab/>
      </w:r>
      <w:r>
        <w:tab/>
      </w:r>
      <w:r w:rsidRPr="00D157AC">
        <w:rPr>
          <w:color w:val="FF0000"/>
        </w:rPr>
        <w:t>HBITÝ, BYSTRÝ</w:t>
      </w:r>
    </w:p>
    <w:p w:rsidR="00CB1619" w:rsidRDefault="00CB1619" w:rsidP="00D157AC">
      <w:pPr>
        <w:pStyle w:val="ListParagraph"/>
      </w:pPr>
      <w:r>
        <w:t>ROZHODNÝ</w:t>
      </w:r>
      <w:r>
        <w:tab/>
      </w:r>
      <w:r>
        <w:tab/>
      </w:r>
      <w:r>
        <w:tab/>
      </w:r>
      <w:r w:rsidRPr="00D157AC">
        <w:rPr>
          <w:color w:val="FF0000"/>
        </w:rPr>
        <w:t>ENERGICKÝ, PRŮBOJNÝ</w:t>
      </w:r>
    </w:p>
    <w:p w:rsidR="00CB1619" w:rsidRPr="00D157AC" w:rsidRDefault="00CB1619" w:rsidP="00D157AC">
      <w:pPr>
        <w:pStyle w:val="ListParagraph"/>
        <w:rPr>
          <w:color w:val="FF0000"/>
        </w:rPr>
      </w:pPr>
      <w:r>
        <w:t>MÁLOMLUVNÝ</w:t>
      </w:r>
      <w:r>
        <w:tab/>
      </w:r>
      <w:r>
        <w:tab/>
      </w:r>
      <w:r>
        <w:tab/>
      </w:r>
      <w:r w:rsidRPr="00D157AC">
        <w:rPr>
          <w:color w:val="FF0000"/>
        </w:rPr>
        <w:t>TICHÝ</w:t>
      </w:r>
    </w:p>
    <w:p w:rsidR="00CB1619" w:rsidRDefault="00CB1619" w:rsidP="00D157AC">
      <w:pPr>
        <w:pStyle w:val="ListParagraph"/>
        <w:rPr>
          <w:color w:val="FF0000"/>
        </w:rPr>
      </w:pPr>
      <w:r>
        <w:t>ÚSLUŽNÝ</w:t>
      </w:r>
      <w:r>
        <w:tab/>
      </w:r>
      <w:r>
        <w:tab/>
      </w:r>
      <w:r>
        <w:tab/>
      </w:r>
      <w:r w:rsidRPr="00D157AC">
        <w:rPr>
          <w:color w:val="FF0000"/>
        </w:rPr>
        <w:t>OCHOTNÝ</w:t>
      </w:r>
    </w:p>
    <w:p w:rsidR="00CB1619" w:rsidRDefault="00CB1619" w:rsidP="00D157AC"/>
    <w:p w:rsidR="00CB1619" w:rsidRDefault="00CB1619" w:rsidP="0004659C">
      <w:pPr>
        <w:pStyle w:val="ListParagraph"/>
        <w:ind w:left="360"/>
      </w:pPr>
      <w:r>
        <w:t>2. NAJDĚTE  ANTONYMA K NÁSLEDUJÍCÍM VLASTNOSTEM:</w:t>
      </w:r>
    </w:p>
    <w:p w:rsidR="00CB1619" w:rsidRDefault="00CB1619" w:rsidP="00D157AC">
      <w:pPr>
        <w:pStyle w:val="ListParagraph"/>
        <w:rPr>
          <w:color w:val="FF0000"/>
        </w:rPr>
      </w:pPr>
      <w:r>
        <w:t>SPRAVEDLIVÝ</w:t>
      </w:r>
      <w:r>
        <w:tab/>
      </w:r>
      <w:r>
        <w:tab/>
      </w:r>
      <w:r>
        <w:tab/>
      </w:r>
      <w:r>
        <w:rPr>
          <w:color w:val="FF0000"/>
        </w:rPr>
        <w:t>NESPRAVEDLIVÝ, ZAUJATÝ</w:t>
      </w:r>
    </w:p>
    <w:p w:rsidR="00CB1619" w:rsidRPr="00CF2E5D" w:rsidRDefault="00CB1619" w:rsidP="00D157AC">
      <w:pPr>
        <w:pStyle w:val="ListParagraph"/>
        <w:rPr>
          <w:color w:val="FF0000"/>
        </w:rPr>
      </w:pPr>
      <w:r>
        <w:t>TRPĚLIVÝ</w:t>
      </w:r>
      <w:r>
        <w:tab/>
      </w:r>
      <w:r>
        <w:tab/>
      </w:r>
      <w:r>
        <w:tab/>
      </w:r>
      <w:r w:rsidRPr="00CF2E5D">
        <w:rPr>
          <w:color w:val="FF0000"/>
        </w:rPr>
        <w:t>VZNĚTLIVÝ</w:t>
      </w:r>
    </w:p>
    <w:p w:rsidR="00CB1619" w:rsidRDefault="00CB1619" w:rsidP="00D157AC">
      <w:pPr>
        <w:pStyle w:val="ListParagraph"/>
      </w:pPr>
      <w:r>
        <w:t>PROSPĚCHÁŘSKÝ</w:t>
      </w:r>
      <w:r>
        <w:tab/>
      </w:r>
      <w:r>
        <w:tab/>
      </w:r>
      <w:r w:rsidRPr="00CF2E5D">
        <w:rPr>
          <w:color w:val="FF0000"/>
        </w:rPr>
        <w:t>NEZIŠTNÝ</w:t>
      </w:r>
    </w:p>
    <w:p w:rsidR="00CB1619" w:rsidRPr="00CF2E5D" w:rsidRDefault="00CB1619" w:rsidP="00D157AC">
      <w:pPr>
        <w:pStyle w:val="ListParagraph"/>
        <w:rPr>
          <w:color w:val="FF0000"/>
        </w:rPr>
      </w:pPr>
      <w:r>
        <w:t>OHLEDUPLNÝ</w:t>
      </w:r>
      <w:r>
        <w:tab/>
      </w:r>
      <w:r>
        <w:tab/>
      </w:r>
      <w:r>
        <w:tab/>
      </w:r>
      <w:r w:rsidRPr="00CF2E5D">
        <w:rPr>
          <w:color w:val="FF0000"/>
        </w:rPr>
        <w:t>BEZOHLEDNÝ</w:t>
      </w:r>
    </w:p>
    <w:p w:rsidR="00CB1619" w:rsidRPr="00CF2E5D" w:rsidRDefault="00CB1619" w:rsidP="00D157AC">
      <w:pPr>
        <w:pStyle w:val="ListParagraph"/>
        <w:rPr>
          <w:color w:val="FF0000"/>
        </w:rPr>
      </w:pPr>
      <w:r>
        <w:t>DŮKLADNÝ</w:t>
      </w:r>
      <w:r>
        <w:tab/>
      </w:r>
      <w:r>
        <w:tab/>
      </w:r>
      <w:r>
        <w:tab/>
      </w:r>
      <w:r w:rsidRPr="00CF2E5D">
        <w:rPr>
          <w:color w:val="FF0000"/>
        </w:rPr>
        <w:t>POVRCHNÍ</w:t>
      </w:r>
    </w:p>
    <w:p w:rsidR="00CB1619" w:rsidRDefault="00CB1619" w:rsidP="00D157AC">
      <w:pPr>
        <w:pStyle w:val="ListParagraph"/>
      </w:pPr>
    </w:p>
    <w:p w:rsidR="00CB1619" w:rsidRDefault="00CB1619" w:rsidP="0004659C">
      <w:pPr>
        <w:pStyle w:val="ListParagraph"/>
        <w:ind w:left="360"/>
      </w:pPr>
      <w:r>
        <w:t>3. ZAŘAĎTE DO SLOUPEČKŮ JEDNOTLIVÉ VLASTNOSTI PODLE TÉMATU:</w:t>
      </w:r>
    </w:p>
    <w:p w:rsidR="00CB1619" w:rsidRDefault="00CB1619" w:rsidP="002F5903">
      <w:pPr>
        <w:pStyle w:val="ListParagraph"/>
        <w:rPr>
          <w:i/>
          <w:iCs/>
        </w:rPr>
      </w:pPr>
      <w:r>
        <w:rPr>
          <w:i/>
          <w:iCs/>
        </w:rPr>
        <w:t>Hrdý, soucitný, ukázněný, přesný, rozumný, málomluvný, poctivý,  čistotný,  důkladný, čistotný, moudrý, statečný, skromný, ukázněný, nepořádný, málomluvný, roztržitý, vlídný, dochvilný, pohotový</w:t>
      </w:r>
    </w:p>
    <w:p w:rsidR="00CB1619" w:rsidRDefault="00CB1619" w:rsidP="002F5903">
      <w:pPr>
        <w:pStyle w:val="ListParagraph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84"/>
        <w:gridCol w:w="1683"/>
        <w:gridCol w:w="1709"/>
        <w:gridCol w:w="1639"/>
        <w:gridCol w:w="1753"/>
      </w:tblGrid>
      <w:tr w:rsidR="00CB1619" w:rsidRPr="007A765A">
        <w:tc>
          <w:tcPr>
            <w:tcW w:w="1842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A765A">
              <w:rPr>
                <w:b/>
                <w:bCs/>
              </w:rPr>
              <w:t>TEMPERAMENT</w:t>
            </w:r>
          </w:p>
        </w:tc>
        <w:tc>
          <w:tcPr>
            <w:tcW w:w="1842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A765A">
              <w:rPr>
                <w:b/>
                <w:bCs/>
              </w:rPr>
              <w:t xml:space="preserve">MORÁLNÍ </w:t>
            </w:r>
          </w:p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A765A">
              <w:rPr>
                <w:b/>
                <w:bCs/>
              </w:rPr>
              <w:t>VLASTNOSTI</w:t>
            </w:r>
          </w:p>
        </w:tc>
        <w:tc>
          <w:tcPr>
            <w:tcW w:w="1842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A765A">
              <w:rPr>
                <w:b/>
                <w:bCs/>
              </w:rPr>
              <w:t xml:space="preserve">VZTAH </w:t>
            </w:r>
          </w:p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A765A">
              <w:rPr>
                <w:b/>
                <w:bCs/>
              </w:rPr>
              <w:t>K LIDEM</w:t>
            </w:r>
          </w:p>
        </w:tc>
        <w:tc>
          <w:tcPr>
            <w:tcW w:w="1843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A765A">
              <w:rPr>
                <w:b/>
                <w:bCs/>
              </w:rPr>
              <w:t xml:space="preserve">VZTAH </w:t>
            </w:r>
          </w:p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A765A">
              <w:rPr>
                <w:b/>
                <w:bCs/>
              </w:rPr>
              <w:t>K PRÁCI</w:t>
            </w:r>
          </w:p>
        </w:tc>
        <w:tc>
          <w:tcPr>
            <w:tcW w:w="1843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A765A">
              <w:rPr>
                <w:b/>
                <w:bCs/>
              </w:rPr>
              <w:t>ZVYKY</w:t>
            </w:r>
          </w:p>
        </w:tc>
      </w:tr>
      <w:tr w:rsidR="00CB1619" w:rsidRPr="007A765A">
        <w:tc>
          <w:tcPr>
            <w:tcW w:w="1842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ROZUMNÝ</w:t>
            </w:r>
          </w:p>
        </w:tc>
        <w:tc>
          <w:tcPr>
            <w:tcW w:w="1842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POCTIVÝ</w:t>
            </w:r>
          </w:p>
        </w:tc>
        <w:tc>
          <w:tcPr>
            <w:tcW w:w="1842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SOUCITNÝ</w:t>
            </w:r>
          </w:p>
        </w:tc>
        <w:tc>
          <w:tcPr>
            <w:tcW w:w="1843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PILNÝ</w:t>
            </w:r>
          </w:p>
        </w:tc>
        <w:tc>
          <w:tcPr>
            <w:tcW w:w="1843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MÁLOMLUVNÝ</w:t>
            </w:r>
          </w:p>
        </w:tc>
      </w:tr>
      <w:tr w:rsidR="00CB1619" w:rsidRPr="007A765A">
        <w:tc>
          <w:tcPr>
            <w:tcW w:w="1842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MOUDRÝ</w:t>
            </w:r>
          </w:p>
        </w:tc>
        <w:tc>
          <w:tcPr>
            <w:tcW w:w="1842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DŮSLEDNÝ</w:t>
            </w:r>
          </w:p>
        </w:tc>
        <w:tc>
          <w:tcPr>
            <w:tcW w:w="1842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OHLEDUPLNÝ</w:t>
            </w:r>
          </w:p>
        </w:tc>
        <w:tc>
          <w:tcPr>
            <w:tcW w:w="1843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ROZTRŽITÝ</w:t>
            </w:r>
          </w:p>
        </w:tc>
        <w:tc>
          <w:tcPr>
            <w:tcW w:w="1843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ČISTOTNÝ</w:t>
            </w:r>
          </w:p>
        </w:tc>
      </w:tr>
      <w:tr w:rsidR="00CB1619" w:rsidRPr="007A765A">
        <w:tc>
          <w:tcPr>
            <w:tcW w:w="1842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POHOTOVÝ</w:t>
            </w:r>
          </w:p>
        </w:tc>
        <w:tc>
          <w:tcPr>
            <w:tcW w:w="1842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HRDÝ</w:t>
            </w:r>
          </w:p>
        </w:tc>
        <w:tc>
          <w:tcPr>
            <w:tcW w:w="1842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VLÍDNÝ</w:t>
            </w:r>
          </w:p>
        </w:tc>
        <w:tc>
          <w:tcPr>
            <w:tcW w:w="1843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PŘESNÝ</w:t>
            </w:r>
          </w:p>
        </w:tc>
        <w:tc>
          <w:tcPr>
            <w:tcW w:w="1843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NEPOŘÁDNÝ</w:t>
            </w:r>
          </w:p>
        </w:tc>
      </w:tr>
      <w:tr w:rsidR="00CB1619" w:rsidRPr="007A765A">
        <w:tc>
          <w:tcPr>
            <w:tcW w:w="1842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STATEČNÝ</w:t>
            </w:r>
          </w:p>
        </w:tc>
        <w:tc>
          <w:tcPr>
            <w:tcW w:w="1842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SKROMNÝ</w:t>
            </w:r>
          </w:p>
        </w:tc>
        <w:tc>
          <w:tcPr>
            <w:tcW w:w="1842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UKÁZNĚNÝ</w:t>
            </w:r>
          </w:p>
        </w:tc>
        <w:tc>
          <w:tcPr>
            <w:tcW w:w="1843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DŮKLADNÝ</w:t>
            </w:r>
          </w:p>
        </w:tc>
        <w:tc>
          <w:tcPr>
            <w:tcW w:w="1843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A765A">
              <w:rPr>
                <w:color w:val="FF0000"/>
              </w:rPr>
              <w:t>DOCHVILNÝ</w:t>
            </w:r>
          </w:p>
        </w:tc>
      </w:tr>
    </w:tbl>
    <w:p w:rsidR="00CB1619" w:rsidRDefault="00CB1619" w:rsidP="00D157AC">
      <w:pPr>
        <w:pStyle w:val="ListParagraph"/>
      </w:pPr>
    </w:p>
    <w:p w:rsidR="00CB1619" w:rsidRPr="00D157AC" w:rsidRDefault="00CB1619" w:rsidP="00D157AC">
      <w:pPr>
        <w:pStyle w:val="ListParagraph"/>
      </w:pPr>
    </w:p>
    <w:p w:rsidR="00CB1619" w:rsidRDefault="00CB1619" w:rsidP="0004659C">
      <w:pPr>
        <w:pStyle w:val="ListParagraph"/>
        <w:ind w:left="360"/>
      </w:pPr>
      <w:r>
        <w:t>4. Napište alespoň  3 podstatná jména , která naznačují vlastnosti:</w:t>
      </w:r>
    </w:p>
    <w:p w:rsidR="00CB1619" w:rsidRPr="00CF2E5D" w:rsidRDefault="00CB1619" w:rsidP="002F5903">
      <w:pPr>
        <w:pStyle w:val="ListParagraph"/>
        <w:rPr>
          <w:color w:val="FF0000"/>
        </w:rPr>
      </w:pPr>
      <w:r w:rsidRPr="00CF2E5D">
        <w:rPr>
          <w:color w:val="FF0000"/>
        </w:rPr>
        <w:t>Například: LHÁŘ, SILÁK, RVÁČ, LENOCH, HLUPÁK, CHYTRÁK</w:t>
      </w:r>
    </w:p>
    <w:p w:rsidR="00CB1619" w:rsidRDefault="00CB1619" w:rsidP="002F5903">
      <w:pPr>
        <w:pStyle w:val="ListParagraph"/>
      </w:pPr>
    </w:p>
    <w:p w:rsidR="00CB1619" w:rsidRDefault="00CB1619" w:rsidP="0004659C">
      <w:pPr>
        <w:pStyle w:val="ListParagraph"/>
        <w:ind w:left="360"/>
      </w:pPr>
      <w:r>
        <w:t>5. Vysvětlete větou, slovním spojením tyto vlastnosti:</w:t>
      </w:r>
    </w:p>
    <w:p w:rsidR="00CB1619" w:rsidRPr="0004659C" w:rsidRDefault="00CB1619" w:rsidP="00CF2E5D">
      <w:pPr>
        <w:pStyle w:val="ListParagraph"/>
        <w:rPr>
          <w:color w:val="FF0000"/>
        </w:rPr>
      </w:pPr>
      <w:r>
        <w:t>ŠKAROHLÍD</w:t>
      </w:r>
      <w:r>
        <w:tab/>
      </w:r>
      <w:r>
        <w:rPr>
          <w:color w:val="FF0000"/>
        </w:rPr>
        <w:tab/>
      </w:r>
      <w:r>
        <w:rPr>
          <w:color w:val="FF0000"/>
        </w:rPr>
        <w:tab/>
        <w:t>Dívá se na všechno negativně.</w:t>
      </w:r>
    </w:p>
    <w:p w:rsidR="00CB1619" w:rsidRPr="0004659C" w:rsidRDefault="00CB1619" w:rsidP="00CF2E5D">
      <w:pPr>
        <w:pStyle w:val="ListParagraph"/>
        <w:rPr>
          <w:color w:val="FF0000"/>
        </w:rPr>
      </w:pPr>
      <w:r>
        <w:t>NETRPĚLIVÝ</w:t>
      </w:r>
      <w:r>
        <w:tab/>
      </w:r>
      <w:r>
        <w:tab/>
      </w:r>
      <w:r>
        <w:tab/>
      </w:r>
      <w:r>
        <w:rPr>
          <w:color w:val="FF0000"/>
        </w:rPr>
        <w:t>Vše chce mít hned hotové.</w:t>
      </w:r>
    </w:p>
    <w:p w:rsidR="00CB1619" w:rsidRPr="0004659C" w:rsidRDefault="00CB1619" w:rsidP="00CF2E5D">
      <w:pPr>
        <w:pStyle w:val="ListParagraph"/>
        <w:rPr>
          <w:color w:val="FF0000"/>
        </w:rPr>
      </w:pPr>
      <w:r>
        <w:t>SEBEKRITICKÝ</w:t>
      </w:r>
      <w:r>
        <w:tab/>
      </w:r>
      <w:r>
        <w:tab/>
      </w:r>
      <w:r>
        <w:tab/>
      </w:r>
      <w:r w:rsidRPr="0004659C">
        <w:rPr>
          <w:color w:val="FF0000"/>
        </w:rPr>
        <w:t>Umí reálně  ohodnotit své znalosti, dovednosti</w:t>
      </w:r>
      <w:r>
        <w:rPr>
          <w:color w:val="FF0000"/>
        </w:rPr>
        <w:t>.</w:t>
      </w:r>
    </w:p>
    <w:p w:rsidR="00CB1619" w:rsidRPr="0004659C" w:rsidRDefault="00CB1619" w:rsidP="00CF2E5D">
      <w:pPr>
        <w:pStyle w:val="ListParagraph"/>
        <w:rPr>
          <w:color w:val="FF0000"/>
        </w:rPr>
      </w:pPr>
      <w:r>
        <w:t>OPTIMISTA</w:t>
      </w:r>
      <w:r>
        <w:tab/>
      </w:r>
      <w:r>
        <w:tab/>
      </w:r>
      <w:r>
        <w:tab/>
      </w:r>
      <w:r>
        <w:rPr>
          <w:color w:val="FF0000"/>
        </w:rPr>
        <w:t>Na všem hledá to dobré.</w:t>
      </w:r>
    </w:p>
    <w:p w:rsidR="00CB1619" w:rsidRDefault="00CB1619" w:rsidP="00CF2E5D">
      <w:pPr>
        <w:pStyle w:val="ListParagraph"/>
      </w:pPr>
    </w:p>
    <w:p w:rsidR="00CB1619" w:rsidRDefault="00CB1619" w:rsidP="00CF2E5D">
      <w:pPr>
        <w:pStyle w:val="ListParagraph"/>
      </w:pPr>
    </w:p>
    <w:p w:rsidR="00CB1619" w:rsidRDefault="00CB1619" w:rsidP="00CF2E5D">
      <w:pPr>
        <w:pStyle w:val="ListParagraph"/>
      </w:pPr>
    </w:p>
    <w:p w:rsidR="00CB1619" w:rsidRDefault="00CB1619" w:rsidP="00CF2E5D">
      <w:pPr>
        <w:pStyle w:val="ListParagraph"/>
      </w:pPr>
    </w:p>
    <w:p w:rsidR="00CB1619" w:rsidRDefault="00CB1619" w:rsidP="0004659C">
      <w:pPr>
        <w:pStyle w:val="ListParagraph"/>
        <w:ind w:left="360"/>
      </w:pPr>
      <w:r>
        <w:t>6. Doplňte do tabulky k přímé charakteristice charakteristiku nepřímou a naopak:</w:t>
      </w:r>
    </w:p>
    <w:p w:rsidR="00CB1619" w:rsidRDefault="00CB1619" w:rsidP="00CF2E5D">
      <w:pPr>
        <w:pStyle w:val="ListParagraph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84"/>
        <w:gridCol w:w="4284"/>
      </w:tblGrid>
      <w:tr w:rsidR="00CB1619" w:rsidRPr="007A765A">
        <w:tc>
          <w:tcPr>
            <w:tcW w:w="4606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A765A">
              <w:rPr>
                <w:b/>
                <w:bCs/>
              </w:rPr>
              <w:t>PŘÍMÁ CHARAKTERISTIKA</w:t>
            </w:r>
          </w:p>
        </w:tc>
        <w:tc>
          <w:tcPr>
            <w:tcW w:w="4606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A765A">
              <w:rPr>
                <w:b/>
                <w:bCs/>
              </w:rPr>
              <w:t>NEPŘÍMÁ CHARAKTERISTIKA</w:t>
            </w:r>
          </w:p>
        </w:tc>
      </w:tr>
      <w:tr w:rsidR="00CB1619" w:rsidRPr="007A765A">
        <w:tc>
          <w:tcPr>
            <w:tcW w:w="4606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</w:pPr>
            <w:r w:rsidRPr="007A765A">
              <w:t>POHOTOVÝ</w:t>
            </w:r>
          </w:p>
        </w:tc>
        <w:tc>
          <w:tcPr>
            <w:tcW w:w="4606" w:type="dxa"/>
          </w:tcPr>
          <w:p w:rsidR="00CB1619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>
              <w:rPr>
                <w:color w:val="FF0000"/>
              </w:rPr>
              <w:t>Všechno hned udělá, ví si se vším rady.</w:t>
            </w:r>
          </w:p>
          <w:p w:rsidR="00CB1619" w:rsidRPr="00D47FDD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</w:p>
        </w:tc>
      </w:tr>
      <w:tr w:rsidR="00CB1619" w:rsidRPr="007A765A">
        <w:tc>
          <w:tcPr>
            <w:tcW w:w="4606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</w:pPr>
            <w:r w:rsidRPr="007A765A">
              <w:t>ŠETRNÝ</w:t>
            </w:r>
          </w:p>
        </w:tc>
        <w:tc>
          <w:tcPr>
            <w:tcW w:w="4606" w:type="dxa"/>
          </w:tcPr>
          <w:p w:rsidR="00CB1619" w:rsidRPr="00D47FDD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D47FDD">
              <w:rPr>
                <w:color w:val="FF0000"/>
              </w:rPr>
              <w:t>Váží si každé koruny, umí hospodařit s penězi.</w:t>
            </w:r>
          </w:p>
        </w:tc>
      </w:tr>
      <w:tr w:rsidR="00CB1619" w:rsidRPr="007A765A">
        <w:tc>
          <w:tcPr>
            <w:tcW w:w="4606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</w:pPr>
            <w:r w:rsidRPr="007A765A">
              <w:t>MÁLOMLUVNÝ</w:t>
            </w:r>
          </w:p>
        </w:tc>
        <w:tc>
          <w:tcPr>
            <w:tcW w:w="4606" w:type="dxa"/>
          </w:tcPr>
          <w:p w:rsidR="00CB1619" w:rsidRPr="00D47FDD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>
              <w:rPr>
                <w:color w:val="FF0000"/>
              </w:rPr>
              <w:t>Nemá potřebu o všem hned mluvit.</w:t>
            </w:r>
          </w:p>
        </w:tc>
      </w:tr>
      <w:tr w:rsidR="00CB1619" w:rsidRPr="007A765A">
        <w:tc>
          <w:tcPr>
            <w:tcW w:w="4606" w:type="dxa"/>
          </w:tcPr>
          <w:p w:rsidR="00CB1619" w:rsidRPr="007A765A" w:rsidRDefault="00CB1619" w:rsidP="007A765A">
            <w:pPr>
              <w:pStyle w:val="ListParagraph"/>
              <w:spacing w:after="0" w:line="240" w:lineRule="auto"/>
              <w:ind w:left="0"/>
            </w:pPr>
            <w:r w:rsidRPr="007A765A">
              <w:t>SVĚDOMITÝ</w:t>
            </w:r>
          </w:p>
        </w:tc>
        <w:tc>
          <w:tcPr>
            <w:tcW w:w="4606" w:type="dxa"/>
          </w:tcPr>
          <w:p w:rsidR="00CB1619" w:rsidRPr="00D47FDD" w:rsidRDefault="00CB1619" w:rsidP="007A765A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>
              <w:rPr>
                <w:color w:val="FF0000"/>
              </w:rPr>
              <w:t>Všechno udělá hned, plní úkoly v termínu, vypracovává je přesně.</w:t>
            </w:r>
          </w:p>
        </w:tc>
      </w:tr>
    </w:tbl>
    <w:p w:rsidR="00CB1619" w:rsidRDefault="00CB1619" w:rsidP="00CF2E5D">
      <w:pPr>
        <w:pStyle w:val="ListParagraph"/>
      </w:pPr>
    </w:p>
    <w:p w:rsidR="00CB1619" w:rsidRDefault="00CB1619" w:rsidP="0004659C">
      <w:pPr>
        <w:pStyle w:val="ListParagraph"/>
        <w:ind w:left="0"/>
      </w:pPr>
    </w:p>
    <w:p w:rsidR="00CB1619" w:rsidRDefault="00CB1619" w:rsidP="0004659C">
      <w:pPr>
        <w:pStyle w:val="ListParagraph"/>
        <w:ind w:left="0"/>
      </w:pPr>
      <w:r>
        <w:t xml:space="preserve">        7. Doplňte správně přirovnání označující lidské vlastnosti:</w:t>
      </w:r>
    </w:p>
    <w:p w:rsidR="00CB1619" w:rsidRDefault="00CB1619" w:rsidP="0093166B">
      <w:pPr>
        <w:pStyle w:val="ListParagraph"/>
        <w:rPr>
          <w:color w:val="FF0000"/>
        </w:rPr>
      </w:pPr>
      <w:r>
        <w:t xml:space="preserve">Je líný jako </w:t>
      </w:r>
      <w:r>
        <w:rPr>
          <w:color w:val="FF0000"/>
        </w:rPr>
        <w:t xml:space="preserve"> veš.</w:t>
      </w:r>
    </w:p>
    <w:p w:rsidR="00CB1619" w:rsidRDefault="00CB1619" w:rsidP="0093166B">
      <w:pPr>
        <w:pStyle w:val="ListParagraph"/>
      </w:pPr>
      <w:r>
        <w:t xml:space="preserve">Je zdravý jako  </w:t>
      </w:r>
      <w:r w:rsidRPr="00D47FDD">
        <w:rPr>
          <w:color w:val="FF0000"/>
        </w:rPr>
        <w:t>ryba</w:t>
      </w:r>
      <w:r>
        <w:t>.</w:t>
      </w:r>
    </w:p>
    <w:p w:rsidR="00CB1619" w:rsidRDefault="00CB1619" w:rsidP="0093166B">
      <w:pPr>
        <w:pStyle w:val="ListParagraph"/>
      </w:pPr>
      <w:r>
        <w:t>Je sám jako kůl v plotě.</w:t>
      </w:r>
    </w:p>
    <w:p w:rsidR="00CB1619" w:rsidRDefault="00CB1619" w:rsidP="0093166B">
      <w:pPr>
        <w:pStyle w:val="ListParagraph"/>
      </w:pPr>
      <w:r>
        <w:t xml:space="preserve">Je vzdělaný, mluví jako </w:t>
      </w:r>
      <w:r w:rsidRPr="00D47FDD">
        <w:rPr>
          <w:color w:val="FF0000"/>
        </w:rPr>
        <w:t>kniha</w:t>
      </w:r>
      <w:r>
        <w:t>.</w:t>
      </w:r>
    </w:p>
    <w:p w:rsidR="00CB1619" w:rsidRDefault="00CB1619" w:rsidP="0093166B">
      <w:pPr>
        <w:pStyle w:val="ListParagraph"/>
      </w:pPr>
      <w:r>
        <w:t>Lže jako když tiskne.</w:t>
      </w:r>
    </w:p>
    <w:p w:rsidR="00CB1619" w:rsidRDefault="00CB1619" w:rsidP="0093166B">
      <w:pPr>
        <w:pStyle w:val="ListParagraph"/>
      </w:pPr>
      <w:r>
        <w:t xml:space="preserve">Roste jako </w:t>
      </w:r>
      <w:r w:rsidRPr="00D47FDD">
        <w:rPr>
          <w:color w:val="FF0000"/>
        </w:rPr>
        <w:t>z vody</w:t>
      </w:r>
      <w:r>
        <w:t>.</w:t>
      </w:r>
    </w:p>
    <w:p w:rsidR="00CB1619" w:rsidRDefault="00CB1619" w:rsidP="0093166B">
      <w:pPr>
        <w:pStyle w:val="ListParagraph"/>
      </w:pPr>
    </w:p>
    <w:p w:rsidR="00CB1619" w:rsidRDefault="00CB1619" w:rsidP="0004659C">
      <w:pPr>
        <w:pStyle w:val="ListParagraph"/>
        <w:ind w:left="0"/>
      </w:pPr>
      <w:r>
        <w:t xml:space="preserve">        8. Spojte správně vlastnosti s jejich nepřímou charakteristikou.</w:t>
      </w:r>
    </w:p>
    <w:p w:rsidR="00CB1619" w:rsidRDefault="00CB1619" w:rsidP="0093166B">
      <w:pPr>
        <w:pStyle w:val="ListParagraph"/>
      </w:pPr>
    </w:p>
    <w:p w:rsidR="00CB1619" w:rsidRDefault="00CB1619" w:rsidP="0093166B">
      <w:pPr>
        <w:pStyle w:val="ListParagraph"/>
      </w:pPr>
      <w:r>
        <w:t>VYCHYTRALÝ</w:t>
      </w:r>
      <w:r>
        <w:tab/>
      </w:r>
      <w:r>
        <w:tab/>
      </w:r>
      <w:r>
        <w:tab/>
      </w:r>
      <w:r>
        <w:tab/>
      </w:r>
      <w:r w:rsidRPr="0004659C">
        <w:rPr>
          <w:color w:val="FF0000"/>
        </w:rPr>
        <w:t>je všemi mastmi mazaný</w:t>
      </w:r>
    </w:p>
    <w:p w:rsidR="00CB1619" w:rsidRDefault="00CB1619" w:rsidP="0093166B">
      <w:pPr>
        <w:pStyle w:val="ListParagraph"/>
      </w:pPr>
      <w:r>
        <w:t>PESIMISTICKÝ</w:t>
      </w:r>
      <w:r>
        <w:tab/>
      </w:r>
      <w:r>
        <w:tab/>
      </w:r>
      <w:r>
        <w:tab/>
      </w:r>
      <w:r>
        <w:tab/>
      </w:r>
      <w:r w:rsidRPr="0004659C">
        <w:rPr>
          <w:color w:val="FF0000"/>
        </w:rPr>
        <w:t>dívá se na svět černými brýlemi</w:t>
      </w:r>
    </w:p>
    <w:p w:rsidR="00CB1619" w:rsidRDefault="00CB1619" w:rsidP="0093166B">
      <w:pPr>
        <w:pStyle w:val="ListParagraph"/>
      </w:pPr>
      <w:r>
        <w:t>LAKOMÝ</w:t>
      </w:r>
      <w:r>
        <w:tab/>
      </w:r>
      <w:r>
        <w:tab/>
      </w:r>
      <w:r>
        <w:tab/>
      </w:r>
      <w:r>
        <w:tab/>
      </w:r>
      <w:r w:rsidRPr="0004659C">
        <w:rPr>
          <w:color w:val="FF0000"/>
        </w:rPr>
        <w:t>pro krejcar by si nechal vrtat koleno</w:t>
      </w:r>
    </w:p>
    <w:p w:rsidR="00CB1619" w:rsidRPr="0004659C" w:rsidRDefault="00CB1619" w:rsidP="0093166B">
      <w:pPr>
        <w:pStyle w:val="ListParagraph"/>
        <w:rPr>
          <w:color w:val="FF0000"/>
        </w:rPr>
      </w:pPr>
      <w:r>
        <w:t>VZNĚTLIVÝ</w:t>
      </w:r>
      <w:r>
        <w:tab/>
      </w:r>
      <w:r>
        <w:tab/>
      </w:r>
      <w:r>
        <w:tab/>
      </w:r>
      <w:r>
        <w:tab/>
      </w:r>
      <w:r>
        <w:rPr>
          <w:color w:val="FF0000"/>
        </w:rPr>
        <w:t>má horkou krev</w:t>
      </w:r>
    </w:p>
    <w:p w:rsidR="00CB1619" w:rsidRDefault="00CB1619" w:rsidP="0093166B">
      <w:pPr>
        <w:pStyle w:val="ListParagraph"/>
      </w:pPr>
      <w:r>
        <w:t>NEPOKOJNÝ</w:t>
      </w:r>
      <w:r>
        <w:tab/>
      </w:r>
      <w:r>
        <w:tab/>
      </w:r>
      <w:r>
        <w:tab/>
      </w:r>
      <w:r>
        <w:tab/>
      </w:r>
      <w:r w:rsidRPr="0004659C">
        <w:rPr>
          <w:color w:val="FF0000"/>
        </w:rPr>
        <w:t>nedokáže být ani chvíli v klidu</w:t>
      </w:r>
    </w:p>
    <w:p w:rsidR="00CB1619" w:rsidRPr="0004659C" w:rsidRDefault="00CB1619" w:rsidP="0093166B">
      <w:pPr>
        <w:pStyle w:val="ListParagraph"/>
        <w:rPr>
          <w:color w:val="FF0000"/>
        </w:rPr>
      </w:pPr>
      <w:r>
        <w:t>NEZKUŠENÝ</w:t>
      </w:r>
      <w:r>
        <w:tab/>
      </w:r>
      <w:r>
        <w:tab/>
      </w:r>
      <w:r>
        <w:tab/>
      </w:r>
      <w:r>
        <w:tab/>
      </w:r>
      <w:r>
        <w:rPr>
          <w:color w:val="FF0000"/>
        </w:rPr>
        <w:t>je to neostřílený zajíc</w:t>
      </w:r>
    </w:p>
    <w:p w:rsidR="00CB1619" w:rsidRPr="0004659C" w:rsidRDefault="00CB1619" w:rsidP="0093166B">
      <w:pPr>
        <w:pStyle w:val="ListParagraph"/>
        <w:rPr>
          <w:color w:val="FF0000"/>
        </w:rPr>
      </w:pPr>
      <w:r>
        <w:t>ŠIKOVNÝ</w:t>
      </w:r>
      <w:r>
        <w:tab/>
      </w:r>
      <w:r>
        <w:tab/>
      </w:r>
      <w:r>
        <w:tab/>
      </w:r>
      <w:r>
        <w:tab/>
      </w:r>
      <w:r>
        <w:rPr>
          <w:color w:val="FF0000"/>
        </w:rPr>
        <w:t>má zlaté ruce</w:t>
      </w:r>
    </w:p>
    <w:p w:rsidR="00CB1619" w:rsidRDefault="00CB1619" w:rsidP="0093166B">
      <w:pPr>
        <w:pStyle w:val="ListParagraph"/>
      </w:pPr>
      <w:bookmarkStart w:id="0" w:name="_GoBack"/>
      <w:bookmarkEnd w:id="0"/>
    </w:p>
    <w:p w:rsidR="00CB1619" w:rsidRDefault="00CB1619" w:rsidP="00CF2E5D">
      <w:pPr>
        <w:pStyle w:val="ListParagraph"/>
      </w:pPr>
    </w:p>
    <w:sectPr w:rsidR="00CB1619" w:rsidSect="003955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D72B9"/>
    <w:multiLevelType w:val="hybridMultilevel"/>
    <w:tmpl w:val="D7DE1D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57AC"/>
    <w:rsid w:val="0004659C"/>
    <w:rsid w:val="00072279"/>
    <w:rsid w:val="001A5C97"/>
    <w:rsid w:val="002A08C8"/>
    <w:rsid w:val="002F228C"/>
    <w:rsid w:val="002F5903"/>
    <w:rsid w:val="00322699"/>
    <w:rsid w:val="00395599"/>
    <w:rsid w:val="004A36D2"/>
    <w:rsid w:val="005A6F45"/>
    <w:rsid w:val="006A2536"/>
    <w:rsid w:val="007A765A"/>
    <w:rsid w:val="007C6333"/>
    <w:rsid w:val="007D2625"/>
    <w:rsid w:val="00874283"/>
    <w:rsid w:val="0093166B"/>
    <w:rsid w:val="00CB153E"/>
    <w:rsid w:val="00CB1619"/>
    <w:rsid w:val="00CC6291"/>
    <w:rsid w:val="00CF2E5D"/>
    <w:rsid w:val="00D157AC"/>
    <w:rsid w:val="00D35E8C"/>
    <w:rsid w:val="00D47FDD"/>
    <w:rsid w:val="00D662B5"/>
    <w:rsid w:val="00F24A3F"/>
    <w:rsid w:val="00F51DE2"/>
    <w:rsid w:val="00F566D0"/>
    <w:rsid w:val="00FF4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59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157AC"/>
    <w:pPr>
      <w:ind w:left="720"/>
      <w:contextualSpacing/>
    </w:pPr>
  </w:style>
  <w:style w:type="table" w:styleId="TableGrid">
    <w:name w:val="Table Grid"/>
    <w:basedOn w:val="TableNormal"/>
    <w:uiPriority w:val="99"/>
    <w:rsid w:val="00D157AC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D26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1A4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5</Pages>
  <Words>663</Words>
  <Characters>3915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VÝZNAM SLOVA – CHARAKTERISTIKA</dc:title>
  <dc:subject/>
  <dc:creator>Lenovo</dc:creator>
  <cp:keywords/>
  <dc:description/>
  <cp:lastModifiedBy>Daniela Vlčková</cp:lastModifiedBy>
  <cp:revision>5</cp:revision>
  <cp:lastPrinted>2013-04-04T13:08:00Z</cp:lastPrinted>
  <dcterms:created xsi:type="dcterms:W3CDTF">2013-02-13T12:08:00Z</dcterms:created>
  <dcterms:modified xsi:type="dcterms:W3CDTF">2013-04-04T13:11:00Z</dcterms:modified>
</cp:coreProperties>
</file>