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A09" w:rsidRDefault="00361A09" w:rsidP="00482DA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7.5pt;margin-top:-41.4pt;width:494pt;height:90.8pt;z-index:-251658240;visibility:visible">
            <v:imagedata r:id="rId5" o:title=""/>
          </v:shape>
        </w:pict>
      </w:r>
    </w:p>
    <w:p w:rsidR="00361A09" w:rsidRDefault="00361A09" w:rsidP="00482DA9"/>
    <w:p w:rsidR="00361A09" w:rsidRPr="00482DA9" w:rsidRDefault="00361A09" w:rsidP="00482DA9">
      <w:pPr>
        <w:rPr>
          <w:sz w:val="28"/>
          <w:szCs w:val="28"/>
        </w:rPr>
      </w:pPr>
    </w:p>
    <w:p w:rsidR="00361A09" w:rsidRPr="00482DA9" w:rsidRDefault="00361A09" w:rsidP="00482DA9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Název školy: </w:t>
      </w:r>
      <w:r w:rsidRPr="00482DA9">
        <w:rPr>
          <w:b/>
          <w:bCs/>
          <w:sz w:val="28"/>
          <w:szCs w:val="28"/>
        </w:rPr>
        <w:t>Základní škola a Mateřská škola Kladno, Norská 2633</w:t>
      </w:r>
      <w:r w:rsidRPr="00482DA9">
        <w:rPr>
          <w:b/>
          <w:bCs/>
          <w:sz w:val="28"/>
          <w:szCs w:val="28"/>
        </w:rPr>
        <w:br/>
      </w:r>
      <w:r w:rsidRPr="00482DA9">
        <w:rPr>
          <w:sz w:val="28"/>
          <w:szCs w:val="28"/>
        </w:rPr>
        <w:t xml:space="preserve">Autor: </w:t>
      </w:r>
      <w:r w:rsidRPr="00482DA9">
        <w:rPr>
          <w:b/>
          <w:bCs/>
          <w:sz w:val="28"/>
          <w:szCs w:val="28"/>
        </w:rPr>
        <w:t>Mgr. Daniela Vlčková</w:t>
      </w:r>
    </w:p>
    <w:p w:rsidR="00361A09" w:rsidRPr="00482DA9" w:rsidRDefault="00361A09" w:rsidP="00482DA9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Cj</w:t>
      </w:r>
      <w:r w:rsidRPr="00482DA9">
        <w:rPr>
          <w:b/>
          <w:bCs/>
          <w:sz w:val="28"/>
          <w:szCs w:val="28"/>
        </w:rPr>
        <w:t>.7.</w:t>
      </w:r>
      <w:r>
        <w:rPr>
          <w:b/>
          <w:bCs/>
          <w:sz w:val="28"/>
          <w:szCs w:val="28"/>
        </w:rPr>
        <w:t>Vc.12_Opakovaci_test_v</w:t>
      </w:r>
      <w:r w:rsidRPr="00482DA9">
        <w:rPr>
          <w:b/>
          <w:bCs/>
          <w:sz w:val="28"/>
          <w:szCs w:val="28"/>
        </w:rPr>
        <w:t>yznam_slova</w:t>
      </w:r>
    </w:p>
    <w:p w:rsidR="00361A09" w:rsidRPr="00482DA9" w:rsidRDefault="00361A09" w:rsidP="00482DA9">
      <w:pPr>
        <w:rPr>
          <w:b/>
          <w:bCs/>
          <w:sz w:val="28"/>
          <w:szCs w:val="28"/>
        </w:rPr>
      </w:pPr>
      <w:r w:rsidRPr="00482DA9">
        <w:rPr>
          <w:sz w:val="28"/>
          <w:szCs w:val="28"/>
        </w:rPr>
        <w:t xml:space="preserve">Datum:  </w:t>
      </w:r>
      <w:r w:rsidRPr="00482DA9">
        <w:rPr>
          <w:b/>
          <w:bCs/>
          <w:sz w:val="28"/>
          <w:szCs w:val="28"/>
        </w:rPr>
        <w:t>23.2.2013</w:t>
      </w:r>
    </w:p>
    <w:p w:rsidR="00361A09" w:rsidRPr="00482DA9" w:rsidRDefault="00361A09" w:rsidP="00482DA9">
      <w:pPr>
        <w:rPr>
          <w:b/>
          <w:bCs/>
          <w:sz w:val="28"/>
          <w:szCs w:val="28"/>
        </w:rPr>
      </w:pPr>
      <w:r w:rsidRPr="00482DA9">
        <w:rPr>
          <w:sz w:val="28"/>
          <w:szCs w:val="28"/>
        </w:rPr>
        <w:t xml:space="preserve">Ročník: </w:t>
      </w:r>
      <w:r w:rsidRPr="00482DA9">
        <w:rPr>
          <w:b/>
          <w:bCs/>
          <w:sz w:val="28"/>
          <w:szCs w:val="28"/>
        </w:rPr>
        <w:t>sedmý</w:t>
      </w:r>
    </w:p>
    <w:p w:rsidR="00361A09" w:rsidRPr="00482DA9" w:rsidRDefault="00361A09" w:rsidP="00482DA9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Vzdělávací oblast: </w:t>
      </w:r>
      <w:r w:rsidRPr="00482DA9">
        <w:rPr>
          <w:b/>
          <w:bCs/>
          <w:sz w:val="28"/>
          <w:szCs w:val="28"/>
        </w:rPr>
        <w:t>Jazyk a jazyková komunikace</w:t>
      </w:r>
    </w:p>
    <w:p w:rsidR="00361A09" w:rsidRPr="00482DA9" w:rsidRDefault="00361A09" w:rsidP="00482DA9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Vzdělávací obor: </w:t>
      </w:r>
      <w:r w:rsidRPr="00482DA9">
        <w:rPr>
          <w:b/>
          <w:bCs/>
          <w:sz w:val="28"/>
          <w:szCs w:val="28"/>
        </w:rPr>
        <w:t xml:space="preserve">Český jazyk  </w:t>
      </w:r>
      <w:r w:rsidRPr="00482DA9">
        <w:rPr>
          <w:sz w:val="28"/>
          <w:szCs w:val="28"/>
        </w:rPr>
        <w:br/>
        <w:t xml:space="preserve">Název: </w:t>
      </w:r>
      <w:r w:rsidRPr="00482DA9">
        <w:rPr>
          <w:b/>
          <w:bCs/>
          <w:sz w:val="28"/>
          <w:szCs w:val="28"/>
        </w:rPr>
        <w:t>Opakovací test – Význam slova</w:t>
      </w:r>
      <w:r w:rsidRPr="00482DA9">
        <w:rPr>
          <w:b/>
          <w:bCs/>
          <w:sz w:val="28"/>
          <w:szCs w:val="28"/>
        </w:rPr>
        <w:br/>
      </w:r>
      <w:r w:rsidRPr="00482DA9">
        <w:rPr>
          <w:sz w:val="28"/>
          <w:szCs w:val="28"/>
        </w:rPr>
        <w:t xml:space="preserve">Číslo operačního programu: </w:t>
      </w:r>
      <w:r w:rsidRPr="00482DA9">
        <w:rPr>
          <w:b/>
          <w:bCs/>
          <w:sz w:val="28"/>
          <w:szCs w:val="28"/>
        </w:rPr>
        <w:t>CZ.1.07/1.4.00/21.3489</w:t>
      </w:r>
    </w:p>
    <w:p w:rsidR="00361A09" w:rsidRPr="00482DA9" w:rsidRDefault="00361A09" w:rsidP="00482DA9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Název projektu: </w:t>
      </w:r>
      <w:r w:rsidRPr="00482DA9">
        <w:rPr>
          <w:b/>
          <w:bCs/>
          <w:sz w:val="28"/>
          <w:szCs w:val="28"/>
        </w:rPr>
        <w:t>UČÍME SE S RADOSTÍ</w:t>
      </w:r>
    </w:p>
    <w:p w:rsidR="00361A09" w:rsidRDefault="00361A09" w:rsidP="00482DA9">
      <w:pPr>
        <w:rPr>
          <w:b/>
          <w:bCs/>
          <w:sz w:val="28"/>
          <w:szCs w:val="28"/>
        </w:rPr>
      </w:pPr>
    </w:p>
    <w:p w:rsidR="00361A09" w:rsidRDefault="00361A09" w:rsidP="00482D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Opakovací test - význam slova</w:t>
      </w:r>
    </w:p>
    <w:p w:rsidR="00361A09" w:rsidRDefault="00361A09" w:rsidP="00482D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61A09" w:rsidRDefault="00361A09" w:rsidP="00482D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Opakovací test k tematickému celku Význam slova. Žáci si ověří základní znalosti a dovednosti v této jazykové oblasti.</w:t>
      </w:r>
    </w:p>
    <w:p w:rsidR="00361A09" w:rsidRDefault="00361A09" w:rsidP="00D57DDE">
      <w:pPr>
        <w:jc w:val="center"/>
        <w:rPr>
          <w:b/>
          <w:bCs/>
          <w:sz w:val="28"/>
          <w:szCs w:val="28"/>
        </w:rPr>
      </w:pPr>
    </w:p>
    <w:p w:rsidR="00361A09" w:rsidRDefault="00361A09" w:rsidP="006D0E9B">
      <w:pPr>
        <w:rPr>
          <w:b/>
          <w:bCs/>
          <w:sz w:val="28"/>
          <w:szCs w:val="28"/>
        </w:rPr>
      </w:pPr>
    </w:p>
    <w:p w:rsidR="00361A09" w:rsidRDefault="00361A09" w:rsidP="006D0E9B">
      <w:pPr>
        <w:rPr>
          <w:b/>
          <w:bCs/>
          <w:sz w:val="28"/>
          <w:szCs w:val="28"/>
        </w:rPr>
      </w:pPr>
    </w:p>
    <w:p w:rsidR="00361A09" w:rsidRDefault="00361A09" w:rsidP="006D0E9B">
      <w:pPr>
        <w:rPr>
          <w:b/>
          <w:bCs/>
          <w:sz w:val="28"/>
          <w:szCs w:val="28"/>
        </w:rPr>
      </w:pPr>
    </w:p>
    <w:p w:rsidR="00361A09" w:rsidRDefault="00361A09" w:rsidP="00D57DDE">
      <w:pPr>
        <w:jc w:val="center"/>
        <w:rPr>
          <w:b/>
          <w:bCs/>
          <w:sz w:val="28"/>
          <w:szCs w:val="28"/>
        </w:rPr>
      </w:pPr>
    </w:p>
    <w:p w:rsidR="00361A09" w:rsidRDefault="00361A09" w:rsidP="00D57DDE">
      <w:pPr>
        <w:jc w:val="center"/>
        <w:rPr>
          <w:b/>
          <w:bCs/>
          <w:sz w:val="28"/>
          <w:szCs w:val="28"/>
        </w:rPr>
      </w:pPr>
    </w:p>
    <w:p w:rsidR="00361A09" w:rsidRDefault="00361A09" w:rsidP="00D57DDE">
      <w:pPr>
        <w:jc w:val="center"/>
        <w:rPr>
          <w:b/>
          <w:bCs/>
          <w:sz w:val="28"/>
          <w:szCs w:val="28"/>
        </w:rPr>
      </w:pPr>
    </w:p>
    <w:p w:rsidR="00361A09" w:rsidRPr="00482DA9" w:rsidRDefault="00361A09" w:rsidP="00D57DDE">
      <w:pPr>
        <w:jc w:val="center"/>
        <w:rPr>
          <w:b/>
          <w:bCs/>
          <w:sz w:val="28"/>
          <w:szCs w:val="28"/>
        </w:rPr>
      </w:pPr>
      <w:r w:rsidRPr="00482DA9">
        <w:rPr>
          <w:b/>
          <w:bCs/>
          <w:sz w:val="28"/>
          <w:szCs w:val="28"/>
        </w:rPr>
        <w:t>Opakovací  test – Význam slova</w:t>
      </w:r>
    </w:p>
    <w:p w:rsidR="00361A09" w:rsidRPr="00D57DD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 xml:space="preserve">Vysvětlete věcný význam a mluvnický význam slova  </w:t>
      </w:r>
      <w:r w:rsidRPr="00482DA9">
        <w:rPr>
          <w:b/>
          <w:bCs/>
          <w:sz w:val="24"/>
          <w:szCs w:val="24"/>
        </w:rPr>
        <w:t>NÁVRHÁŘ</w:t>
      </w:r>
    </w:p>
    <w:p w:rsidR="00361A09" w:rsidRPr="004C2CBB" w:rsidRDefault="00361A09" w:rsidP="00D57DDE">
      <w:pPr>
        <w:pStyle w:val="ListParagraph"/>
        <w:rPr>
          <w:b/>
          <w:bCs/>
          <w:sz w:val="24"/>
          <w:szCs w:val="24"/>
        </w:rPr>
      </w:pPr>
      <w:r w:rsidRPr="004C2CBB">
        <w:rPr>
          <w:b/>
          <w:bCs/>
          <w:sz w:val="24"/>
          <w:szCs w:val="24"/>
        </w:rPr>
        <w:t>Věcný význam: ……………………………………………………………………………………………………</w:t>
      </w:r>
    </w:p>
    <w:p w:rsidR="00361A09" w:rsidRPr="004C2CBB" w:rsidRDefault="00361A09" w:rsidP="00D57DDE">
      <w:pPr>
        <w:pStyle w:val="ListParagraph"/>
        <w:rPr>
          <w:sz w:val="24"/>
          <w:szCs w:val="24"/>
        </w:rPr>
      </w:pPr>
      <w:r w:rsidRPr="004C2CBB">
        <w:rPr>
          <w:b/>
          <w:bCs/>
          <w:sz w:val="24"/>
          <w:szCs w:val="24"/>
        </w:rPr>
        <w:t>Mluvnický význam:  ……………………………………………………………………………………………</w:t>
      </w:r>
    </w:p>
    <w:p w:rsidR="00361A09" w:rsidRPr="004C2CBB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C2CBB">
        <w:rPr>
          <w:sz w:val="24"/>
          <w:szCs w:val="24"/>
        </w:rPr>
        <w:t>Rozdělte slova na jednoznačná a mnohoznačná:</w:t>
      </w:r>
    </w:p>
    <w:p w:rsidR="00361A09" w:rsidRPr="00D57DDE" w:rsidRDefault="00361A09" w:rsidP="00D57DDE">
      <w:pPr>
        <w:pStyle w:val="ListParagraph"/>
        <w:rPr>
          <w:b/>
          <w:bCs/>
          <w:sz w:val="24"/>
          <w:szCs w:val="24"/>
        </w:rPr>
      </w:pPr>
      <w:r w:rsidRPr="00D57DDE">
        <w:rPr>
          <w:b/>
          <w:bCs/>
          <w:sz w:val="24"/>
          <w:szCs w:val="24"/>
        </w:rPr>
        <w:t>Sloveso, knoflík, hvězda, květináč, Ještěd, otakárek fenyklový, dentista, vodič, pokoj, školka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JEDNOZNAČNÁ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MNOHOZNAČNÁ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361A09" w:rsidRDefault="00361A09" w:rsidP="00D57DDE">
      <w:pPr>
        <w:pStyle w:val="ListParagraph"/>
        <w:ind w:left="360"/>
        <w:rPr>
          <w:sz w:val="24"/>
          <w:szCs w:val="24"/>
        </w:rPr>
      </w:pPr>
    </w:p>
    <w:p w:rsidR="00361A09" w:rsidRPr="00D57DD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>Vysvětli základní význam slov a přenesený význam slov: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3686"/>
        <w:gridCol w:w="3651"/>
      </w:tblGrid>
      <w:tr w:rsidR="00361A09" w:rsidRPr="0078405C">
        <w:tc>
          <w:tcPr>
            <w:tcW w:w="1985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slovo</w:t>
            </w:r>
          </w:p>
        </w:tc>
        <w:tc>
          <w:tcPr>
            <w:tcW w:w="368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Základní význam slova</w:t>
            </w:r>
          </w:p>
        </w:tc>
        <w:tc>
          <w:tcPr>
            <w:tcW w:w="365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Přenesený význam slova</w:t>
            </w:r>
          </w:p>
        </w:tc>
      </w:tr>
      <w:tr w:rsidR="00361A09" w:rsidRPr="0078405C">
        <w:tc>
          <w:tcPr>
            <w:tcW w:w="1985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368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365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1985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VLÁDA</w:t>
            </w:r>
          </w:p>
        </w:tc>
        <w:tc>
          <w:tcPr>
            <w:tcW w:w="368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365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</w:tbl>
    <w:p w:rsidR="00361A09" w:rsidRPr="00D57DDE" w:rsidRDefault="00361A09" w:rsidP="00D57DDE">
      <w:pPr>
        <w:rPr>
          <w:sz w:val="24"/>
          <w:szCs w:val="24"/>
        </w:rPr>
      </w:pPr>
    </w:p>
    <w:p w:rsidR="00361A09" w:rsidRPr="002C221E" w:rsidRDefault="00361A09" w:rsidP="002C22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Vypište do</w:t>
      </w:r>
      <w:r w:rsidRPr="00D57DDE">
        <w:rPr>
          <w:sz w:val="24"/>
          <w:szCs w:val="24"/>
        </w:rPr>
        <w:t xml:space="preserve"> tabulky slova vzniklá metaforou a slova vzniklá metonymií a vysvětlete přenesený význam slova:</w:t>
      </w:r>
      <w:r>
        <w:rPr>
          <w:sz w:val="24"/>
          <w:szCs w:val="24"/>
        </w:rPr>
        <w:t xml:space="preserve"> </w:t>
      </w:r>
      <w:r w:rsidRPr="002C221E">
        <w:rPr>
          <w:b/>
          <w:bCs/>
          <w:sz w:val="24"/>
          <w:szCs w:val="24"/>
        </w:rPr>
        <w:t xml:space="preserve">hlava, debrecínka, paskal, ručička,  manšestr, oko, </w:t>
      </w:r>
    </w:p>
    <w:p w:rsidR="00361A09" w:rsidRPr="00D57DDE" w:rsidRDefault="00361A09" w:rsidP="00D57DDE">
      <w:pPr>
        <w:pStyle w:val="ListParagrap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8"/>
        <w:gridCol w:w="4644"/>
      </w:tblGrid>
      <w:tr w:rsidR="00361A09" w:rsidRPr="0078405C">
        <w:tc>
          <w:tcPr>
            <w:tcW w:w="4678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SLOVO VZNIKLÉ METAFOROU A JEHO PŘENESENÝ VÝZNAM</w:t>
            </w:r>
          </w:p>
        </w:tc>
        <w:tc>
          <w:tcPr>
            <w:tcW w:w="4644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SLOVO VZNIKLÉ METONYMIÍ A JEHO PŘENESENÝ VÝZNAM</w:t>
            </w:r>
          </w:p>
        </w:tc>
      </w:tr>
      <w:tr w:rsidR="00361A09" w:rsidRPr="0078405C">
        <w:tc>
          <w:tcPr>
            <w:tcW w:w="4678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4644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78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4644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78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  <w:tc>
          <w:tcPr>
            <w:tcW w:w="4644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</w:tbl>
    <w:p w:rsidR="00361A09" w:rsidRPr="00D57DDE" w:rsidRDefault="00361A09" w:rsidP="00D57DDE">
      <w:pPr>
        <w:pStyle w:val="ListParagraph"/>
        <w:rPr>
          <w:sz w:val="24"/>
          <w:szCs w:val="24"/>
        </w:rPr>
      </w:pPr>
    </w:p>
    <w:p w:rsidR="00361A09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>Rozhodněte, kdy se jedná o sousloví a kdy o volné spojení slov, zapište do tabulky:</w:t>
      </w:r>
    </w:p>
    <w:p w:rsidR="00361A09" w:rsidRDefault="00361A09" w:rsidP="002C221E">
      <w:pPr>
        <w:pStyle w:val="ListParagraph"/>
        <w:ind w:left="360"/>
        <w:rPr>
          <w:b/>
          <w:bCs/>
          <w:sz w:val="24"/>
          <w:szCs w:val="24"/>
        </w:rPr>
      </w:pPr>
      <w:r w:rsidRPr="002C221E">
        <w:rPr>
          <w:sz w:val="24"/>
          <w:szCs w:val="24"/>
        </w:rPr>
        <w:t xml:space="preserve">a) </w:t>
      </w:r>
      <w:r w:rsidRPr="002C221E">
        <w:rPr>
          <w:b/>
          <w:bCs/>
          <w:sz w:val="24"/>
          <w:szCs w:val="24"/>
        </w:rPr>
        <w:t>rodný jazyk,  černý pe</w:t>
      </w:r>
      <w:r>
        <w:rPr>
          <w:b/>
          <w:bCs/>
          <w:sz w:val="24"/>
          <w:szCs w:val="24"/>
        </w:rPr>
        <w:t>p</w:t>
      </w:r>
      <w:r w:rsidRPr="002C221E">
        <w:rPr>
          <w:b/>
          <w:bCs/>
          <w:sz w:val="24"/>
          <w:szCs w:val="24"/>
        </w:rPr>
        <w:t>ř, bílá tabule, panelový dům, starý dům, dálniční známka, hezká  známka, psací stroj, dřevěná židle</w:t>
      </w:r>
    </w:p>
    <w:p w:rsidR="00361A09" w:rsidRPr="00D57DDE" w:rsidRDefault="00361A09" w:rsidP="002C221E">
      <w:pPr>
        <w:pStyle w:val="ListParagraph"/>
        <w:ind w:left="360"/>
        <w:rPr>
          <w:sz w:val="24"/>
          <w:szCs w:val="24"/>
        </w:rPr>
      </w:pPr>
      <w:r w:rsidRPr="00D57DDE">
        <w:rPr>
          <w:sz w:val="24"/>
          <w:szCs w:val="24"/>
        </w:rPr>
        <w:t>b) Do volného řádku v tabulce  doplňte dvojici slov tak, aby jedno slovo bylo sousloví a  jedno slovo bylo volné spojení slov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716"/>
      </w:tblGrid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SOUSLOVÍ</w:t>
            </w:r>
          </w:p>
        </w:tc>
        <w:tc>
          <w:tcPr>
            <w:tcW w:w="471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VOLNÉ SPOJENÍ SLOV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71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71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71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71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71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</w:tbl>
    <w:p w:rsidR="00361A09" w:rsidRPr="002C221E" w:rsidRDefault="00361A09" w:rsidP="00D57DDE">
      <w:pPr>
        <w:rPr>
          <w:sz w:val="24"/>
          <w:szCs w:val="24"/>
        </w:rPr>
      </w:pPr>
      <w:r w:rsidRPr="002C221E">
        <w:rPr>
          <w:sz w:val="24"/>
          <w:szCs w:val="24"/>
        </w:rPr>
        <w:t>c) Napiš k jednoslovným pojmenováním sousloví:</w:t>
      </w:r>
    </w:p>
    <w:p w:rsidR="00361A09" w:rsidRPr="002C221E" w:rsidRDefault="00361A09" w:rsidP="00D57DDE">
      <w:pPr>
        <w:rPr>
          <w:b/>
          <w:bCs/>
          <w:sz w:val="24"/>
          <w:szCs w:val="24"/>
        </w:rPr>
      </w:pPr>
      <w:r w:rsidRPr="002C221E">
        <w:rPr>
          <w:b/>
          <w:bCs/>
          <w:sz w:val="24"/>
          <w:szCs w:val="24"/>
        </w:rPr>
        <w:t>gumovky</w:t>
      </w:r>
      <w:r w:rsidRPr="002C221E">
        <w:rPr>
          <w:b/>
          <w:bCs/>
          <w:sz w:val="24"/>
          <w:szCs w:val="24"/>
        </w:rPr>
        <w:tab/>
        <w:t>………………………………….</w:t>
      </w:r>
      <w:r w:rsidRPr="002C221E">
        <w:rPr>
          <w:b/>
          <w:bCs/>
          <w:sz w:val="24"/>
          <w:szCs w:val="24"/>
        </w:rPr>
        <w:tab/>
      </w:r>
      <w:r w:rsidRPr="002C221E">
        <w:rPr>
          <w:b/>
          <w:bCs/>
          <w:sz w:val="24"/>
          <w:szCs w:val="24"/>
        </w:rPr>
        <w:tab/>
        <w:t>tryskáč</w:t>
      </w:r>
      <w:r w:rsidRPr="002C221E">
        <w:rPr>
          <w:b/>
          <w:bCs/>
          <w:sz w:val="24"/>
          <w:szCs w:val="24"/>
        </w:rPr>
        <w:tab/>
        <w:t>……………………………</w:t>
      </w:r>
      <w:r>
        <w:rPr>
          <w:b/>
          <w:bCs/>
          <w:sz w:val="24"/>
          <w:szCs w:val="24"/>
        </w:rPr>
        <w:t>.........</w:t>
      </w:r>
    </w:p>
    <w:p w:rsidR="00361A09" w:rsidRPr="004C2CBB" w:rsidRDefault="00361A09" w:rsidP="00D57DDE">
      <w:pPr>
        <w:rPr>
          <w:b/>
          <w:bCs/>
          <w:sz w:val="24"/>
          <w:szCs w:val="24"/>
        </w:rPr>
      </w:pPr>
      <w:r w:rsidRPr="002C221E">
        <w:rPr>
          <w:b/>
          <w:bCs/>
          <w:sz w:val="24"/>
          <w:szCs w:val="24"/>
        </w:rPr>
        <w:t>motorák</w:t>
      </w:r>
      <w:r w:rsidRPr="002C221E">
        <w:rPr>
          <w:b/>
          <w:bCs/>
          <w:sz w:val="24"/>
          <w:szCs w:val="24"/>
        </w:rPr>
        <w:tab/>
        <w:t>………………………………….</w:t>
      </w:r>
      <w:r w:rsidRPr="002C221E">
        <w:rPr>
          <w:b/>
          <w:bCs/>
          <w:sz w:val="24"/>
          <w:szCs w:val="24"/>
        </w:rPr>
        <w:tab/>
      </w:r>
      <w:r w:rsidRPr="002C221E">
        <w:rPr>
          <w:b/>
          <w:bCs/>
          <w:sz w:val="24"/>
          <w:szCs w:val="24"/>
        </w:rPr>
        <w:tab/>
        <w:t>sjezdovka</w:t>
      </w:r>
      <w:r w:rsidRPr="002C221E">
        <w:rPr>
          <w:b/>
          <w:bCs/>
          <w:sz w:val="24"/>
          <w:szCs w:val="24"/>
        </w:rPr>
        <w:tab/>
        <w:t>………………………………………</w:t>
      </w:r>
    </w:p>
    <w:p w:rsidR="00361A09" w:rsidRPr="002C221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C221E">
        <w:rPr>
          <w:sz w:val="24"/>
          <w:szCs w:val="24"/>
        </w:rPr>
        <w:t>Oprav špatně napsaná rčení:</w:t>
      </w:r>
    </w:p>
    <w:p w:rsidR="00361A09" w:rsidRPr="002C221E" w:rsidRDefault="00361A09" w:rsidP="002C221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>Nemaluj čerta na stůl.</w:t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  <w:t>…………………………………………..</w:t>
      </w:r>
      <w:r w:rsidRPr="002C221E">
        <w:rPr>
          <w:sz w:val="24"/>
          <w:szCs w:val="24"/>
        </w:rPr>
        <w:tab/>
        <w:t>………… ………….</w:t>
      </w:r>
    </w:p>
    <w:p w:rsidR="00361A09" w:rsidRPr="002C221E" w:rsidRDefault="00361A09" w:rsidP="002C221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>Vykouřili doutník míru.</w:t>
      </w:r>
      <w:r w:rsidRPr="002C221E">
        <w:rPr>
          <w:sz w:val="24"/>
          <w:szCs w:val="24"/>
        </w:rPr>
        <w:t xml:space="preserve">  </w:t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  <w:t>…………………………………………………………………….</w:t>
      </w:r>
    </w:p>
    <w:p w:rsidR="00361A09" w:rsidRPr="002C221E" w:rsidRDefault="00361A09" w:rsidP="00D57DD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>Hledá zítřejší den.</w:t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  <w:t>…………………………………………………………………….</w:t>
      </w:r>
    </w:p>
    <w:p w:rsidR="00361A09" w:rsidRPr="002C221E" w:rsidRDefault="00361A09" w:rsidP="00D57DD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>Ani hlavu z domu nevytáhl.</w:t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  <w:t>…………………………………………………………………….</w:t>
      </w:r>
    </w:p>
    <w:p w:rsidR="00361A09" w:rsidRPr="002C221E" w:rsidRDefault="00361A09" w:rsidP="00D57DDE">
      <w:pPr>
        <w:pStyle w:val="ListParagraph"/>
        <w:rPr>
          <w:sz w:val="24"/>
          <w:szCs w:val="24"/>
        </w:rPr>
      </w:pPr>
    </w:p>
    <w:p w:rsidR="00361A09" w:rsidRPr="002C221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C221E">
        <w:rPr>
          <w:sz w:val="24"/>
          <w:szCs w:val="24"/>
        </w:rPr>
        <w:t>Vytvoř synonyma k následujícím slovům:</w:t>
      </w:r>
    </w:p>
    <w:p w:rsidR="00361A09" w:rsidRPr="002C221E" w:rsidRDefault="00361A09" w:rsidP="00D57DDE">
      <w:pPr>
        <w:pStyle w:val="ListParagraph"/>
        <w:ind w:left="360"/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 xml:space="preserve">levný </w:t>
      </w:r>
      <w:r w:rsidRPr="002C221E">
        <w:rPr>
          <w:sz w:val="24"/>
          <w:szCs w:val="24"/>
        </w:rPr>
        <w:tab/>
        <w:t>…………</w:t>
      </w:r>
      <w:r w:rsidRPr="002C221E">
        <w:rPr>
          <w:sz w:val="24"/>
          <w:szCs w:val="24"/>
        </w:rPr>
        <w:tab/>
        <w:t>……..</w:t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</w:r>
      <w:r w:rsidRPr="002C221E">
        <w:rPr>
          <w:b/>
          <w:bCs/>
          <w:sz w:val="24"/>
          <w:szCs w:val="24"/>
        </w:rPr>
        <w:t>námaha</w:t>
      </w:r>
      <w:r w:rsidRPr="002C221E">
        <w:rPr>
          <w:sz w:val="24"/>
          <w:szCs w:val="24"/>
        </w:rPr>
        <w:tab/>
        <w:t>…………….</w:t>
      </w:r>
      <w:r w:rsidRPr="002C221E">
        <w:rPr>
          <w:sz w:val="24"/>
          <w:szCs w:val="24"/>
        </w:rPr>
        <w:tab/>
      </w:r>
      <w:r w:rsidRPr="002C221E">
        <w:rPr>
          <w:b/>
          <w:bCs/>
          <w:sz w:val="24"/>
          <w:szCs w:val="24"/>
        </w:rPr>
        <w:t>velmi</w:t>
      </w:r>
      <w:r w:rsidRPr="002C221E">
        <w:rPr>
          <w:sz w:val="24"/>
          <w:szCs w:val="24"/>
        </w:rPr>
        <w:t xml:space="preserve">  ………………………..</w:t>
      </w:r>
    </w:p>
    <w:p w:rsidR="00361A09" w:rsidRDefault="00361A09" w:rsidP="00D57DDE">
      <w:pPr>
        <w:pStyle w:val="ListParagraph"/>
        <w:ind w:left="360"/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>mluvit</w:t>
      </w:r>
      <w:r w:rsidRPr="002C221E">
        <w:rPr>
          <w:sz w:val="24"/>
          <w:szCs w:val="24"/>
        </w:rPr>
        <w:tab/>
        <w:t>………………….</w:t>
      </w:r>
      <w:r w:rsidRPr="002C221E">
        <w:rPr>
          <w:sz w:val="24"/>
          <w:szCs w:val="24"/>
        </w:rPr>
        <w:tab/>
      </w:r>
      <w:r w:rsidRPr="002C221E">
        <w:rPr>
          <w:sz w:val="24"/>
          <w:szCs w:val="24"/>
        </w:rPr>
        <w:tab/>
      </w:r>
      <w:r w:rsidRPr="002C221E">
        <w:rPr>
          <w:b/>
          <w:bCs/>
          <w:sz w:val="24"/>
          <w:szCs w:val="24"/>
        </w:rPr>
        <w:t>známý</w:t>
      </w:r>
      <w:r w:rsidRPr="002C221E">
        <w:rPr>
          <w:b/>
          <w:bCs/>
          <w:sz w:val="24"/>
          <w:szCs w:val="24"/>
        </w:rPr>
        <w:tab/>
      </w:r>
      <w:r w:rsidRPr="002C221E">
        <w:rPr>
          <w:sz w:val="24"/>
          <w:szCs w:val="24"/>
        </w:rPr>
        <w:tab/>
        <w:t>……………..</w:t>
      </w:r>
      <w:r w:rsidRPr="002C221E">
        <w:rPr>
          <w:sz w:val="24"/>
          <w:szCs w:val="24"/>
        </w:rPr>
        <w:tab/>
      </w:r>
      <w:r w:rsidRPr="002C221E">
        <w:rPr>
          <w:b/>
          <w:bCs/>
          <w:sz w:val="24"/>
          <w:szCs w:val="24"/>
        </w:rPr>
        <w:t>zlobit se</w:t>
      </w:r>
      <w:r w:rsidRPr="002C221E">
        <w:rPr>
          <w:sz w:val="24"/>
          <w:szCs w:val="24"/>
        </w:rPr>
        <w:t xml:space="preserve"> …………………….</w:t>
      </w:r>
    </w:p>
    <w:p w:rsidR="00361A09" w:rsidRPr="002C221E" w:rsidRDefault="00361A09" w:rsidP="00D57DDE">
      <w:pPr>
        <w:pStyle w:val="ListParagraph"/>
        <w:ind w:left="360"/>
        <w:rPr>
          <w:sz w:val="24"/>
          <w:szCs w:val="24"/>
        </w:rPr>
      </w:pPr>
    </w:p>
    <w:p w:rsidR="00361A09" w:rsidRPr="00D57DD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>Vytvořte co nejvíce synonym ke slovesu:</w:t>
      </w:r>
    </w:p>
    <w:p w:rsidR="00361A09" w:rsidRDefault="00361A09" w:rsidP="002C221E">
      <w:pPr>
        <w:pStyle w:val="ListParagraph"/>
        <w:ind w:left="360"/>
        <w:rPr>
          <w:sz w:val="24"/>
          <w:szCs w:val="24"/>
        </w:rPr>
      </w:pPr>
      <w:r w:rsidRPr="002C221E">
        <w:rPr>
          <w:b/>
          <w:bCs/>
          <w:sz w:val="24"/>
          <w:szCs w:val="24"/>
        </w:rPr>
        <w:t>SPÁT:</w:t>
      </w:r>
      <w:r w:rsidRPr="002C221E"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361A09" w:rsidRPr="002C221E" w:rsidRDefault="00361A09" w:rsidP="002C221E">
      <w:pPr>
        <w:pStyle w:val="ListParagraph"/>
        <w:ind w:left="360"/>
        <w:rPr>
          <w:b/>
          <w:bCs/>
          <w:color w:val="FF0000"/>
          <w:sz w:val="24"/>
          <w:szCs w:val="24"/>
        </w:rPr>
      </w:pPr>
    </w:p>
    <w:p w:rsidR="00361A09" w:rsidRPr="00D57DD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>a)Podtrhněte mezi slovy homonyma:</w:t>
      </w:r>
    </w:p>
    <w:p w:rsidR="00361A09" w:rsidRPr="004C2CBB" w:rsidRDefault="00361A09" w:rsidP="004C2CBB">
      <w:pPr>
        <w:pStyle w:val="ListParagraph"/>
        <w:ind w:left="360"/>
        <w:rPr>
          <w:b/>
          <w:bCs/>
          <w:sz w:val="24"/>
          <w:szCs w:val="24"/>
        </w:rPr>
      </w:pPr>
      <w:r w:rsidRPr="004C2CBB">
        <w:rPr>
          <w:b/>
          <w:bCs/>
          <w:sz w:val="24"/>
          <w:szCs w:val="24"/>
        </w:rPr>
        <w:t>Chlapec, tři, obloha, maminka, kolej, být-bít</w:t>
      </w:r>
    </w:p>
    <w:p w:rsidR="00361A09" w:rsidRPr="00D57DDE" w:rsidRDefault="00361A09" w:rsidP="00D57DDE">
      <w:pPr>
        <w:pStyle w:val="ListParagraph"/>
        <w:ind w:left="360"/>
        <w:rPr>
          <w:sz w:val="24"/>
          <w:szCs w:val="24"/>
        </w:rPr>
      </w:pPr>
      <w:r w:rsidRPr="00D57DDE">
        <w:rPr>
          <w:sz w:val="24"/>
          <w:szCs w:val="24"/>
        </w:rPr>
        <w:t>b) Dvojici homonym použijte ve větách:</w:t>
      </w:r>
    </w:p>
    <w:p w:rsidR="00361A09" w:rsidRPr="004C2CBB" w:rsidRDefault="00361A09" w:rsidP="00D57DDE">
      <w:pPr>
        <w:pStyle w:val="ListParagraph"/>
        <w:ind w:left="360"/>
        <w:rPr>
          <w:sz w:val="24"/>
          <w:szCs w:val="24"/>
        </w:rPr>
      </w:pPr>
      <w:r w:rsidRPr="004C2CBB">
        <w:rPr>
          <w:b/>
          <w:bCs/>
          <w:sz w:val="24"/>
          <w:szCs w:val="24"/>
        </w:rPr>
        <w:t>kosy – kosi</w:t>
      </w:r>
      <w:r w:rsidRPr="004C2CBB">
        <w:rPr>
          <w:b/>
          <w:bCs/>
          <w:sz w:val="24"/>
          <w:szCs w:val="24"/>
        </w:rPr>
        <w:tab/>
      </w: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361A09" w:rsidRDefault="00361A09" w:rsidP="00D57DDE">
      <w:pPr>
        <w:pStyle w:val="ListParagraph"/>
        <w:ind w:left="360"/>
        <w:rPr>
          <w:sz w:val="24"/>
          <w:szCs w:val="24"/>
        </w:rPr>
      </w:pPr>
      <w:r w:rsidRPr="004C2CBB">
        <w:rPr>
          <w:b/>
          <w:bCs/>
          <w:sz w:val="24"/>
          <w:szCs w:val="24"/>
        </w:rPr>
        <w:t>viset – vyset</w:t>
      </w:r>
      <w:r>
        <w:rPr>
          <w:sz w:val="24"/>
          <w:szCs w:val="24"/>
        </w:rPr>
        <w:tab/>
        <w:t>…………………………………………………………………………………………………………..</w:t>
      </w:r>
    </w:p>
    <w:p w:rsidR="00361A09" w:rsidRPr="00D57DDE" w:rsidRDefault="00361A09" w:rsidP="00D57DDE">
      <w:pPr>
        <w:pStyle w:val="ListParagraph"/>
        <w:ind w:left="360"/>
        <w:rPr>
          <w:sz w:val="24"/>
          <w:szCs w:val="24"/>
        </w:rPr>
      </w:pPr>
    </w:p>
    <w:p w:rsidR="00361A09" w:rsidRPr="00D57DD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>Doplňte chybějící slova v tabulce: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7"/>
        <w:gridCol w:w="2982"/>
        <w:gridCol w:w="2969"/>
      </w:tblGrid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LICHOTIVÁ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CITOVĚ NEUTRÁLNÍ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HANLIVÁ</w:t>
            </w:r>
          </w:p>
        </w:tc>
      </w:tr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AUTO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LÍSTEK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PSÍK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</w:tbl>
    <w:p w:rsidR="00361A09" w:rsidRPr="00D57DDE" w:rsidRDefault="00361A09" w:rsidP="00D57DDE">
      <w:pPr>
        <w:rPr>
          <w:sz w:val="24"/>
          <w:szCs w:val="24"/>
        </w:rPr>
      </w:pPr>
    </w:p>
    <w:p w:rsidR="00361A09" w:rsidRPr="00D57DDE" w:rsidRDefault="00361A09" w:rsidP="00D57D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57DDE">
        <w:rPr>
          <w:sz w:val="24"/>
          <w:szCs w:val="24"/>
        </w:rPr>
        <w:t>Doplňte termíny k jednotlivým vědním oborům = školním předmětům: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89"/>
        <w:gridCol w:w="4439"/>
      </w:tblGrid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ATMOSFÉRA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KYSELINA FOSFOREČNÁ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LINORYT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PŘÍSUDEK JMENNÝ SE SPONOU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VÝMYK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NOTA PŮLOVÁ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ZLOMKOVÁ ČÁRA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EXCEL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</w:p>
        </w:tc>
      </w:tr>
    </w:tbl>
    <w:p w:rsidR="00361A09" w:rsidRDefault="00361A09" w:rsidP="004C2CBB">
      <w:pPr>
        <w:rPr>
          <w:sz w:val="24"/>
          <w:szCs w:val="24"/>
        </w:rPr>
      </w:pPr>
    </w:p>
    <w:p w:rsidR="00361A09" w:rsidRDefault="00361A09" w:rsidP="004C2CBB">
      <w:pPr>
        <w:rPr>
          <w:b/>
          <w:bCs/>
          <w:color w:val="FF0000"/>
          <w:sz w:val="28"/>
          <w:szCs w:val="28"/>
        </w:rPr>
      </w:pPr>
    </w:p>
    <w:p w:rsidR="00361A09" w:rsidRPr="00D57DDE" w:rsidRDefault="00361A09" w:rsidP="00D57DDE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ŘEŠENÍ</w:t>
      </w:r>
    </w:p>
    <w:p w:rsidR="00361A09" w:rsidRPr="00D57DDE" w:rsidRDefault="00361A09" w:rsidP="00D57DDE">
      <w:pPr>
        <w:jc w:val="center"/>
        <w:rPr>
          <w:b/>
          <w:bCs/>
          <w:sz w:val="28"/>
          <w:szCs w:val="28"/>
        </w:rPr>
      </w:pPr>
      <w:r w:rsidRPr="00D57DDE">
        <w:rPr>
          <w:b/>
          <w:bCs/>
          <w:sz w:val="28"/>
          <w:szCs w:val="28"/>
        </w:rPr>
        <w:t>Opakovací  test – Význam slova</w:t>
      </w:r>
    </w:p>
    <w:p w:rsidR="00361A09" w:rsidRDefault="00361A09" w:rsidP="00B32BE4">
      <w:pPr>
        <w:pStyle w:val="ListParagraph"/>
        <w:numPr>
          <w:ilvl w:val="0"/>
          <w:numId w:val="1"/>
        </w:numPr>
      </w:pPr>
      <w:r>
        <w:t>Vysvětlete věcný význam a mluvnický význam slova  NÁVRHÁŘ</w:t>
      </w:r>
    </w:p>
    <w:p w:rsidR="00361A09" w:rsidRDefault="00361A09" w:rsidP="00B32BE4">
      <w:pPr>
        <w:pStyle w:val="ListParagraph"/>
        <w:rPr>
          <w:color w:val="FF0000"/>
        </w:rPr>
      </w:pPr>
      <w:r>
        <w:t xml:space="preserve">Věcný význam: </w:t>
      </w:r>
      <w:r>
        <w:rPr>
          <w:color w:val="FF0000"/>
        </w:rPr>
        <w:t>člověk, který se zabývá navrhováním</w:t>
      </w:r>
    </w:p>
    <w:p w:rsidR="00361A09" w:rsidRPr="00D57DDE" w:rsidRDefault="00361A09" w:rsidP="00D57DDE">
      <w:pPr>
        <w:pStyle w:val="ListParagraph"/>
        <w:rPr>
          <w:color w:val="FF0000"/>
        </w:rPr>
      </w:pPr>
      <w:r>
        <w:t xml:space="preserve">Mluvnický význam: </w:t>
      </w:r>
      <w:r>
        <w:rPr>
          <w:color w:val="FF0000"/>
        </w:rPr>
        <w:t xml:space="preserve"> podstatné jméno, rod mužský životný, číslo jednotné, 1.p.</w:t>
      </w:r>
    </w:p>
    <w:p w:rsidR="00361A09" w:rsidRDefault="00361A09" w:rsidP="00B32BE4">
      <w:pPr>
        <w:pStyle w:val="ListParagraph"/>
        <w:numPr>
          <w:ilvl w:val="0"/>
          <w:numId w:val="1"/>
        </w:numPr>
      </w:pPr>
      <w:r>
        <w:t>Rozdělte slova na jednoznačná a mnohoznačná:</w:t>
      </w:r>
    </w:p>
    <w:p w:rsidR="00361A09" w:rsidRPr="00B32BE4" w:rsidRDefault="00361A09" w:rsidP="008C0CE5">
      <w:pPr>
        <w:pStyle w:val="ListParagraph"/>
      </w:pPr>
      <w:r>
        <w:t>Sloveso, knoflík, hvězda, květináč, Ještěd, otakárek fenyklový, dentista, vodič, pokoj, školka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JEDNOZNAČNÁ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8405C">
              <w:rPr>
                <w:b/>
                <w:bCs/>
                <w:sz w:val="24"/>
                <w:szCs w:val="24"/>
              </w:rPr>
              <w:t>SLOVA MNOHOZNAČNÁ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Sloveso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Knoflík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Květináč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Hvězda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Ještěd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Vodič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otakárek fenyklový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Pokoj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Dentista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Školka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</w:pP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</w:pPr>
          </w:p>
        </w:tc>
      </w:tr>
    </w:tbl>
    <w:p w:rsidR="00361A09" w:rsidRDefault="00361A09"/>
    <w:p w:rsidR="00361A09" w:rsidRDefault="00361A09" w:rsidP="007B77E2">
      <w:pPr>
        <w:pStyle w:val="ListParagraph"/>
        <w:numPr>
          <w:ilvl w:val="0"/>
          <w:numId w:val="1"/>
        </w:numPr>
      </w:pPr>
      <w:r>
        <w:t>Vysvětli základní význam slov a přenesený význam slov: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3260"/>
        <w:gridCol w:w="3510"/>
      </w:tblGrid>
      <w:tr w:rsidR="00361A09" w:rsidRPr="0078405C">
        <w:tc>
          <w:tcPr>
            <w:tcW w:w="241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slovo</w:t>
            </w:r>
          </w:p>
        </w:tc>
        <w:tc>
          <w:tcPr>
            <w:tcW w:w="32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Základní význam slova</w:t>
            </w:r>
          </w:p>
        </w:tc>
        <w:tc>
          <w:tcPr>
            <w:tcW w:w="351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Přenesený význam slova</w:t>
            </w:r>
          </w:p>
        </w:tc>
      </w:tr>
      <w:tr w:rsidR="00361A09" w:rsidRPr="0078405C">
        <w:tc>
          <w:tcPr>
            <w:tcW w:w="241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JAZYK</w:t>
            </w:r>
          </w:p>
        </w:tc>
        <w:tc>
          <w:tcPr>
            <w:tcW w:w="32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Orgán v dutině ústní</w:t>
            </w:r>
          </w:p>
        </w:tc>
        <w:tc>
          <w:tcPr>
            <w:tcW w:w="351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Jazyk v botě, sněhový jazyk</w:t>
            </w:r>
          </w:p>
        </w:tc>
      </w:tr>
      <w:tr w:rsidR="00361A09" w:rsidRPr="0078405C">
        <w:tc>
          <w:tcPr>
            <w:tcW w:w="241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VLÁDA</w:t>
            </w:r>
          </w:p>
        </w:tc>
        <w:tc>
          <w:tcPr>
            <w:tcW w:w="32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činnost</w:t>
            </w:r>
          </w:p>
        </w:tc>
        <w:tc>
          <w:tcPr>
            <w:tcW w:w="351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ministři</w:t>
            </w:r>
          </w:p>
        </w:tc>
      </w:tr>
    </w:tbl>
    <w:p w:rsidR="00361A09" w:rsidRDefault="00361A09" w:rsidP="00310E68"/>
    <w:p w:rsidR="00361A09" w:rsidRDefault="00361A09" w:rsidP="00310E68">
      <w:pPr>
        <w:pStyle w:val="ListParagraph"/>
        <w:numPr>
          <w:ilvl w:val="0"/>
          <w:numId w:val="1"/>
        </w:numPr>
      </w:pPr>
      <w:r>
        <w:t>Vypište do  tabulky slova vzniklá metaforou a slova vzniklá metonymií a vysvětlete přenesený význam slova:</w:t>
      </w:r>
    </w:p>
    <w:p w:rsidR="00361A09" w:rsidRDefault="00361A09" w:rsidP="00310E68">
      <w:pPr>
        <w:pStyle w:val="ListParagraph"/>
      </w:pPr>
      <w:r>
        <w:t xml:space="preserve">Hlava, debrecínka, paskal, ručička,  manšestr, oko, </w:t>
      </w:r>
    </w:p>
    <w:p w:rsidR="00361A09" w:rsidRDefault="00361A09" w:rsidP="00310E68">
      <w:pPr>
        <w:pStyle w:val="ListParagrap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0"/>
        <w:gridCol w:w="4360"/>
      </w:tblGrid>
      <w:tr w:rsidR="00361A09" w:rsidRPr="0078405C">
        <w:tc>
          <w:tcPr>
            <w:tcW w:w="482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SLOVO VZNIKLÉ METAFOROU A JEHO PŘENESENÝ VÝZNAM</w:t>
            </w:r>
          </w:p>
        </w:tc>
        <w:tc>
          <w:tcPr>
            <w:tcW w:w="43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SLOVO VZNIKLÉ METONYMIÍ A JEHO PŘENESENÝ VÝZNAM</w:t>
            </w:r>
          </w:p>
        </w:tc>
      </w:tr>
      <w:tr w:rsidR="00361A09" w:rsidRPr="0078405C">
        <w:tc>
          <w:tcPr>
            <w:tcW w:w="482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Hlava  - hlava státu</w:t>
            </w:r>
          </w:p>
        </w:tc>
        <w:tc>
          <w:tcPr>
            <w:tcW w:w="43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debrecínka – název uzeniny</w:t>
            </w:r>
          </w:p>
        </w:tc>
      </w:tr>
      <w:tr w:rsidR="00361A09" w:rsidRPr="0078405C">
        <w:tc>
          <w:tcPr>
            <w:tcW w:w="482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Ručička – ručička u hodinek</w:t>
            </w:r>
          </w:p>
        </w:tc>
        <w:tc>
          <w:tcPr>
            <w:tcW w:w="43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paskal – fyzikální jednotka tlaku</w:t>
            </w:r>
          </w:p>
        </w:tc>
      </w:tr>
      <w:tr w:rsidR="00361A09" w:rsidRPr="0078405C">
        <w:tc>
          <w:tcPr>
            <w:tcW w:w="482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Oko – na polévce, volské oko, oko pasti…</w:t>
            </w:r>
          </w:p>
        </w:tc>
        <w:tc>
          <w:tcPr>
            <w:tcW w:w="436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manšestr – název látky</w:t>
            </w:r>
          </w:p>
        </w:tc>
      </w:tr>
    </w:tbl>
    <w:p w:rsidR="00361A09" w:rsidRDefault="00361A09" w:rsidP="00310E68">
      <w:pPr>
        <w:pStyle w:val="ListParagraph"/>
      </w:pPr>
    </w:p>
    <w:p w:rsidR="00361A09" w:rsidRDefault="00361A09" w:rsidP="00D950C0">
      <w:pPr>
        <w:pStyle w:val="ListParagraph"/>
        <w:numPr>
          <w:ilvl w:val="0"/>
          <w:numId w:val="1"/>
        </w:numPr>
      </w:pPr>
      <w:r>
        <w:t>Rozhodněte, kdy se jedná o sousloví a kdy o volné spojení slov, zapište do tabulky:</w:t>
      </w:r>
    </w:p>
    <w:p w:rsidR="00361A09" w:rsidRDefault="00361A09" w:rsidP="00D950C0">
      <w:r>
        <w:t>a) rodný jazyk,  černý pepř, bílá tabule, panelový dům, starý dům, dálniční známka, hezká  známka, psací stroj, dřevěná židle</w:t>
      </w:r>
    </w:p>
    <w:p w:rsidR="00361A09" w:rsidRDefault="00361A09" w:rsidP="00D950C0">
      <w:r>
        <w:t>b) Do volného řádku v tabulce  doplňte dvojici slov tak, aby jedno slovo bylo sousloví a  jedno slovo bylo volné spojení slov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</w:rPr>
            </w:pPr>
            <w:r w:rsidRPr="0078405C">
              <w:rPr>
                <w:b/>
                <w:bCs/>
              </w:rPr>
              <w:t>SOUSLOVÍ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b/>
                <w:bCs/>
              </w:rPr>
            </w:pPr>
            <w:r w:rsidRPr="0078405C">
              <w:rPr>
                <w:b/>
                <w:bCs/>
              </w:rPr>
              <w:t>VOLNÉ SPOJENÍ SLOV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rodný jazyk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bílá tabule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černý pepř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starý dům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panelový dům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hezká známka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dálniční známka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dřevěná židle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např. psací stroj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spacing w:after="0" w:line="240" w:lineRule="auto"/>
              <w:rPr>
                <w:color w:val="FF0000"/>
              </w:rPr>
            </w:pPr>
            <w:r w:rsidRPr="0078405C">
              <w:rPr>
                <w:color w:val="FF0000"/>
              </w:rPr>
              <w:t>rozbitý stroj</w:t>
            </w:r>
          </w:p>
        </w:tc>
      </w:tr>
    </w:tbl>
    <w:p w:rsidR="00361A09" w:rsidRDefault="00361A09" w:rsidP="00D950C0"/>
    <w:p w:rsidR="00361A09" w:rsidRDefault="00361A09" w:rsidP="00D950C0">
      <w:r>
        <w:t>c) Napiš k jednoslovným pojmenováním sousloví:</w:t>
      </w:r>
    </w:p>
    <w:p w:rsidR="00361A09" w:rsidRPr="00BF35B5" w:rsidRDefault="00361A09" w:rsidP="00D950C0">
      <w:pPr>
        <w:rPr>
          <w:color w:val="FF0000"/>
        </w:rPr>
      </w:pPr>
      <w:r>
        <w:t>gumovky</w:t>
      </w:r>
      <w:r>
        <w:tab/>
      </w:r>
      <w:r>
        <w:tab/>
      </w:r>
      <w:r>
        <w:rPr>
          <w:color w:val="FF0000"/>
        </w:rPr>
        <w:t>gumové boty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t>tryskáč</w:t>
      </w:r>
      <w:r>
        <w:tab/>
      </w:r>
      <w:r>
        <w:rPr>
          <w:color w:val="FF0000"/>
        </w:rPr>
        <w:tab/>
        <w:t>tryskové letadlo</w:t>
      </w:r>
    </w:p>
    <w:p w:rsidR="00361A09" w:rsidRPr="00BF35B5" w:rsidRDefault="00361A09" w:rsidP="00D950C0">
      <w:pPr>
        <w:rPr>
          <w:color w:val="FF0000"/>
        </w:rPr>
      </w:pPr>
      <w:r>
        <w:t>motorák</w:t>
      </w:r>
      <w:r>
        <w:tab/>
      </w:r>
      <w:r>
        <w:tab/>
      </w:r>
      <w:r w:rsidRPr="00BF35B5">
        <w:rPr>
          <w:color w:val="FF0000"/>
        </w:rPr>
        <w:t>motorový vlak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t>sjezdovka</w:t>
      </w:r>
      <w:r>
        <w:tab/>
      </w:r>
      <w:r>
        <w:rPr>
          <w:color w:val="FF0000"/>
        </w:rPr>
        <w:t>sjezdová dráha</w:t>
      </w:r>
    </w:p>
    <w:p w:rsidR="00361A09" w:rsidRDefault="00361A09" w:rsidP="00D950C0"/>
    <w:p w:rsidR="00361A09" w:rsidRDefault="00361A09" w:rsidP="000F2119">
      <w:pPr>
        <w:pStyle w:val="ListParagraph"/>
        <w:numPr>
          <w:ilvl w:val="0"/>
          <w:numId w:val="1"/>
        </w:numPr>
      </w:pPr>
      <w:r>
        <w:t>Oprav špatně napsaná rčení:</w:t>
      </w:r>
    </w:p>
    <w:p w:rsidR="00361A09" w:rsidRPr="000F2119" w:rsidRDefault="00361A09" w:rsidP="000F2119">
      <w:pPr>
        <w:pStyle w:val="ListParagraph"/>
        <w:numPr>
          <w:ilvl w:val="0"/>
          <w:numId w:val="2"/>
        </w:numPr>
      </w:pPr>
      <w:r>
        <w:t>Nemaluj čerta na stůl.</w:t>
      </w:r>
      <w:r>
        <w:tab/>
      </w:r>
      <w:r>
        <w:tab/>
      </w:r>
      <w:r>
        <w:rPr>
          <w:color w:val="FF0000"/>
        </w:rPr>
        <w:t>Nemaluj čerta na zeď.</w:t>
      </w:r>
      <w:r>
        <w:rPr>
          <w:color w:val="FF0000"/>
        </w:rPr>
        <w:tab/>
      </w:r>
    </w:p>
    <w:p w:rsidR="00361A09" w:rsidRPr="000F2119" w:rsidRDefault="00361A09" w:rsidP="000F2119">
      <w:pPr>
        <w:pStyle w:val="ListParagraph"/>
        <w:numPr>
          <w:ilvl w:val="0"/>
          <w:numId w:val="2"/>
        </w:numPr>
      </w:pPr>
      <w:r w:rsidRPr="000F2119">
        <w:t>Vykouřili doutník míru.</w:t>
      </w:r>
      <w:r>
        <w:t xml:space="preserve"> </w:t>
      </w:r>
      <w:r>
        <w:rPr>
          <w:color w:val="FF0000"/>
        </w:rPr>
        <w:t xml:space="preserve"> </w:t>
      </w:r>
      <w:r>
        <w:rPr>
          <w:color w:val="FF0000"/>
        </w:rPr>
        <w:tab/>
        <w:t>Vykouřili dýmku míru.</w:t>
      </w:r>
    </w:p>
    <w:p w:rsidR="00361A09" w:rsidRPr="000F2119" w:rsidRDefault="00361A09" w:rsidP="000F2119">
      <w:pPr>
        <w:pStyle w:val="ListParagraph"/>
        <w:numPr>
          <w:ilvl w:val="0"/>
          <w:numId w:val="2"/>
        </w:numPr>
      </w:pPr>
      <w:r>
        <w:t>Hledá zítřejší den.</w:t>
      </w:r>
      <w:r>
        <w:tab/>
      </w:r>
      <w:r>
        <w:tab/>
      </w:r>
      <w:r>
        <w:rPr>
          <w:color w:val="FF0000"/>
        </w:rPr>
        <w:t>Hledá včerejší den.</w:t>
      </w:r>
    </w:p>
    <w:p w:rsidR="00361A09" w:rsidRPr="00BF35B5" w:rsidRDefault="00361A09" w:rsidP="000F2119">
      <w:pPr>
        <w:pStyle w:val="ListParagraph"/>
        <w:numPr>
          <w:ilvl w:val="0"/>
          <w:numId w:val="2"/>
        </w:numPr>
      </w:pPr>
      <w:r>
        <w:t>Ani hlavu z domu nevytáhl.</w:t>
      </w:r>
      <w:r>
        <w:tab/>
      </w:r>
      <w:r>
        <w:rPr>
          <w:color w:val="FF0000"/>
        </w:rPr>
        <w:t>Ani patu z domu nevytáhl.</w:t>
      </w:r>
    </w:p>
    <w:p w:rsidR="00361A09" w:rsidRPr="000F2119" w:rsidRDefault="00361A09" w:rsidP="00BF35B5">
      <w:pPr>
        <w:pStyle w:val="ListParagraph"/>
      </w:pPr>
    </w:p>
    <w:p w:rsidR="00361A09" w:rsidRDefault="00361A09" w:rsidP="00BF35B5">
      <w:pPr>
        <w:pStyle w:val="ListParagraph"/>
        <w:numPr>
          <w:ilvl w:val="0"/>
          <w:numId w:val="1"/>
        </w:numPr>
      </w:pPr>
      <w:r>
        <w:t>Vytvoř synonyma k následujícím slovům:</w:t>
      </w:r>
    </w:p>
    <w:p w:rsidR="00361A09" w:rsidRDefault="00361A09" w:rsidP="00BF35B5">
      <w:pPr>
        <w:pStyle w:val="ListParagraph"/>
        <w:ind w:left="360"/>
        <w:rPr>
          <w:color w:val="FF0000"/>
        </w:rPr>
      </w:pPr>
      <w:r>
        <w:t xml:space="preserve">levný </w:t>
      </w:r>
      <w:r>
        <w:tab/>
      </w:r>
      <w:r>
        <w:rPr>
          <w:color w:val="FF0000"/>
        </w:rPr>
        <w:t>laciný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t>námaha</w:t>
      </w:r>
      <w:r>
        <w:tab/>
      </w:r>
      <w:r>
        <w:rPr>
          <w:color w:val="FF0000"/>
        </w:rPr>
        <w:t>dřina</w:t>
      </w:r>
      <w:r>
        <w:rPr>
          <w:color w:val="FF0000"/>
        </w:rPr>
        <w:tab/>
      </w:r>
      <w:r>
        <w:rPr>
          <w:color w:val="FF0000"/>
        </w:rPr>
        <w:tab/>
      </w:r>
      <w:r>
        <w:t xml:space="preserve">velmi  </w:t>
      </w:r>
      <w:r>
        <w:tab/>
      </w:r>
      <w:r>
        <w:rPr>
          <w:color w:val="FF0000"/>
        </w:rPr>
        <w:t>mnoho,hodně</w:t>
      </w:r>
    </w:p>
    <w:p w:rsidR="00361A09" w:rsidRDefault="00361A09" w:rsidP="00BF35B5">
      <w:pPr>
        <w:pStyle w:val="ListParagraph"/>
        <w:ind w:left="360"/>
        <w:rPr>
          <w:color w:val="FF0000"/>
        </w:rPr>
      </w:pPr>
      <w:r w:rsidRPr="00BF35B5">
        <w:t>mluvit</w:t>
      </w:r>
      <w:r w:rsidRPr="00BF35B5">
        <w:rPr>
          <w:color w:val="FF0000"/>
        </w:rPr>
        <w:tab/>
        <w:t>povídat</w:t>
      </w:r>
      <w:r w:rsidRPr="00BF35B5">
        <w:rPr>
          <w:color w:val="FF0000"/>
        </w:rPr>
        <w:tab/>
      </w:r>
      <w:r w:rsidRPr="00BF35B5">
        <w:rPr>
          <w:color w:val="FF0000"/>
        </w:rPr>
        <w:tab/>
      </w:r>
      <w:r w:rsidRPr="00BF35B5">
        <w:rPr>
          <w:color w:val="FF0000"/>
        </w:rPr>
        <w:tab/>
      </w:r>
      <w:r w:rsidRPr="00BF35B5">
        <w:t>známý</w:t>
      </w:r>
      <w:r w:rsidRPr="00BF35B5">
        <w:tab/>
      </w:r>
      <w:r w:rsidRPr="00BF35B5">
        <w:rPr>
          <w:color w:val="FF0000"/>
        </w:rPr>
        <w:tab/>
        <w:t>slavný</w:t>
      </w:r>
      <w:r w:rsidRPr="00BF35B5">
        <w:rPr>
          <w:color w:val="FF0000"/>
        </w:rPr>
        <w:tab/>
      </w:r>
      <w:r w:rsidRPr="00BF35B5">
        <w:rPr>
          <w:color w:val="FF0000"/>
        </w:rPr>
        <w:tab/>
      </w:r>
      <w:r w:rsidRPr="00BF35B5">
        <w:t xml:space="preserve">zlobit se </w:t>
      </w:r>
      <w:r w:rsidRPr="00BF35B5">
        <w:rPr>
          <w:color w:val="FF0000"/>
        </w:rPr>
        <w:t>-  vztekat se</w:t>
      </w:r>
    </w:p>
    <w:p w:rsidR="00361A09" w:rsidRDefault="00361A09" w:rsidP="00BF35B5">
      <w:pPr>
        <w:pStyle w:val="ListParagraph"/>
        <w:numPr>
          <w:ilvl w:val="0"/>
          <w:numId w:val="1"/>
        </w:numPr>
      </w:pPr>
      <w:r>
        <w:t>Vytvořte co nejvíce synonym ke slovesu:</w:t>
      </w:r>
    </w:p>
    <w:p w:rsidR="00361A09" w:rsidRPr="00BF35B5" w:rsidRDefault="00361A09" w:rsidP="00BF35B5">
      <w:pPr>
        <w:pStyle w:val="ListParagraph"/>
        <w:ind w:left="360"/>
        <w:rPr>
          <w:color w:val="FF0000"/>
        </w:rPr>
      </w:pPr>
      <w:r>
        <w:t xml:space="preserve">SPÁT:  </w:t>
      </w:r>
      <w:r w:rsidRPr="00BF35B5">
        <w:rPr>
          <w:color w:val="FF0000"/>
        </w:rPr>
        <w:t>spinkat,  chrupčit, chrápat, …..</w:t>
      </w:r>
    </w:p>
    <w:p w:rsidR="00361A09" w:rsidRDefault="00361A09" w:rsidP="00BF35B5">
      <w:pPr>
        <w:pStyle w:val="ListParagraph"/>
        <w:ind w:left="360"/>
      </w:pPr>
    </w:p>
    <w:p w:rsidR="00361A09" w:rsidRDefault="00361A09" w:rsidP="00BF35B5">
      <w:pPr>
        <w:pStyle w:val="ListParagraph"/>
        <w:numPr>
          <w:ilvl w:val="0"/>
          <w:numId w:val="1"/>
        </w:numPr>
      </w:pPr>
      <w:r>
        <w:t>a)Podtrhněte mezi slovy homonyma:</w:t>
      </w:r>
    </w:p>
    <w:p w:rsidR="00361A09" w:rsidRDefault="00361A09" w:rsidP="00BF35B5">
      <w:pPr>
        <w:pStyle w:val="ListParagraph"/>
        <w:ind w:left="360"/>
      </w:pPr>
      <w:r>
        <w:t>Chlapec</w:t>
      </w:r>
      <w:r w:rsidRPr="00241DDF">
        <w:rPr>
          <w:color w:val="FF0000"/>
        </w:rPr>
        <w:t>, tři, obloha</w:t>
      </w:r>
      <w:r>
        <w:t xml:space="preserve">, maminka, </w:t>
      </w:r>
      <w:r w:rsidRPr="00241DDF">
        <w:rPr>
          <w:color w:val="FF0000"/>
        </w:rPr>
        <w:t>kolej, být-bít</w:t>
      </w:r>
      <w:r>
        <w:t>,</w:t>
      </w:r>
    </w:p>
    <w:p w:rsidR="00361A09" w:rsidRDefault="00361A09" w:rsidP="00BF35B5">
      <w:pPr>
        <w:pStyle w:val="ListParagraph"/>
        <w:ind w:left="360"/>
      </w:pPr>
    </w:p>
    <w:p w:rsidR="00361A09" w:rsidRDefault="00361A09" w:rsidP="00BF35B5">
      <w:pPr>
        <w:pStyle w:val="ListParagraph"/>
        <w:ind w:left="360"/>
      </w:pPr>
      <w:r>
        <w:t>b) Dvojici homonym použijte ve větách:</w:t>
      </w:r>
    </w:p>
    <w:p w:rsidR="00361A09" w:rsidRDefault="00361A09" w:rsidP="00BF35B5">
      <w:pPr>
        <w:pStyle w:val="ListParagraph"/>
        <w:ind w:left="360"/>
      </w:pPr>
      <w:r>
        <w:t>kosy – kosi</w:t>
      </w:r>
      <w:r>
        <w:tab/>
      </w:r>
      <w:r>
        <w:tab/>
      </w:r>
      <w:r>
        <w:tab/>
      </w:r>
      <w:r w:rsidRPr="00241DDF">
        <w:rPr>
          <w:color w:val="FF0000"/>
        </w:rPr>
        <w:t>Musí nabrousit kosy , k sekání trávy. Kosi od rána zpívají na zahradě.</w:t>
      </w:r>
    </w:p>
    <w:p w:rsidR="00361A09" w:rsidRDefault="00361A09" w:rsidP="00BF35B5">
      <w:pPr>
        <w:pStyle w:val="ListParagraph"/>
        <w:ind w:left="360"/>
      </w:pPr>
      <w:r>
        <w:t>viset – vyset</w:t>
      </w:r>
      <w:r>
        <w:tab/>
      </w:r>
      <w:r>
        <w:tab/>
      </w:r>
      <w:r w:rsidRPr="00241DDF">
        <w:rPr>
          <w:color w:val="FF0000"/>
        </w:rPr>
        <w:t>Obraz bude viset na zdi. Je třeba vyset semínka mrkve.</w:t>
      </w:r>
    </w:p>
    <w:p w:rsidR="00361A09" w:rsidRDefault="00361A09" w:rsidP="00241DDF">
      <w:pPr>
        <w:pStyle w:val="ListParagraph"/>
        <w:numPr>
          <w:ilvl w:val="0"/>
          <w:numId w:val="1"/>
        </w:numPr>
      </w:pPr>
      <w:r>
        <w:t>Doplňte chybějící slova v tabulce: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7"/>
        <w:gridCol w:w="2981"/>
        <w:gridCol w:w="2970"/>
      </w:tblGrid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SLOVA LICHOTIVÁ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SLOVA CITOVĚ NEUTRÁLNÍ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78405C">
              <w:rPr>
                <w:b/>
                <w:bCs/>
              </w:rPr>
              <w:t>SLOVA HANLIVÁ</w:t>
            </w:r>
          </w:p>
        </w:tc>
      </w:tr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AUTÍČKO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AUTO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KRAKSNA</w:t>
            </w:r>
          </w:p>
        </w:tc>
      </w:tr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LÍSTEČEK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LÍSTEK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LUPEN</w:t>
            </w:r>
          </w:p>
        </w:tc>
      </w:tr>
      <w:tr w:rsidR="00361A09" w:rsidRPr="0078405C">
        <w:tc>
          <w:tcPr>
            <w:tcW w:w="3070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PSÍK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PES</w:t>
            </w:r>
          </w:p>
        </w:tc>
        <w:tc>
          <w:tcPr>
            <w:tcW w:w="3071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HAFAN</w:t>
            </w:r>
          </w:p>
        </w:tc>
      </w:tr>
    </w:tbl>
    <w:p w:rsidR="00361A09" w:rsidRDefault="00361A09" w:rsidP="00241DDF"/>
    <w:p w:rsidR="00361A09" w:rsidRDefault="00361A09" w:rsidP="00241DDF">
      <w:pPr>
        <w:pStyle w:val="ListParagraph"/>
        <w:numPr>
          <w:ilvl w:val="0"/>
          <w:numId w:val="1"/>
        </w:numPr>
      </w:pPr>
      <w:r>
        <w:t>Doplňte termíny k jednotlivým vědním oborům = školním předmětům: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62"/>
        <w:gridCol w:w="4466"/>
      </w:tblGrid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ATMOSFÉRA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ZEMĚPIS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KYSELINA FOSFOREČNÁ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CHEMIE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LINORYT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VÝTVARNÁ VÝCHOVA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PŘÍSUDEK JMENNÝ SE SPONOU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ČESKÝ JAZYK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VÝMYK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TĚLESNÁ VÝCHOVA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NOTA PŮLOVÁ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HUDEBNÍ VÝCHOVA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ZLOMKOVÁ ČÁRA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MATEMATIKA</w:t>
            </w:r>
          </w:p>
        </w:tc>
      </w:tr>
      <w:tr w:rsidR="00361A09" w:rsidRPr="0078405C"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</w:pPr>
            <w:r w:rsidRPr="0078405C">
              <w:t>EXCEL</w:t>
            </w:r>
          </w:p>
        </w:tc>
        <w:tc>
          <w:tcPr>
            <w:tcW w:w="4606" w:type="dxa"/>
          </w:tcPr>
          <w:p w:rsidR="00361A09" w:rsidRPr="0078405C" w:rsidRDefault="00361A09" w:rsidP="0078405C">
            <w:pPr>
              <w:pStyle w:val="ListParagraph"/>
              <w:spacing w:after="0" w:line="240" w:lineRule="auto"/>
              <w:ind w:left="0"/>
              <w:rPr>
                <w:color w:val="FF0000"/>
              </w:rPr>
            </w:pPr>
            <w:r w:rsidRPr="0078405C">
              <w:rPr>
                <w:color w:val="FF0000"/>
              </w:rPr>
              <w:t>INFORMATIKA</w:t>
            </w:r>
          </w:p>
        </w:tc>
      </w:tr>
    </w:tbl>
    <w:p w:rsidR="00361A09" w:rsidRPr="00BF35B5" w:rsidRDefault="00361A09" w:rsidP="00241DDF">
      <w:pPr>
        <w:pStyle w:val="ListParagraph"/>
        <w:ind w:left="360"/>
      </w:pPr>
      <w:bookmarkStart w:id="0" w:name="_GoBack"/>
      <w:bookmarkEnd w:id="0"/>
    </w:p>
    <w:sectPr w:rsidR="00361A09" w:rsidRPr="00BF35B5" w:rsidSect="00EC7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18E3"/>
    <w:multiLevelType w:val="hybridMultilevel"/>
    <w:tmpl w:val="01FEEAE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1056CB6"/>
    <w:multiLevelType w:val="hybridMultilevel"/>
    <w:tmpl w:val="A8B000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BE4"/>
    <w:rsid w:val="00013FF1"/>
    <w:rsid w:val="000F2119"/>
    <w:rsid w:val="001014E9"/>
    <w:rsid w:val="001F4925"/>
    <w:rsid w:val="00231D2C"/>
    <w:rsid w:val="00241DDF"/>
    <w:rsid w:val="002C221E"/>
    <w:rsid w:val="00310E68"/>
    <w:rsid w:val="00361A09"/>
    <w:rsid w:val="00373EF0"/>
    <w:rsid w:val="00477FF2"/>
    <w:rsid w:val="00482DA9"/>
    <w:rsid w:val="004C2CBB"/>
    <w:rsid w:val="0068267A"/>
    <w:rsid w:val="006D0E9B"/>
    <w:rsid w:val="006F777F"/>
    <w:rsid w:val="00740C02"/>
    <w:rsid w:val="0078405C"/>
    <w:rsid w:val="007B77E2"/>
    <w:rsid w:val="008C0CE5"/>
    <w:rsid w:val="00B32BE4"/>
    <w:rsid w:val="00BF35B5"/>
    <w:rsid w:val="00C46F65"/>
    <w:rsid w:val="00CF5514"/>
    <w:rsid w:val="00D57DDE"/>
    <w:rsid w:val="00D8199B"/>
    <w:rsid w:val="00D950C0"/>
    <w:rsid w:val="00E74FD5"/>
    <w:rsid w:val="00EC739F"/>
    <w:rsid w:val="00EF1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39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2BE4"/>
    <w:pPr>
      <w:ind w:left="720"/>
      <w:contextualSpacing/>
    </w:pPr>
  </w:style>
  <w:style w:type="table" w:styleId="TableGrid">
    <w:name w:val="Table Grid"/>
    <w:basedOn w:val="TableNormal"/>
    <w:uiPriority w:val="99"/>
    <w:rsid w:val="007B77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F1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5E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5</Pages>
  <Words>842</Words>
  <Characters>4973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10</cp:revision>
  <cp:lastPrinted>2013-04-04T13:11:00Z</cp:lastPrinted>
  <dcterms:created xsi:type="dcterms:W3CDTF">2013-02-23T15:41:00Z</dcterms:created>
  <dcterms:modified xsi:type="dcterms:W3CDTF">2013-04-04T13:12:00Z</dcterms:modified>
</cp:coreProperties>
</file>