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Pr="001716CE" w:rsidRDefault="006F6BBC" w:rsidP="006F6BBC">
      <w:pPr>
        <w:pStyle w:val="Nzev"/>
        <w:rPr>
          <w:noProof/>
          <w:lang w:val="cs-CZ"/>
        </w:rPr>
      </w:pPr>
      <w:r w:rsidRPr="001716CE">
        <w:rPr>
          <w:noProof/>
          <w:lang w:val="cs-CZ"/>
        </w:rPr>
        <w:t>EU peníze školám</w:t>
      </w:r>
    </w:p>
    <w:p w:rsidR="00832803" w:rsidRPr="001716CE" w:rsidRDefault="006F6BBC" w:rsidP="006F6BBC">
      <w:pPr>
        <w:pStyle w:val="Podtitul"/>
        <w:rPr>
          <w:noProof/>
          <w:lang w:val="cs-CZ"/>
        </w:rPr>
      </w:pPr>
      <w:r w:rsidRPr="001716CE">
        <w:rPr>
          <w:noProof/>
          <w:lang w:val="cs-CZ"/>
        </w:rPr>
        <w:t xml:space="preserve">Základní škola </w:t>
      </w:r>
      <w:r w:rsidR="00616561" w:rsidRPr="001716CE">
        <w:rPr>
          <w:noProof/>
          <w:lang w:val="cs-CZ"/>
        </w:rPr>
        <w:t>Čachovice a Mateřská škola Struhy</w:t>
      </w:r>
      <w:r w:rsidRPr="001716CE">
        <w:rPr>
          <w:noProof/>
          <w:lang w:val="cs-CZ"/>
        </w:rPr>
        <w:t xml:space="preserve">, Komenského </w:t>
      </w:r>
      <w:r w:rsidR="00616561" w:rsidRPr="001716CE">
        <w:rPr>
          <w:noProof/>
          <w:lang w:val="cs-CZ"/>
        </w:rPr>
        <w:t>96</w:t>
      </w:r>
      <w:r w:rsidRPr="001716CE">
        <w:rPr>
          <w:noProof/>
          <w:lang w:val="cs-CZ"/>
        </w:rPr>
        <w:t>, příspěvková organizace</w:t>
      </w:r>
    </w:p>
    <w:p w:rsidR="00832803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Označení: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VY_32_INOVACE_12_KvAj9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Předmět: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Anglický  jazyk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Ročník: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9.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Téma: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Potraviny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Název:</w:t>
      </w:r>
      <w:r w:rsidRPr="001716CE">
        <w:rPr>
          <w:noProof/>
          <w:lang w:val="cs-CZ"/>
        </w:rPr>
        <w:tab/>
      </w:r>
      <w:r w:rsidR="00556EEE" w:rsidRPr="001716CE">
        <w:rPr>
          <w:noProof/>
          <w:lang w:val="cs-CZ"/>
        </w:rPr>
        <w:t>Bingo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Autor: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Mgr. Vlasta</w:t>
      </w:r>
      <w:r w:rsidR="00556EEE" w:rsidRPr="001716CE">
        <w:rPr>
          <w:noProof/>
          <w:lang w:val="cs-CZ"/>
        </w:rPr>
        <w:t xml:space="preserve"> Kouříkov</w:t>
      </w:r>
    </w:p>
    <w:p w:rsidR="006F6BBC" w:rsidRPr="001716CE" w:rsidRDefault="006F6BBC" w:rsidP="006F6BBC">
      <w:pPr>
        <w:pStyle w:val="Informace"/>
        <w:rPr>
          <w:noProof/>
          <w:lang w:val="cs-CZ"/>
        </w:rPr>
      </w:pPr>
      <w:r w:rsidRPr="001716CE">
        <w:rPr>
          <w:b/>
          <w:noProof/>
          <w:lang w:val="cs-CZ"/>
        </w:rPr>
        <w:t>Popis:</w:t>
      </w:r>
      <w:r w:rsidRPr="001716CE">
        <w:rPr>
          <w:noProof/>
          <w:lang w:val="cs-CZ"/>
        </w:rPr>
        <w:tab/>
      </w:r>
      <w:r w:rsidR="006A3091" w:rsidRPr="001716CE">
        <w:rPr>
          <w:noProof/>
          <w:lang w:val="cs-CZ"/>
        </w:rPr>
        <w:t>Pracovní list se cvičeními</w:t>
      </w:r>
      <w:r w:rsidR="00BE59F9" w:rsidRPr="001716CE">
        <w:rPr>
          <w:noProof/>
          <w:lang w:val="cs-CZ"/>
        </w:rPr>
        <w:t xml:space="preserve"> a hrou bingo</w:t>
      </w:r>
    </w:p>
    <w:p w:rsidR="0004313B" w:rsidRDefault="0004313B" w:rsidP="00832803"/>
    <w:p w:rsidR="006A3091" w:rsidRDefault="00B22694" w:rsidP="00832803">
      <w:r>
        <w:br w:type="page"/>
      </w:r>
    </w:p>
    <w:p w:rsidR="006A3091" w:rsidRPr="001716CE" w:rsidRDefault="00314706" w:rsidP="00832803">
      <w:pPr>
        <w:rPr>
          <w:b/>
          <w:noProof/>
          <w:lang w:val="cs-CZ"/>
        </w:rPr>
      </w:pPr>
      <w:r w:rsidRPr="001716CE">
        <w:rPr>
          <w:b/>
          <w:noProof/>
          <w:lang w:val="cs-CZ"/>
        </w:rPr>
        <w:lastRenderedPageBreak/>
        <w:t>Metodika k materiálu:</w:t>
      </w:r>
    </w:p>
    <w:p w:rsidR="00314706" w:rsidRPr="001716CE" w:rsidRDefault="00314706" w:rsidP="00832803">
      <w:pPr>
        <w:rPr>
          <w:b/>
          <w:noProof/>
          <w:lang w:val="cs-CZ"/>
        </w:rPr>
      </w:pPr>
    </w:p>
    <w:p w:rsidR="00314706" w:rsidRPr="001716CE" w:rsidRDefault="00314706" w:rsidP="00832803">
      <w:pPr>
        <w:rPr>
          <w:noProof/>
          <w:lang w:val="cs-CZ"/>
        </w:rPr>
      </w:pPr>
    </w:p>
    <w:p w:rsidR="006A3091" w:rsidRPr="001716CE" w:rsidRDefault="00314706" w:rsidP="00832803">
      <w:pPr>
        <w:rPr>
          <w:noProof/>
          <w:lang w:val="cs-CZ"/>
        </w:rPr>
      </w:pPr>
      <w:r w:rsidRPr="001716CE">
        <w:rPr>
          <w:noProof/>
          <w:lang w:val="cs-CZ"/>
        </w:rPr>
        <w:t>Žáci pracují každý se svým pracovním listem.</w:t>
      </w:r>
    </w:p>
    <w:p w:rsidR="00314706" w:rsidRPr="001716CE" w:rsidRDefault="00314706" w:rsidP="00832803">
      <w:pPr>
        <w:rPr>
          <w:noProof/>
          <w:lang w:val="cs-CZ"/>
        </w:rPr>
      </w:pPr>
      <w:r w:rsidRPr="001716CE">
        <w:rPr>
          <w:noProof/>
          <w:lang w:val="cs-CZ"/>
        </w:rPr>
        <w:t xml:space="preserve">Nejprve si pod vedením učitele vysvětlí méně často používaná slovíčka obsažená v popisu jednotlivých potravin a pak samostatně přiřazují číslice vybraných potravin z nabídky slov. V těch zároveň doplňují chybějící písmena. V dalším cvičení si žáci přehnou pracovní list tak, aby viděli pouze jeho spodní </w:t>
      </w:r>
      <w:r w:rsidR="00E419C0" w:rsidRPr="001716CE">
        <w:rPr>
          <w:noProof/>
          <w:lang w:val="cs-CZ"/>
        </w:rPr>
        <w:t>čá</w:t>
      </w:r>
      <w:r w:rsidRPr="001716CE">
        <w:rPr>
          <w:noProof/>
          <w:lang w:val="cs-CZ"/>
        </w:rPr>
        <w:t>st, kterou využijí ke hře bingo. Podtrhnou si 4 názvy potravin a další</w:t>
      </w:r>
      <w:r w:rsidR="00E419C0" w:rsidRPr="001716CE">
        <w:rPr>
          <w:noProof/>
          <w:lang w:val="cs-CZ"/>
        </w:rPr>
        <w:t xml:space="preserve"> pak</w:t>
      </w:r>
      <w:r w:rsidRPr="001716CE">
        <w:rPr>
          <w:noProof/>
          <w:lang w:val="cs-CZ"/>
        </w:rPr>
        <w:t xml:space="preserve"> podtrhávají</w:t>
      </w:r>
      <w:r w:rsidR="00E419C0" w:rsidRPr="001716CE">
        <w:rPr>
          <w:noProof/>
          <w:lang w:val="cs-CZ"/>
        </w:rPr>
        <w:t xml:space="preserve"> vždy, když je </w:t>
      </w:r>
      <w:r w:rsidR="00AF5BF4" w:rsidRPr="001716CE">
        <w:rPr>
          <w:noProof/>
          <w:lang w:val="cs-CZ"/>
        </w:rPr>
        <w:t>uč</w:t>
      </w:r>
      <w:r w:rsidR="000854FB" w:rsidRPr="001716CE">
        <w:rPr>
          <w:noProof/>
          <w:lang w:val="cs-CZ"/>
        </w:rPr>
        <w:t xml:space="preserve">itelem přečten popis některé </w:t>
      </w:r>
      <w:r w:rsidR="00E419C0" w:rsidRPr="001716CE">
        <w:rPr>
          <w:noProof/>
          <w:lang w:val="cs-CZ"/>
        </w:rPr>
        <w:t xml:space="preserve"> nepodtržené potraviny. Vítězem </w:t>
      </w:r>
      <w:r w:rsidR="00AF5BF4" w:rsidRPr="001716CE">
        <w:rPr>
          <w:noProof/>
          <w:lang w:val="cs-CZ"/>
        </w:rPr>
        <w:t>binga je žák, který má podtrženo</w:t>
      </w:r>
      <w:r w:rsidR="00E419C0" w:rsidRPr="001716CE">
        <w:rPr>
          <w:noProof/>
          <w:lang w:val="cs-CZ"/>
        </w:rPr>
        <w:t xml:space="preserve"> všech 13 slov. Následovat může zadání úkolu, ve kterém si žáci připraví podobný popis některé další potraviny jako hádanku pro spolužáky.</w:t>
      </w:r>
    </w:p>
    <w:p w:rsidR="00314706" w:rsidRPr="001716CE" w:rsidRDefault="00314706" w:rsidP="00832803">
      <w:pPr>
        <w:rPr>
          <w:noProof/>
          <w:lang w:val="cs-CZ"/>
        </w:rPr>
      </w:pPr>
    </w:p>
    <w:p w:rsidR="006A3091" w:rsidRPr="001716CE" w:rsidRDefault="006A3091" w:rsidP="00832803">
      <w:pPr>
        <w:rPr>
          <w:noProof/>
          <w:lang w:val="cs-CZ"/>
        </w:rPr>
      </w:pPr>
    </w:p>
    <w:p w:rsidR="006A3091" w:rsidRPr="001716CE" w:rsidRDefault="006A3091" w:rsidP="00832803">
      <w:pPr>
        <w:rPr>
          <w:noProof/>
          <w:lang w:val="cs-CZ"/>
        </w:rPr>
      </w:pPr>
    </w:p>
    <w:p w:rsidR="006A3091" w:rsidRDefault="006A3091" w:rsidP="00832803"/>
    <w:p w:rsidR="006A3091" w:rsidRDefault="006A3091" w:rsidP="00832803"/>
    <w:p w:rsidR="006A3091" w:rsidRDefault="006A3091" w:rsidP="00832803"/>
    <w:p w:rsidR="006A3091" w:rsidRDefault="006A3091" w:rsidP="00832803"/>
    <w:p w:rsidR="006A3091" w:rsidRDefault="006A3091" w:rsidP="00832803"/>
    <w:p w:rsidR="006A3091" w:rsidRDefault="006A3091" w:rsidP="00832803"/>
    <w:p w:rsidR="006A3091" w:rsidRPr="00E419C0" w:rsidRDefault="006A3091" w:rsidP="00832803">
      <w:pPr>
        <w:rPr>
          <w:lang w:val="cs-CZ"/>
        </w:rPr>
      </w:pPr>
    </w:p>
    <w:p w:rsidR="006A3091" w:rsidRDefault="006A3091" w:rsidP="00832803"/>
    <w:p w:rsidR="006A3091" w:rsidRDefault="006A3091" w:rsidP="00832803"/>
    <w:p w:rsidR="006A3091" w:rsidRDefault="006A3091" w:rsidP="00832803"/>
    <w:p w:rsidR="006A3091" w:rsidRDefault="006A3091" w:rsidP="00832803"/>
    <w:p w:rsidR="00E419C0" w:rsidRDefault="00E419C0" w:rsidP="00832803"/>
    <w:p w:rsidR="00E419C0" w:rsidRDefault="00E419C0" w:rsidP="00832803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FA5CE5" w:rsidRDefault="00FA5CE5" w:rsidP="00E419C0"/>
    <w:p w:rsidR="00C76D06" w:rsidRDefault="00C76D06" w:rsidP="00E419C0"/>
    <w:p w:rsidR="00556EEE" w:rsidRPr="00B43556" w:rsidRDefault="00556EEE" w:rsidP="00E419C0">
      <w:pPr>
        <w:rPr>
          <w:b/>
          <w:noProof/>
        </w:rPr>
      </w:pPr>
      <w:r w:rsidRPr="003F2914">
        <w:rPr>
          <w:b/>
          <w:noProof/>
          <w:sz w:val="24"/>
          <w:szCs w:val="24"/>
        </w:rPr>
        <w:lastRenderedPageBreak/>
        <w:t>1</w:t>
      </w:r>
      <w:r w:rsidRPr="00B43556">
        <w:rPr>
          <w:b/>
          <w:noProof/>
        </w:rPr>
        <w:t>. What food is it? Read the description and write the right number. Fill the gaps in the words.</w:t>
      </w:r>
    </w:p>
    <w:p w:rsidR="00556EEE" w:rsidRDefault="00556EEE" w:rsidP="00E419C0">
      <w:pPr>
        <w:rPr>
          <w:noProof/>
        </w:rPr>
      </w:pP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part of an animal used for food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large circle of flat bread baked with cheese, tomatoes and other things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thick slice of meat, which can be cook very quickly</w:t>
      </w:r>
    </w:p>
    <w:p w:rsidR="00E419C0" w:rsidRDefault="00BE59F9" w:rsidP="00E419C0">
      <w:pPr>
        <w:rPr>
          <w:noProof/>
        </w:rPr>
      </w:pPr>
      <w:r>
        <w:rPr>
          <w:noProof/>
        </w:rPr>
        <w:t xml:space="preserve">….. </w:t>
      </w:r>
      <w:r w:rsidR="00E419C0">
        <w:rPr>
          <w:noProof/>
        </w:rPr>
        <w:t>a thin slice of meat,  which is often eaten fried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food made from flour, water and usually yeast mixed together and baked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sour thick liquid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long fruit with a usually yellow skin  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very thin, often round pieces of fried potatoes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plant that is used as food, it is not fruit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vegetable with a brown or red skin, which grows underground 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a grass grown in warm, wet places, small seeds of this grass are cooked and eaten 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liquid food, usually made by cooking vegetables, meat in water</w:t>
      </w:r>
    </w:p>
    <w:p w:rsidR="00E419C0" w:rsidRDefault="00BE59F9" w:rsidP="00E419C0">
      <w:pPr>
        <w:rPr>
          <w:noProof/>
        </w:rPr>
      </w:pPr>
      <w:r>
        <w:rPr>
          <w:noProof/>
        </w:rPr>
        <w:t>…..</w:t>
      </w:r>
      <w:r w:rsidR="00E419C0">
        <w:rPr>
          <w:noProof/>
        </w:rPr>
        <w:t xml:space="preserve"> it grows fast, it has got a round top and short steam</w:t>
      </w:r>
    </w:p>
    <w:p w:rsidR="002A0319" w:rsidRDefault="002A0319" w:rsidP="00832803">
      <w:pPr>
        <w:rPr>
          <w:noProof/>
        </w:rPr>
      </w:pPr>
    </w:p>
    <w:p w:rsidR="002A0319" w:rsidRDefault="002A0319" w:rsidP="00832803">
      <w:pPr>
        <w:rPr>
          <w:noProof/>
        </w:rPr>
      </w:pPr>
    </w:p>
    <w:p w:rsidR="002A0319" w:rsidRDefault="002A0319" w:rsidP="00832803">
      <w:pPr>
        <w:rPr>
          <w:noProof/>
        </w:rPr>
      </w:pPr>
    </w:p>
    <w:p w:rsidR="00BE59F9" w:rsidRDefault="00BE59F9" w:rsidP="00832803">
      <w:pPr>
        <w:rPr>
          <w:noProof/>
          <w:sz w:val="24"/>
          <w:szCs w:val="24"/>
        </w:rPr>
      </w:pPr>
    </w:p>
    <w:p w:rsidR="00BE59F9" w:rsidRDefault="00BE59F9" w:rsidP="00832803">
      <w:pPr>
        <w:rPr>
          <w:sz w:val="24"/>
          <w:szCs w:val="24"/>
        </w:rPr>
      </w:pPr>
    </w:p>
    <w:p w:rsidR="000D1F16" w:rsidRPr="001716CE" w:rsidRDefault="000D1F16" w:rsidP="00832803">
      <w:pPr>
        <w:rPr>
          <w:noProof/>
          <w:sz w:val="24"/>
          <w:szCs w:val="24"/>
        </w:rPr>
      </w:pPr>
    </w:p>
    <w:p w:rsidR="000D1F16" w:rsidRPr="001716CE" w:rsidRDefault="000D1F16" w:rsidP="00832803">
      <w:pPr>
        <w:rPr>
          <w:noProof/>
          <w:sz w:val="24"/>
          <w:szCs w:val="24"/>
        </w:rPr>
      </w:pPr>
    </w:p>
    <w:p w:rsidR="002A0319" w:rsidRPr="001716CE" w:rsidRDefault="003A4F0C" w:rsidP="00832803">
      <w:pPr>
        <w:rPr>
          <w:noProof/>
          <w:sz w:val="24"/>
          <w:szCs w:val="24"/>
        </w:rPr>
      </w:pPr>
      <w:r w:rsidRPr="001716CE">
        <w:rPr>
          <w:noProof/>
          <w:sz w:val="24"/>
          <w:szCs w:val="24"/>
        </w:rPr>
        <w:t xml:space="preserve">1. </w:t>
      </w:r>
      <w:r w:rsidR="00BE59F9" w:rsidRPr="001716CE">
        <w:rPr>
          <w:noProof/>
          <w:sz w:val="24"/>
          <w:szCs w:val="24"/>
        </w:rPr>
        <w:t xml:space="preserve">_ _ </w:t>
      </w:r>
      <w:r w:rsidR="00556EEE" w:rsidRPr="001716CE">
        <w:rPr>
          <w:noProof/>
          <w:sz w:val="24"/>
          <w:szCs w:val="24"/>
        </w:rPr>
        <w:t>get</w:t>
      </w:r>
      <w:r w:rsidR="00BE59F9" w:rsidRPr="001716CE">
        <w:rPr>
          <w:noProof/>
          <w:sz w:val="24"/>
          <w:szCs w:val="24"/>
        </w:rPr>
        <w:t xml:space="preserve"> _ _ _ _</w:t>
      </w:r>
      <w:r w:rsidR="00BE59F9" w:rsidRPr="001716CE">
        <w:rPr>
          <w:noProof/>
          <w:sz w:val="24"/>
          <w:szCs w:val="24"/>
        </w:rPr>
        <w:tab/>
      </w:r>
      <w:r w:rsidR="00BE59F9" w:rsidRPr="001716CE">
        <w:rPr>
          <w:noProof/>
          <w:sz w:val="24"/>
          <w:szCs w:val="24"/>
        </w:rPr>
        <w:tab/>
      </w:r>
      <w:r w:rsidR="00BE59F9"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 xml:space="preserve">2. </w:t>
      </w:r>
      <w:r w:rsidR="00556EEE" w:rsidRPr="001716CE">
        <w:rPr>
          <w:noProof/>
          <w:sz w:val="24"/>
          <w:szCs w:val="24"/>
        </w:rPr>
        <w:t>m_ a</w:t>
      </w:r>
      <w:r w:rsidR="00BE59F9" w:rsidRPr="001716CE">
        <w:rPr>
          <w:noProof/>
          <w:sz w:val="24"/>
          <w:szCs w:val="24"/>
        </w:rPr>
        <w:t xml:space="preserve"> _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  <w:t xml:space="preserve">3. </w:t>
      </w:r>
      <w:r w:rsidR="00556EEE" w:rsidRPr="001716CE">
        <w:rPr>
          <w:noProof/>
          <w:sz w:val="24"/>
          <w:szCs w:val="24"/>
        </w:rPr>
        <w:t>_ a_ a</w:t>
      </w:r>
      <w:r w:rsidR="00BE59F9" w:rsidRPr="001716CE">
        <w:rPr>
          <w:noProof/>
          <w:sz w:val="24"/>
          <w:szCs w:val="24"/>
        </w:rPr>
        <w:t xml:space="preserve"> _</w:t>
      </w:r>
      <w:r w:rsidR="00556EEE" w:rsidRPr="001716CE">
        <w:rPr>
          <w:noProof/>
          <w:sz w:val="24"/>
          <w:szCs w:val="24"/>
        </w:rPr>
        <w:t>a</w:t>
      </w:r>
    </w:p>
    <w:p w:rsidR="003A4F0C" w:rsidRPr="001716CE" w:rsidRDefault="003A4F0C" w:rsidP="00832803">
      <w:pPr>
        <w:rPr>
          <w:noProof/>
          <w:sz w:val="24"/>
          <w:szCs w:val="24"/>
        </w:rPr>
      </w:pPr>
      <w:r w:rsidRPr="001716CE">
        <w:rPr>
          <w:noProof/>
          <w:sz w:val="24"/>
          <w:szCs w:val="24"/>
        </w:rPr>
        <w:tab/>
      </w:r>
    </w:p>
    <w:p w:rsidR="003A4F0C" w:rsidRPr="001716CE" w:rsidRDefault="003A4F0C" w:rsidP="00832803">
      <w:pPr>
        <w:rPr>
          <w:noProof/>
          <w:sz w:val="24"/>
          <w:szCs w:val="24"/>
        </w:rPr>
      </w:pPr>
      <w:r w:rsidRPr="001716CE">
        <w:rPr>
          <w:noProof/>
          <w:sz w:val="24"/>
          <w:szCs w:val="24"/>
        </w:rPr>
        <w:tab/>
        <w:t xml:space="preserve">4. </w:t>
      </w:r>
      <w:r w:rsidR="00556EEE" w:rsidRPr="001716CE">
        <w:rPr>
          <w:noProof/>
          <w:sz w:val="24"/>
          <w:szCs w:val="24"/>
        </w:rPr>
        <w:t>r _ c_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  <w:t xml:space="preserve"> 5. </w:t>
      </w:r>
      <w:r w:rsidR="00BE59F9" w:rsidRPr="001716CE">
        <w:rPr>
          <w:noProof/>
          <w:sz w:val="24"/>
          <w:szCs w:val="24"/>
        </w:rPr>
        <w:t>_ _ea_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  <w:t xml:space="preserve">6. </w:t>
      </w:r>
      <w:r w:rsidR="00BE59F9" w:rsidRPr="001716CE">
        <w:rPr>
          <w:noProof/>
          <w:sz w:val="24"/>
          <w:szCs w:val="24"/>
        </w:rPr>
        <w:t>_ _ _</w:t>
      </w:r>
      <w:r w:rsidRPr="001716CE">
        <w:rPr>
          <w:noProof/>
          <w:sz w:val="24"/>
          <w:szCs w:val="24"/>
        </w:rPr>
        <w:t>p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</w:r>
      <w:r w:rsidR="001C16A5">
        <w:rPr>
          <w:noProof/>
          <w:sz w:val="24"/>
          <w:szCs w:val="24"/>
        </w:rPr>
        <w:t xml:space="preserve">      </w:t>
      </w:r>
      <w:r w:rsidRPr="001716CE">
        <w:rPr>
          <w:noProof/>
          <w:sz w:val="24"/>
          <w:szCs w:val="24"/>
        </w:rPr>
        <w:t xml:space="preserve">7. </w:t>
      </w:r>
      <w:r w:rsidR="00556EEE" w:rsidRPr="001716CE">
        <w:rPr>
          <w:noProof/>
          <w:sz w:val="24"/>
          <w:szCs w:val="24"/>
        </w:rPr>
        <w:t>s</w:t>
      </w:r>
      <w:r w:rsidR="00BE59F9" w:rsidRPr="001716CE">
        <w:rPr>
          <w:noProof/>
          <w:sz w:val="24"/>
          <w:szCs w:val="24"/>
        </w:rPr>
        <w:t xml:space="preserve"> _ea_</w:t>
      </w:r>
    </w:p>
    <w:p w:rsidR="003A4F0C" w:rsidRPr="001716CE" w:rsidRDefault="003A4F0C" w:rsidP="00832803">
      <w:pPr>
        <w:rPr>
          <w:noProof/>
          <w:sz w:val="24"/>
          <w:szCs w:val="24"/>
        </w:rPr>
      </w:pPr>
    </w:p>
    <w:p w:rsidR="003A4F0C" w:rsidRPr="001716CE" w:rsidRDefault="003A4F0C" w:rsidP="00832803">
      <w:pPr>
        <w:rPr>
          <w:noProof/>
          <w:sz w:val="24"/>
          <w:szCs w:val="24"/>
        </w:rPr>
      </w:pPr>
      <w:r w:rsidRPr="001716CE">
        <w:rPr>
          <w:noProof/>
          <w:sz w:val="24"/>
          <w:szCs w:val="24"/>
        </w:rPr>
        <w:t xml:space="preserve">8. </w:t>
      </w:r>
      <w:r w:rsidR="00BE59F9" w:rsidRPr="001716CE">
        <w:rPr>
          <w:noProof/>
          <w:sz w:val="24"/>
          <w:szCs w:val="24"/>
        </w:rPr>
        <w:t>_i_ _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  <w:t xml:space="preserve">9. </w:t>
      </w:r>
      <w:r w:rsidR="00BE59F9" w:rsidRPr="001716CE">
        <w:rPr>
          <w:noProof/>
          <w:sz w:val="24"/>
          <w:szCs w:val="24"/>
        </w:rPr>
        <w:t>c_ _s_</w:t>
      </w:r>
      <w:r w:rsidRPr="001716CE">
        <w:rPr>
          <w:noProof/>
          <w:sz w:val="24"/>
          <w:szCs w:val="24"/>
        </w:rPr>
        <w:t>s</w:t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</w:r>
      <w:r w:rsidRPr="001716CE">
        <w:rPr>
          <w:noProof/>
          <w:sz w:val="24"/>
          <w:szCs w:val="24"/>
        </w:rPr>
        <w:tab/>
        <w:t xml:space="preserve"> 10. </w:t>
      </w:r>
      <w:r w:rsidR="00BE59F9" w:rsidRPr="001716CE">
        <w:rPr>
          <w:noProof/>
          <w:sz w:val="24"/>
          <w:szCs w:val="24"/>
        </w:rPr>
        <w:t>_ _gh_ _ _</w:t>
      </w:r>
      <w:r w:rsidRPr="001716CE">
        <w:rPr>
          <w:noProof/>
          <w:sz w:val="24"/>
          <w:szCs w:val="24"/>
        </w:rPr>
        <w:t xml:space="preserve">   </w:t>
      </w:r>
    </w:p>
    <w:p w:rsidR="003A4F0C" w:rsidRPr="001716CE" w:rsidRDefault="003A4F0C" w:rsidP="00832803">
      <w:pPr>
        <w:rPr>
          <w:noProof/>
          <w:sz w:val="24"/>
          <w:szCs w:val="24"/>
        </w:rPr>
      </w:pPr>
    </w:p>
    <w:p w:rsidR="003A4F0C" w:rsidRPr="001716CE" w:rsidRDefault="003A4F0C" w:rsidP="00832803">
      <w:pPr>
        <w:rPr>
          <w:noProof/>
          <w:sz w:val="24"/>
          <w:szCs w:val="24"/>
        </w:rPr>
      </w:pPr>
      <w:r w:rsidRPr="001716CE">
        <w:rPr>
          <w:noProof/>
          <w:sz w:val="24"/>
          <w:szCs w:val="24"/>
        </w:rPr>
        <w:t xml:space="preserve">       </w:t>
      </w:r>
      <w:r w:rsidRPr="001716CE">
        <w:rPr>
          <w:noProof/>
          <w:sz w:val="24"/>
          <w:szCs w:val="24"/>
        </w:rPr>
        <w:tab/>
      </w:r>
      <w:r w:rsidR="00BE59F9" w:rsidRPr="001716CE">
        <w:rPr>
          <w:noProof/>
          <w:sz w:val="24"/>
          <w:szCs w:val="24"/>
        </w:rPr>
        <w:t xml:space="preserve">11. </w:t>
      </w:r>
      <w:r w:rsidR="00556EEE" w:rsidRPr="001716CE">
        <w:rPr>
          <w:noProof/>
          <w:sz w:val="24"/>
          <w:szCs w:val="24"/>
        </w:rPr>
        <w:t>m</w:t>
      </w:r>
      <w:r w:rsidR="00BE59F9" w:rsidRPr="001716CE">
        <w:rPr>
          <w:noProof/>
          <w:sz w:val="24"/>
          <w:szCs w:val="24"/>
        </w:rPr>
        <w:t xml:space="preserve"> _ _ _ _</w:t>
      </w:r>
      <w:r w:rsidR="00556EEE" w:rsidRPr="001716CE">
        <w:rPr>
          <w:noProof/>
          <w:sz w:val="24"/>
          <w:szCs w:val="24"/>
        </w:rPr>
        <w:t>oo</w:t>
      </w:r>
      <w:r w:rsidR="00BE59F9" w:rsidRPr="001716CE">
        <w:rPr>
          <w:noProof/>
          <w:sz w:val="24"/>
          <w:szCs w:val="24"/>
        </w:rPr>
        <w:t>_</w:t>
      </w:r>
      <w:r w:rsidR="00556EEE" w:rsidRPr="001716CE">
        <w:rPr>
          <w:noProof/>
          <w:sz w:val="24"/>
          <w:szCs w:val="24"/>
        </w:rPr>
        <w:tab/>
      </w:r>
      <w:r w:rsidR="00556EEE" w:rsidRPr="001716CE">
        <w:rPr>
          <w:noProof/>
          <w:sz w:val="24"/>
          <w:szCs w:val="24"/>
        </w:rPr>
        <w:tab/>
        <w:t>12. p_ _ _ _ o</w:t>
      </w:r>
      <w:r w:rsidRPr="001716CE">
        <w:rPr>
          <w:noProof/>
          <w:sz w:val="24"/>
          <w:szCs w:val="24"/>
        </w:rPr>
        <w:tab/>
      </w:r>
      <w:r w:rsidR="00556EEE" w:rsidRPr="001716CE">
        <w:rPr>
          <w:noProof/>
          <w:sz w:val="24"/>
          <w:szCs w:val="24"/>
        </w:rPr>
        <w:tab/>
      </w:r>
      <w:r w:rsidR="00556EEE" w:rsidRPr="001716CE">
        <w:rPr>
          <w:noProof/>
          <w:sz w:val="24"/>
          <w:szCs w:val="24"/>
        </w:rPr>
        <w:tab/>
      </w:r>
      <w:r w:rsidR="00556EEE" w:rsidRPr="001716CE">
        <w:rPr>
          <w:noProof/>
          <w:sz w:val="24"/>
          <w:szCs w:val="24"/>
        </w:rPr>
        <w:tab/>
        <w:t>13. b_ _ _</w:t>
      </w:r>
      <w:r w:rsidRPr="001716CE">
        <w:rPr>
          <w:noProof/>
          <w:sz w:val="24"/>
          <w:szCs w:val="24"/>
        </w:rPr>
        <w:t>n</w:t>
      </w:r>
    </w:p>
    <w:p w:rsidR="00C76D06" w:rsidRPr="001716CE" w:rsidRDefault="00C76D06" w:rsidP="00832803">
      <w:pPr>
        <w:rPr>
          <w:noProof/>
          <w:sz w:val="24"/>
          <w:szCs w:val="24"/>
        </w:rPr>
      </w:pPr>
    </w:p>
    <w:p w:rsidR="003F2914" w:rsidRPr="001716CE" w:rsidRDefault="003F2914" w:rsidP="003F2914">
      <w:pPr>
        <w:rPr>
          <w:noProof/>
          <w:sz w:val="24"/>
          <w:szCs w:val="24"/>
        </w:rPr>
      </w:pPr>
    </w:p>
    <w:p w:rsidR="003F2914" w:rsidRPr="001716CE" w:rsidRDefault="003F2914" w:rsidP="003F2914">
      <w:pPr>
        <w:rPr>
          <w:noProof/>
          <w:sz w:val="24"/>
          <w:szCs w:val="24"/>
        </w:rPr>
      </w:pPr>
    </w:p>
    <w:p w:rsidR="003F2914" w:rsidRPr="001716CE" w:rsidRDefault="003F2914" w:rsidP="003F2914">
      <w:pPr>
        <w:rPr>
          <w:b/>
          <w:noProof/>
          <w:sz w:val="24"/>
          <w:szCs w:val="24"/>
        </w:rPr>
      </w:pPr>
      <w:r w:rsidRPr="001716CE">
        <w:rPr>
          <w:b/>
          <w:noProof/>
          <w:sz w:val="24"/>
          <w:szCs w:val="24"/>
        </w:rPr>
        <w:t xml:space="preserve">2. </w:t>
      </w:r>
      <w:r w:rsidRPr="001716CE">
        <w:rPr>
          <w:b/>
          <w:noProof/>
        </w:rPr>
        <w:t>Play</w:t>
      </w:r>
      <w:r w:rsidRPr="001716CE">
        <w:rPr>
          <w:b/>
          <w:noProof/>
          <w:sz w:val="24"/>
          <w:szCs w:val="24"/>
        </w:rPr>
        <w:t xml:space="preserve"> </w:t>
      </w:r>
      <w:r w:rsidRPr="001716CE">
        <w:rPr>
          <w:b/>
          <w:noProof/>
        </w:rPr>
        <w:t>BINGO</w:t>
      </w:r>
      <w:r w:rsidRPr="001716CE">
        <w:rPr>
          <w:b/>
          <w:noProof/>
          <w:sz w:val="24"/>
          <w:szCs w:val="24"/>
        </w:rPr>
        <w:t>!</w:t>
      </w: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B43556" w:rsidRDefault="00B43556" w:rsidP="00832803">
      <w:pPr>
        <w:rPr>
          <w:b/>
        </w:rPr>
      </w:pPr>
    </w:p>
    <w:p w:rsidR="00B43556" w:rsidRDefault="00B43556" w:rsidP="00832803">
      <w:pPr>
        <w:rPr>
          <w:b/>
        </w:rPr>
      </w:pPr>
    </w:p>
    <w:p w:rsidR="00C76D06" w:rsidRPr="003F2914" w:rsidRDefault="00B43556" w:rsidP="00832803">
      <w:pPr>
        <w:rPr>
          <w:b/>
        </w:rPr>
      </w:pPr>
      <w:r w:rsidRPr="003F2914">
        <w:rPr>
          <w:b/>
          <w:sz w:val="24"/>
          <w:szCs w:val="24"/>
        </w:rPr>
        <w:t>3.</w:t>
      </w:r>
      <w:r w:rsidRPr="003F2914">
        <w:rPr>
          <w:b/>
        </w:rPr>
        <w:t xml:space="preserve"> Prepare a description of a food.</w:t>
      </w: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sz w:val="24"/>
          <w:szCs w:val="24"/>
        </w:rPr>
      </w:pPr>
    </w:p>
    <w:p w:rsidR="00C76D06" w:rsidRDefault="00C76D06" w:rsidP="00832803">
      <w:pPr>
        <w:rPr>
          <w:noProof/>
          <w:sz w:val="24"/>
          <w:szCs w:val="24"/>
        </w:rPr>
      </w:pPr>
    </w:p>
    <w:p w:rsidR="003F2914" w:rsidRPr="00B43556" w:rsidRDefault="003F2914" w:rsidP="003F2914">
      <w:pPr>
        <w:rPr>
          <w:b/>
          <w:noProof/>
        </w:rPr>
      </w:pPr>
      <w:r w:rsidRPr="00B43556">
        <w:rPr>
          <w:b/>
          <w:noProof/>
        </w:rPr>
        <w:t>1. What food is it? Read the description and write the right number. Fill the gaps in the words.</w:t>
      </w:r>
    </w:p>
    <w:p w:rsidR="003F2914" w:rsidRDefault="003F2914" w:rsidP="00C76D06">
      <w:pPr>
        <w:rPr>
          <w:noProof/>
        </w:rPr>
      </w:pPr>
    </w:p>
    <w:p w:rsidR="00C76D06" w:rsidRDefault="00C76D06" w:rsidP="00C76D06">
      <w:pPr>
        <w:rPr>
          <w:noProof/>
        </w:rPr>
      </w:pPr>
      <w:r>
        <w:rPr>
          <w:noProof/>
        </w:rPr>
        <w:t>2.  a part of an animal used for food</w:t>
      </w:r>
    </w:p>
    <w:p w:rsidR="00C76D06" w:rsidRDefault="00C76D06" w:rsidP="00C76D06">
      <w:pPr>
        <w:rPr>
          <w:noProof/>
        </w:rPr>
      </w:pPr>
      <w:r>
        <w:rPr>
          <w:noProof/>
        </w:rPr>
        <w:t>8.  a large circle of flat bread baked with cheese, tomatoes and other things</w:t>
      </w:r>
    </w:p>
    <w:p w:rsidR="00C76D06" w:rsidRDefault="00C76D06" w:rsidP="00C76D06">
      <w:pPr>
        <w:rPr>
          <w:noProof/>
        </w:rPr>
      </w:pPr>
      <w:r>
        <w:rPr>
          <w:noProof/>
        </w:rPr>
        <w:t>7.  a thick slice of meat, which can be cook very quickly</w:t>
      </w:r>
    </w:p>
    <w:p w:rsidR="00C76D06" w:rsidRDefault="00C76D06" w:rsidP="00C76D06">
      <w:pPr>
        <w:rPr>
          <w:noProof/>
        </w:rPr>
      </w:pPr>
      <w:r>
        <w:rPr>
          <w:noProof/>
        </w:rPr>
        <w:t>13.  a thin slice of meat,  which is often eaten fried</w:t>
      </w:r>
    </w:p>
    <w:p w:rsidR="00C76D06" w:rsidRDefault="00C76D06" w:rsidP="00C76D06">
      <w:pPr>
        <w:rPr>
          <w:noProof/>
        </w:rPr>
      </w:pPr>
      <w:r>
        <w:rPr>
          <w:noProof/>
        </w:rPr>
        <w:t>5.  a food made from flour, water and usually yeast mixed together and baked</w:t>
      </w:r>
    </w:p>
    <w:p w:rsidR="00C76D06" w:rsidRDefault="00C76D06" w:rsidP="00C76D06">
      <w:pPr>
        <w:rPr>
          <w:noProof/>
        </w:rPr>
      </w:pPr>
      <w:r>
        <w:rPr>
          <w:noProof/>
        </w:rPr>
        <w:t>10.  a sour thick liquid</w:t>
      </w:r>
    </w:p>
    <w:p w:rsidR="00C76D06" w:rsidRDefault="00C76D06" w:rsidP="00C76D06">
      <w:pPr>
        <w:rPr>
          <w:noProof/>
        </w:rPr>
      </w:pPr>
      <w:r>
        <w:rPr>
          <w:noProof/>
        </w:rPr>
        <w:t xml:space="preserve">3. a long fruit with a usually yellow skin  </w:t>
      </w:r>
    </w:p>
    <w:p w:rsidR="00C76D06" w:rsidRDefault="00C76D06" w:rsidP="00C76D06">
      <w:pPr>
        <w:rPr>
          <w:noProof/>
        </w:rPr>
      </w:pPr>
      <w:r>
        <w:rPr>
          <w:noProof/>
        </w:rPr>
        <w:t>9.  very thin, often round pieces of fried potatoes</w:t>
      </w:r>
    </w:p>
    <w:p w:rsidR="00C76D06" w:rsidRDefault="00C76D06" w:rsidP="00C76D06">
      <w:pPr>
        <w:rPr>
          <w:noProof/>
        </w:rPr>
      </w:pPr>
      <w:r>
        <w:rPr>
          <w:noProof/>
        </w:rPr>
        <w:t>1. a plant that is used as food, it is not fruit</w:t>
      </w:r>
    </w:p>
    <w:p w:rsidR="00C76D06" w:rsidRDefault="00C76D06" w:rsidP="00C76D06">
      <w:pPr>
        <w:rPr>
          <w:noProof/>
        </w:rPr>
      </w:pPr>
      <w:r>
        <w:rPr>
          <w:noProof/>
        </w:rPr>
        <w:t xml:space="preserve">12. vegetable with a brown or red skin, which grows underground </w:t>
      </w:r>
    </w:p>
    <w:p w:rsidR="00C76D06" w:rsidRDefault="00C76D06" w:rsidP="00C76D06">
      <w:pPr>
        <w:rPr>
          <w:noProof/>
        </w:rPr>
      </w:pPr>
      <w:r>
        <w:rPr>
          <w:noProof/>
        </w:rPr>
        <w:t xml:space="preserve">4.  a grass grown in warm, wet places, small seeds of this grass are cooked and eaten </w:t>
      </w:r>
    </w:p>
    <w:p w:rsidR="00C76D06" w:rsidRDefault="00C76D06" w:rsidP="00C76D06">
      <w:pPr>
        <w:rPr>
          <w:noProof/>
        </w:rPr>
      </w:pPr>
      <w:r>
        <w:rPr>
          <w:noProof/>
        </w:rPr>
        <w:t>6. liquid food, usually made by cooking vegetables, meat in water</w:t>
      </w:r>
    </w:p>
    <w:p w:rsidR="00C76D06" w:rsidRDefault="00C76D06" w:rsidP="00C76D06">
      <w:pPr>
        <w:rPr>
          <w:noProof/>
        </w:rPr>
      </w:pPr>
      <w:r>
        <w:rPr>
          <w:noProof/>
        </w:rPr>
        <w:t>11.  it grows fast, it has got a round top and short steam</w:t>
      </w:r>
    </w:p>
    <w:p w:rsidR="00C76D06" w:rsidRDefault="00C76D06" w:rsidP="00C76D06"/>
    <w:p w:rsidR="00C76D06" w:rsidRDefault="00C76D06" w:rsidP="00C76D06"/>
    <w:p w:rsidR="00C76D06" w:rsidRDefault="00C76D06" w:rsidP="00C76D06"/>
    <w:p w:rsidR="00C76D06" w:rsidRDefault="00C76D06" w:rsidP="00C76D06"/>
    <w:p w:rsidR="00C76D06" w:rsidRDefault="00C76D06" w:rsidP="00C76D06">
      <w:pPr>
        <w:rPr>
          <w:b/>
          <w:sz w:val="24"/>
          <w:szCs w:val="24"/>
        </w:rPr>
      </w:pPr>
    </w:p>
    <w:p w:rsidR="009F539A" w:rsidRDefault="009F539A" w:rsidP="00C76D06">
      <w:pPr>
        <w:rPr>
          <w:b/>
          <w:sz w:val="24"/>
          <w:szCs w:val="24"/>
        </w:rPr>
      </w:pPr>
    </w:p>
    <w:p w:rsidR="009F539A" w:rsidRDefault="009F539A" w:rsidP="00C76D06"/>
    <w:p w:rsidR="003F2914" w:rsidRDefault="003F2914" w:rsidP="00C76D06">
      <w:pPr>
        <w:rPr>
          <w:sz w:val="24"/>
          <w:szCs w:val="24"/>
        </w:rPr>
      </w:pPr>
    </w:p>
    <w:p w:rsidR="003F2914" w:rsidRDefault="003F2914" w:rsidP="00C76D06">
      <w:pPr>
        <w:rPr>
          <w:sz w:val="24"/>
          <w:szCs w:val="24"/>
        </w:rPr>
      </w:pPr>
    </w:p>
    <w:p w:rsidR="00C76D06" w:rsidRDefault="00C76D06" w:rsidP="00C76D06">
      <w:pPr>
        <w:rPr>
          <w:noProof/>
          <w:sz w:val="24"/>
          <w:szCs w:val="24"/>
        </w:rPr>
      </w:pPr>
      <w:r w:rsidRPr="003A4F0C">
        <w:rPr>
          <w:noProof/>
          <w:sz w:val="24"/>
          <w:szCs w:val="24"/>
        </w:rPr>
        <w:t>1.</w:t>
      </w:r>
      <w:r>
        <w:rPr>
          <w:noProof/>
          <w:sz w:val="24"/>
          <w:szCs w:val="24"/>
        </w:rPr>
        <w:t xml:space="preserve"> </w:t>
      </w:r>
      <w:r w:rsidRPr="003A4F0C">
        <w:rPr>
          <w:noProof/>
          <w:sz w:val="24"/>
          <w:szCs w:val="24"/>
        </w:rPr>
        <w:t>vegetable</w:t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  <w:t>2.</w:t>
      </w:r>
      <w:r>
        <w:rPr>
          <w:noProof/>
          <w:sz w:val="24"/>
          <w:szCs w:val="24"/>
        </w:rPr>
        <w:t xml:space="preserve"> </w:t>
      </w:r>
      <w:r w:rsidRPr="003A4F0C">
        <w:rPr>
          <w:noProof/>
          <w:sz w:val="24"/>
          <w:szCs w:val="24"/>
        </w:rPr>
        <w:t>meat</w:t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</w:r>
      <w:r w:rsidRPr="003A4F0C">
        <w:rPr>
          <w:noProof/>
          <w:sz w:val="24"/>
          <w:szCs w:val="24"/>
        </w:rPr>
        <w:tab/>
        <w:t>3.</w:t>
      </w:r>
      <w:r>
        <w:rPr>
          <w:noProof/>
          <w:sz w:val="24"/>
          <w:szCs w:val="24"/>
        </w:rPr>
        <w:t xml:space="preserve"> </w:t>
      </w:r>
      <w:r w:rsidRPr="003A4F0C">
        <w:rPr>
          <w:noProof/>
          <w:sz w:val="24"/>
          <w:szCs w:val="24"/>
        </w:rPr>
        <w:t>banana</w:t>
      </w:r>
    </w:p>
    <w:p w:rsidR="00C76D06" w:rsidRDefault="00C76D06" w:rsidP="00C76D0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ab/>
      </w:r>
    </w:p>
    <w:p w:rsidR="00C76D06" w:rsidRDefault="00C76D06" w:rsidP="00C76D0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ab/>
        <w:t>4. rice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 xml:space="preserve"> 5. bread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6. soup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7. steak</w:t>
      </w:r>
    </w:p>
    <w:p w:rsidR="00C76D06" w:rsidRDefault="00C76D06" w:rsidP="00C76D06">
      <w:pPr>
        <w:rPr>
          <w:noProof/>
          <w:sz w:val="24"/>
          <w:szCs w:val="24"/>
        </w:rPr>
      </w:pPr>
    </w:p>
    <w:p w:rsidR="00C76D06" w:rsidRDefault="00C76D06" w:rsidP="00C76D0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8. pizza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9. crisps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 xml:space="preserve"> 10. </w:t>
      </w:r>
      <w:r w:rsidRPr="003A4F0C">
        <w:rPr>
          <w:noProof/>
          <w:sz w:val="24"/>
          <w:szCs w:val="24"/>
        </w:rPr>
        <w:t>yoghurt</w:t>
      </w:r>
      <w:r>
        <w:rPr>
          <w:noProof/>
          <w:sz w:val="24"/>
          <w:szCs w:val="24"/>
        </w:rPr>
        <w:t xml:space="preserve">    </w:t>
      </w:r>
    </w:p>
    <w:p w:rsidR="00C76D06" w:rsidRDefault="00C76D06" w:rsidP="00C76D06">
      <w:pPr>
        <w:rPr>
          <w:noProof/>
          <w:sz w:val="24"/>
          <w:szCs w:val="24"/>
        </w:rPr>
      </w:pPr>
    </w:p>
    <w:p w:rsidR="00C76D06" w:rsidRDefault="00C76D06" w:rsidP="00C76D06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       </w:t>
      </w:r>
      <w:r>
        <w:rPr>
          <w:noProof/>
          <w:sz w:val="24"/>
          <w:szCs w:val="24"/>
        </w:rPr>
        <w:tab/>
        <w:t>11. mushroom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12. potato</w:t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</w:r>
      <w:r>
        <w:rPr>
          <w:noProof/>
          <w:sz w:val="24"/>
          <w:szCs w:val="24"/>
        </w:rPr>
        <w:tab/>
        <w:t>13. bacon</w:t>
      </w:r>
    </w:p>
    <w:p w:rsidR="00C76D06" w:rsidRDefault="00C76D06" w:rsidP="00C76D06">
      <w:pPr>
        <w:rPr>
          <w:noProof/>
        </w:rPr>
      </w:pPr>
    </w:p>
    <w:p w:rsidR="00C76D06" w:rsidRDefault="00C76D06" w:rsidP="00832803">
      <w:pPr>
        <w:rPr>
          <w:noProof/>
          <w:sz w:val="24"/>
          <w:szCs w:val="24"/>
        </w:rPr>
      </w:pPr>
    </w:p>
    <w:p w:rsidR="00791DB5" w:rsidRDefault="00791DB5" w:rsidP="00832803">
      <w:pPr>
        <w:rPr>
          <w:noProof/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Default="00791DB5" w:rsidP="00832803">
      <w:pPr>
        <w:rPr>
          <w:sz w:val="24"/>
          <w:szCs w:val="24"/>
        </w:rPr>
      </w:pPr>
    </w:p>
    <w:p w:rsidR="00791DB5" w:rsidRPr="008D7E35" w:rsidRDefault="008D7E35" w:rsidP="008D7E35">
      <w:pPr>
        <w:pStyle w:val="Informace"/>
        <w:spacing w:line="240" w:lineRule="auto"/>
        <w:rPr>
          <w:rFonts w:ascii="Calibri" w:hAnsi="Calibri" w:cs="Calibri"/>
          <w:b/>
          <w:noProof/>
        </w:rPr>
      </w:pPr>
      <w:r>
        <w:rPr>
          <w:rFonts w:ascii="Calibri" w:hAnsi="Calibri" w:cs="Calibri"/>
          <w:b/>
          <w:noProof/>
        </w:rPr>
        <w:lastRenderedPageBreak/>
        <w:t>Seznam použité literatury:</w:t>
      </w:r>
    </w:p>
    <w:p w:rsidR="008D7E35" w:rsidRDefault="008D7E35" w:rsidP="00832803">
      <w:pPr>
        <w:rPr>
          <w:noProof/>
          <w:sz w:val="24"/>
          <w:szCs w:val="24"/>
        </w:rPr>
      </w:pPr>
    </w:p>
    <w:p w:rsidR="008D7E35" w:rsidRDefault="008D7E35" w:rsidP="00832803">
      <w:pPr>
        <w:rPr>
          <w:noProof/>
          <w:sz w:val="24"/>
          <w:szCs w:val="24"/>
        </w:rPr>
      </w:pPr>
    </w:p>
    <w:p w:rsidR="008D7E35" w:rsidRPr="003A4F0C" w:rsidRDefault="008D7E35" w:rsidP="00832803">
      <w:pPr>
        <w:rPr>
          <w:noProof/>
          <w:sz w:val="24"/>
          <w:szCs w:val="24"/>
        </w:rPr>
      </w:pPr>
      <w:r>
        <w:rPr>
          <w:i/>
          <w:iCs/>
          <w:noProof/>
        </w:rPr>
        <w:t>Cambridge international dictionary of English</w:t>
      </w:r>
      <w:r>
        <w:rPr>
          <w:noProof/>
        </w:rPr>
        <w:t>. New York: Cambridge University Press, 1995, 1773 p. ISBN 0 521 48421 9.</w:t>
      </w:r>
      <w:bookmarkStart w:id="0" w:name="_GoBack"/>
      <w:bookmarkEnd w:id="0"/>
    </w:p>
    <w:sectPr w:rsidR="008D7E35" w:rsidRPr="003A4F0C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0C5" w:rsidRDefault="007860C5" w:rsidP="006A0033">
      <w:r>
        <w:separator/>
      </w:r>
    </w:p>
  </w:endnote>
  <w:endnote w:type="continuationSeparator" w:id="0">
    <w:p w:rsidR="007860C5" w:rsidRDefault="007860C5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C5" w:rsidRPr="001C16A5" w:rsidRDefault="008477C5" w:rsidP="008477C5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C16A5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8477C5" w:rsidRPr="001C16A5" w:rsidRDefault="008477C5" w:rsidP="008477C5">
    <w:pPr>
      <w:jc w:val="center"/>
      <w:rPr>
        <w:rFonts w:ascii="Calibri" w:hAnsi="Calibri"/>
        <w:i/>
        <w:noProof/>
        <w:color w:val="000000"/>
        <w:sz w:val="22"/>
        <w:lang w:val="cs-CZ"/>
      </w:rPr>
    </w:pPr>
    <w:r w:rsidRPr="001C16A5">
      <w:rPr>
        <w:rFonts w:ascii="Calibri" w:hAnsi="Calibri"/>
        <w:i/>
        <w:noProof/>
        <w:color w:val="000000"/>
        <w:sz w:val="22"/>
        <w:lang w:val="cs-CZ"/>
      </w:rPr>
      <w:t xml:space="preserve">Financované z ESF a státního rozpočtu ČR. </w:t>
    </w:r>
  </w:p>
  <w:p w:rsidR="008477C5" w:rsidRDefault="008477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C5" w:rsidRPr="001716CE" w:rsidRDefault="008477C5" w:rsidP="008477C5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 w:rsidRPr="001716CE">
      <w:rPr>
        <w:rFonts w:ascii="Calibri" w:hAnsi="Calibri"/>
        <w:i/>
        <w:noProof/>
        <w:color w:val="000000"/>
        <w:sz w:val="22"/>
      </w:rPr>
      <w:t>Autorem materiálu a všech jeho částí, není-li uvedeno jinak, je Mgr. Vlasta Kouříková.</w:t>
    </w:r>
  </w:p>
  <w:p w:rsidR="008477C5" w:rsidRPr="001716CE" w:rsidRDefault="008477C5" w:rsidP="008477C5">
    <w:pPr>
      <w:jc w:val="center"/>
      <w:rPr>
        <w:rFonts w:ascii="Calibri" w:hAnsi="Calibri"/>
        <w:i/>
        <w:noProof/>
        <w:color w:val="000000"/>
        <w:sz w:val="22"/>
        <w:lang w:val="cs-CZ"/>
      </w:rPr>
    </w:pPr>
    <w:r w:rsidRPr="001716CE">
      <w:rPr>
        <w:rFonts w:ascii="Calibri" w:hAnsi="Calibri"/>
        <w:i/>
        <w:noProof/>
        <w:color w:val="000000"/>
        <w:sz w:val="22"/>
        <w:lang w:val="cs-CZ"/>
      </w:rPr>
      <w:t xml:space="preserve">Financované z ESF a státního rozpočtu ČR. </w:t>
    </w:r>
  </w:p>
  <w:p w:rsidR="008477C5" w:rsidRDefault="008477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0C5" w:rsidRDefault="007860C5" w:rsidP="006A0033">
      <w:r>
        <w:separator/>
      </w:r>
    </w:p>
  </w:footnote>
  <w:footnote w:type="continuationSeparator" w:id="0">
    <w:p w:rsidR="007860C5" w:rsidRDefault="007860C5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2619"/>
    <w:rsid w:val="0004313B"/>
    <w:rsid w:val="00043C08"/>
    <w:rsid w:val="00083091"/>
    <w:rsid w:val="000854FB"/>
    <w:rsid w:val="000B3F64"/>
    <w:rsid w:val="000C19B5"/>
    <w:rsid w:val="000C6ED6"/>
    <w:rsid w:val="000D1F16"/>
    <w:rsid w:val="000E1782"/>
    <w:rsid w:val="000F1D09"/>
    <w:rsid w:val="00107676"/>
    <w:rsid w:val="0012244A"/>
    <w:rsid w:val="001247F1"/>
    <w:rsid w:val="00130B4A"/>
    <w:rsid w:val="00141695"/>
    <w:rsid w:val="001716CE"/>
    <w:rsid w:val="00191D42"/>
    <w:rsid w:val="001C16A5"/>
    <w:rsid w:val="001C368B"/>
    <w:rsid w:val="00260E1C"/>
    <w:rsid w:val="00261352"/>
    <w:rsid w:val="002A0319"/>
    <w:rsid w:val="002C52DC"/>
    <w:rsid w:val="002E3264"/>
    <w:rsid w:val="00314706"/>
    <w:rsid w:val="00316143"/>
    <w:rsid w:val="003245A3"/>
    <w:rsid w:val="00326812"/>
    <w:rsid w:val="003562D0"/>
    <w:rsid w:val="00362017"/>
    <w:rsid w:val="00362AE7"/>
    <w:rsid w:val="003A09D5"/>
    <w:rsid w:val="003A4F0C"/>
    <w:rsid w:val="003A6134"/>
    <w:rsid w:val="003C5A27"/>
    <w:rsid w:val="003F2236"/>
    <w:rsid w:val="003F2914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56EEE"/>
    <w:rsid w:val="00571079"/>
    <w:rsid w:val="005905EB"/>
    <w:rsid w:val="00590D7C"/>
    <w:rsid w:val="005A5B53"/>
    <w:rsid w:val="00602356"/>
    <w:rsid w:val="00602FAE"/>
    <w:rsid w:val="00616561"/>
    <w:rsid w:val="00634226"/>
    <w:rsid w:val="00641C55"/>
    <w:rsid w:val="0066358D"/>
    <w:rsid w:val="00665665"/>
    <w:rsid w:val="00683507"/>
    <w:rsid w:val="00684F36"/>
    <w:rsid w:val="0069195B"/>
    <w:rsid w:val="00693DF4"/>
    <w:rsid w:val="006A0033"/>
    <w:rsid w:val="006A3091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60C5"/>
    <w:rsid w:val="007876FD"/>
    <w:rsid w:val="00791DB5"/>
    <w:rsid w:val="007B2793"/>
    <w:rsid w:val="007B33C6"/>
    <w:rsid w:val="007B7004"/>
    <w:rsid w:val="007C07BB"/>
    <w:rsid w:val="007C7A04"/>
    <w:rsid w:val="007E7B50"/>
    <w:rsid w:val="00800BF6"/>
    <w:rsid w:val="00812FE1"/>
    <w:rsid w:val="00832803"/>
    <w:rsid w:val="00842323"/>
    <w:rsid w:val="008477C5"/>
    <w:rsid w:val="0085657E"/>
    <w:rsid w:val="00871E3D"/>
    <w:rsid w:val="00883CF4"/>
    <w:rsid w:val="008B78BF"/>
    <w:rsid w:val="008D6A2E"/>
    <w:rsid w:val="008D7E35"/>
    <w:rsid w:val="008E2189"/>
    <w:rsid w:val="009027A1"/>
    <w:rsid w:val="00923CE5"/>
    <w:rsid w:val="0092431F"/>
    <w:rsid w:val="00930656"/>
    <w:rsid w:val="00932B92"/>
    <w:rsid w:val="009331BA"/>
    <w:rsid w:val="00934ED9"/>
    <w:rsid w:val="009519AE"/>
    <w:rsid w:val="009541BE"/>
    <w:rsid w:val="009612F7"/>
    <w:rsid w:val="00965E0D"/>
    <w:rsid w:val="009763DF"/>
    <w:rsid w:val="009E1A89"/>
    <w:rsid w:val="009F090C"/>
    <w:rsid w:val="009F539A"/>
    <w:rsid w:val="00A0092C"/>
    <w:rsid w:val="00A507CC"/>
    <w:rsid w:val="00A7644D"/>
    <w:rsid w:val="00AD2FF9"/>
    <w:rsid w:val="00AE61C9"/>
    <w:rsid w:val="00AF5BF4"/>
    <w:rsid w:val="00B22694"/>
    <w:rsid w:val="00B26D85"/>
    <w:rsid w:val="00B43556"/>
    <w:rsid w:val="00B52423"/>
    <w:rsid w:val="00BB48CD"/>
    <w:rsid w:val="00BE59F9"/>
    <w:rsid w:val="00BF1C0E"/>
    <w:rsid w:val="00BF7181"/>
    <w:rsid w:val="00C03825"/>
    <w:rsid w:val="00C10A96"/>
    <w:rsid w:val="00C14BB9"/>
    <w:rsid w:val="00C172FC"/>
    <w:rsid w:val="00C23036"/>
    <w:rsid w:val="00C27294"/>
    <w:rsid w:val="00C30F19"/>
    <w:rsid w:val="00C3719C"/>
    <w:rsid w:val="00C7564E"/>
    <w:rsid w:val="00C76D06"/>
    <w:rsid w:val="00C82619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19C0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12A39"/>
    <w:rsid w:val="00F3330E"/>
    <w:rsid w:val="00F65FA4"/>
    <w:rsid w:val="00F66639"/>
    <w:rsid w:val="00F76FCD"/>
    <w:rsid w:val="00F819AF"/>
    <w:rsid w:val="00FA285A"/>
    <w:rsid w:val="00FA5CE5"/>
    <w:rsid w:val="00FC2141"/>
    <w:rsid w:val="00FC2D27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rsid w:val="008477C5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8477C5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F71EA-F02B-471E-96A0-CF28D1529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181</TotalTime>
  <Pages>5</Pages>
  <Words>488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18</cp:revision>
  <cp:lastPrinted>2011-05-17T22:28:00Z</cp:lastPrinted>
  <dcterms:created xsi:type="dcterms:W3CDTF">2012-12-30T10:11:00Z</dcterms:created>
  <dcterms:modified xsi:type="dcterms:W3CDTF">2013-01-01T08:30:00Z</dcterms:modified>
</cp:coreProperties>
</file>