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76" w:rsidRDefault="007A0F76">
      <w:pPr>
        <w:pStyle w:val="Title"/>
        <w:jc w:val="right"/>
      </w:pPr>
      <w:r>
        <w:t>VY_32_INOVACE_14.03.56</w:t>
      </w:r>
    </w:p>
    <w:p w:rsidR="007A0F76" w:rsidRDefault="007A0F76">
      <w:pPr>
        <w:pStyle w:val="Title"/>
      </w:pPr>
      <w:r>
        <w:t>Základní škola 28. října Neratovice</w:t>
      </w:r>
    </w:p>
    <w:p w:rsidR="007A0F76" w:rsidRDefault="007A0F7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89.25pt;height:88.5pt;visibility:visible" filled="t">
            <v:imagedata r:id="rId5" o:title=""/>
          </v:shape>
        </w:pict>
      </w:r>
    </w:p>
    <w:p w:rsidR="007A0F76" w:rsidRDefault="007A0F76">
      <w:pPr>
        <w:jc w:val="center"/>
        <w:rPr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7A0F76" w:rsidRDefault="007A0F76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7A0F76" w:rsidRDefault="007A0F76">
      <w:pPr>
        <w:jc w:val="center"/>
        <w:rPr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7A0F76" w:rsidRDefault="007A0F76">
      <w:r>
        <w:t xml:space="preserve">Název výukového materiálu:  Práce s čísly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t>Datum: listopad 2012</w:t>
      </w:r>
    </w:p>
    <w:p w:rsidR="007A0F76" w:rsidRDefault="007A0F76">
      <w:r>
        <w:t xml:space="preserve">Předmět:   Matematika </w:t>
      </w:r>
    </w:p>
    <w:p w:rsidR="007A0F76" w:rsidRDefault="007A0F76">
      <w:r>
        <w:t>Autor:  Ing. Lucie Hubínková</w:t>
      </w:r>
    </w:p>
    <w:p w:rsidR="007A0F76" w:rsidRDefault="007A0F76">
      <w:r>
        <w:t>Cílová skupina:  5. ročník</w:t>
      </w:r>
    </w:p>
    <w:p w:rsidR="007A0F76" w:rsidRDefault="007A0F76">
      <w:r>
        <w:t xml:space="preserve">Anotace:  Pracovní list  -  Domeček je zasypán různými čísly. Pod domečkem je několik úkolů, které musí žák postupně splnit.   </w:t>
      </w:r>
    </w:p>
    <w:p w:rsidR="007A0F76" w:rsidRDefault="007A0F76">
      <w:r>
        <w:t>Materiály jsou určeny pro bezplatné používání pro potřeby výuky a vzdělávání na všech typech škol a školských zařízení. Jakékoliv další využití podléhá autorskému zákonu.</w:t>
      </w: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Times New Roman" w:hAnsi="Times New Roman" w:cs="Times New Roman"/>
        </w:rPr>
      </w:pPr>
    </w:p>
    <w:p w:rsidR="007A0F76" w:rsidRDefault="007A0F76">
      <w:pPr>
        <w:rPr>
          <w:rFonts w:ascii="Arial" w:hAnsi="Arial" w:cs="Arial"/>
          <w:noProof/>
          <w:sz w:val="16"/>
          <w:szCs w:val="16"/>
          <w:lang w:eastAsia="cs-CZ"/>
        </w:rPr>
      </w:pPr>
      <w:r>
        <w:rPr>
          <w:noProof/>
          <w:lang w:eastAsia="cs-CZ"/>
        </w:rPr>
        <w:pict>
          <v:line id="Přímá spojnice 31" o:spid="_x0000_s1026" style="position:absolute;flip:y;z-index:251659264;visibility:visible" from="76.9pt,-53.6pt" to="206.65pt,35.65pt" strokecolor="#4579b8"/>
        </w:pict>
      </w:r>
      <w:r>
        <w:rPr>
          <w:noProof/>
          <w:lang w:eastAsia="cs-CZ"/>
        </w:rPr>
        <w:pict>
          <v:line id="Přímá spojnice 30" o:spid="_x0000_s1027" style="position:absolute;z-index:251660288;visibility:visible" from="206.65pt,-53.6pt" to="350.65pt,35.65pt" strokecolor="#4579b8"/>
        </w:pic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                                       </w:t>
      </w:r>
      <w:r>
        <w:rPr>
          <w:rFonts w:ascii="Arial" w:hAnsi="Arial" w:cs="Arial"/>
          <w:noProof/>
          <w:sz w:val="16"/>
          <w:szCs w:val="16"/>
          <w:lang w:eastAsia="cs-CZ"/>
        </w:rPr>
        <w:t>67 000         800 000</w:t>
      </w:r>
      <w:r>
        <w:rPr>
          <w:rFonts w:ascii="Arial" w:hAnsi="Arial" w:cs="Arial"/>
          <w:noProof/>
          <w:sz w:val="16"/>
          <w:szCs w:val="16"/>
          <w:lang w:eastAsia="cs-CZ"/>
        </w:rPr>
        <w:tab/>
        <w:t xml:space="preserve">            169 205</w:t>
      </w:r>
    </w:p>
    <w:p w:rsidR="007A0F76" w:rsidRDefault="007A0F76">
      <w:pPr>
        <w:rPr>
          <w:rFonts w:ascii="Arial" w:hAnsi="Arial" w:cs="Arial"/>
          <w:sz w:val="16"/>
          <w:szCs w:val="16"/>
        </w:rPr>
      </w:pPr>
      <w:r>
        <w:rPr>
          <w:noProof/>
          <w:lang w:eastAsia="cs-CZ"/>
        </w:rPr>
        <w:pict>
          <v:rect id="Obdélník 29" o:spid="_x0000_s1028" style="position:absolute;margin-left:80.65pt;margin-top:15.05pt;width:270pt;height:137.25pt;z-index:251654144;visibility:visible;v-text-anchor:middle" fillcolor="#4f81bd" strokecolor="#243f60" strokeweight="2pt"/>
        </w:pict>
      </w: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125 600          </w:t>
      </w:r>
      <w:r>
        <w:rPr>
          <w:rFonts w:ascii="Arial" w:hAnsi="Arial" w:cs="Arial"/>
          <w:sz w:val="16"/>
          <w:szCs w:val="16"/>
        </w:rPr>
        <w:tab/>
        <w:t xml:space="preserve">   999 000       38 180</w:t>
      </w:r>
      <w:r>
        <w:rPr>
          <w:rFonts w:ascii="Arial" w:hAnsi="Arial" w:cs="Arial"/>
          <w:sz w:val="16"/>
          <w:szCs w:val="16"/>
        </w:rPr>
        <w:tab/>
        <w:t>25 000</w:t>
      </w:r>
    </w:p>
    <w:p w:rsidR="007A0F76" w:rsidRDefault="007A0F76">
      <w:pPr>
        <w:rPr>
          <w:rFonts w:ascii="Arial" w:hAnsi="Arial" w:cs="Arial"/>
        </w:rPr>
      </w:pPr>
      <w:r>
        <w:rPr>
          <w:noProof/>
          <w:lang w:eastAsia="cs-CZ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Zkosené hrany 25" o:spid="_x0000_s1029" type="#_x0000_t84" style="position:absolute;margin-left:143.65pt;margin-top:12.5pt;width:63pt;height:44.85pt;z-index:251656192;visibility:visible;v-text-anchor:middle" fillcolor="#4f81bd" strokecolor="#243f60" strokeweight="2pt">
            <v:textbox>
              <w:txbxContent>
                <w:p w:rsidR="007A0F76" w:rsidRDefault="007A0F76">
                  <w:pPr>
                    <w:pStyle w:val="BodyText2"/>
                    <w:shd w:val="clear" w:color="auto" w:fill="E0E0E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980 000</w:t>
                  </w:r>
                  <w:r>
                    <w:rPr>
                      <w:sz w:val="16"/>
                      <w:szCs w:val="16"/>
                    </w:rPr>
                    <w:br/>
                    <w:t>25 421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kosené hrany 28" o:spid="_x0000_s1030" type="#_x0000_t84" style="position:absolute;margin-left:80.65pt;margin-top:12.5pt;width:63pt;height:44.85pt;z-index:251655168;visibility:visible;v-text-anchor:middle" fillcolor="#4f81bd" strokecolor="#243f60" strokeweight="2pt">
            <v:textbox>
              <w:txbxContent>
                <w:p w:rsidR="007A0F76" w:rsidRDefault="007A0F76">
                  <w:pPr>
                    <w:shd w:val="clear" w:color="auto" w:fill="E0E0E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  78 700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br/>
                    <w:t xml:space="preserve">  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70 870</w:t>
                  </w:r>
                </w:p>
                <w:p w:rsidR="007A0F76" w:rsidRDefault="007A0F76">
                  <w:pPr>
                    <w:pStyle w:val="BodyText"/>
                    <w:shd w:val="clear" w:color="auto" w:fill="E0E0E0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kosené hrany 26" o:spid="_x0000_s1031" type="#_x0000_t84" style="position:absolute;margin-left:223.15pt;margin-top:12.5pt;width:60.7pt;height:44.95pt;z-index:251657216;visibility:visible;v-text-anchor:middle" fillcolor="#4f81bd" strokecolor="#243f60" strokeweight="2pt">
            <v:textbox>
              <w:txbxContent>
                <w:p w:rsidR="007A0F76" w:rsidRDefault="007A0F76">
                  <w:pPr>
                    <w:pStyle w:val="BodyText"/>
                    <w:shd w:val="clear" w:color="auto" w:fill="E0E0E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999 900</w:t>
                  </w:r>
                  <w:r>
                    <w:rPr>
                      <w:rFonts w:ascii="Arial" w:hAnsi="Arial" w:cs="Arial"/>
                    </w:rPr>
                    <w:br/>
                    <w:t>999 999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kosené hrany 27" o:spid="_x0000_s1032" type="#_x0000_t84" style="position:absolute;margin-left:285.75pt;margin-top:12.4pt;width:64.9pt;height:44.95pt;z-index:251658240;visibility:visible;v-text-anchor:middle" fillcolor="#4f81bd" strokecolor="#243f60" strokeweight="2pt">
            <v:textbox>
              <w:txbxContent>
                <w:p w:rsidR="007A0F76" w:rsidRDefault="007A0F76">
                  <w:pPr>
                    <w:pStyle w:val="BodyText"/>
                    <w:shd w:val="clear" w:color="auto" w:fill="E0E0E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346 512</w:t>
                  </w:r>
                  <w:r>
                    <w:rPr>
                      <w:rFonts w:ascii="Arial" w:hAnsi="Arial" w:cs="Arial"/>
                    </w:rPr>
                    <w:br/>
                    <w:t>157 324</w:t>
                  </w:r>
                </w:p>
              </w:txbxContent>
            </v:textbox>
          </v:shape>
        </w:pict>
      </w:r>
    </w:p>
    <w:p w:rsidR="007A0F76" w:rsidRDefault="007A0F76">
      <w:pPr>
        <w:rPr>
          <w:rFonts w:ascii="Arial" w:hAnsi="Arial" w:cs="Arial"/>
        </w:rPr>
      </w:pPr>
    </w:p>
    <w:p w:rsidR="007A0F76" w:rsidRDefault="007A0F76">
      <w:pPr>
        <w:rPr>
          <w:rFonts w:ascii="Arial" w:hAnsi="Arial" w:cs="Arial"/>
        </w:rPr>
      </w:pPr>
    </w:p>
    <w:p w:rsidR="007A0F76" w:rsidRDefault="007A0F76">
      <w:pPr>
        <w:rPr>
          <w:rFonts w:ascii="Arial" w:hAnsi="Arial" w:cs="Arial"/>
        </w:rPr>
      </w:pPr>
      <w:r>
        <w:rPr>
          <w:noProof/>
          <w:lang w:eastAsia="cs-CZ"/>
        </w:rPr>
        <w:pict>
          <v:rect id="Obdélník 24" o:spid="_x0000_s1033" style="position:absolute;margin-left:180pt;margin-top:6.7pt;width:63pt;height:45pt;z-index:251661312;visibility:visible;v-text-anchor:middle" fillcolor="#4f81bd" strokecolor="#243f60" strokeweight="2pt">
            <v:textbox>
              <w:txbxContent>
                <w:p w:rsidR="007A0F76" w:rsidRDefault="007A0F76">
                  <w:pPr>
                    <w:pStyle w:val="BodyText"/>
                    <w:shd w:val="clear" w:color="auto" w:fill="E0E0E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67 001</w:t>
                  </w:r>
                  <w:r>
                    <w:rPr>
                      <w:rFonts w:ascii="Arial" w:hAnsi="Arial" w:cs="Arial"/>
                    </w:rPr>
                    <w:br/>
                    <w:t>25 200</w:t>
                  </w:r>
                  <w:r>
                    <w:rPr>
                      <w:rFonts w:ascii="Arial" w:hAnsi="Arial" w:cs="Arial"/>
                    </w:rPr>
                    <w:br/>
                    <w:t>9 999</w:t>
                  </w:r>
                </w:p>
              </w:txbxContent>
            </v:textbox>
          </v:rect>
        </w:pict>
      </w:r>
    </w:p>
    <w:p w:rsidR="007A0F76" w:rsidRDefault="007A0F76">
      <w:pPr>
        <w:rPr>
          <w:rFonts w:ascii="Arial" w:hAnsi="Arial" w:cs="Arial"/>
        </w:rPr>
      </w:pPr>
    </w:p>
    <w:p w:rsidR="007A0F76" w:rsidRDefault="007A0F76">
      <w:pPr>
        <w:rPr>
          <w:rFonts w:ascii="Times New Roman" w:hAnsi="Times New Roman" w:cs="Times New Roman"/>
          <w:b/>
          <w:bCs/>
        </w:rPr>
      </w:pPr>
    </w:p>
    <w:p w:rsidR="007A0F76" w:rsidRDefault="007A0F76">
      <w:pPr>
        <w:rPr>
          <w:b/>
          <w:bCs/>
        </w:rPr>
      </w:pPr>
      <w:r>
        <w:rPr>
          <w:b/>
          <w:bCs/>
        </w:rPr>
        <w:t>POZORNĚ SI PROHLÉDNĚTE DOMEČEK, KTERÝ JE ZASYPÁN ČÍSLY. Zkuste se v nich vyznat a plňte úkoly.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Jsou všechna čísla v domečku větší než 1000? Správnou odpověď zakroužkujte</w:t>
      </w:r>
      <w:r>
        <w:tab/>
        <w:t xml:space="preserve">      ANO – NE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Jsou všechna čísla v domečku větší než 10 000? Správnou odpověď zakroužkujte     ANO – NE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Jsou všechna čísla v domečku větší než 100 000? Správnou odpověď zakroužkujte   ANO – NE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Je v domečku nějaké číslo větší než 1000 000? Správnou odpověď zakroužkujte</w:t>
      </w:r>
      <w:r>
        <w:tab/>
        <w:t xml:space="preserve">      ANO – NE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Napište, kde je v domku číslo větší než 10 000 a přitom menší než 25 421?_______________</w:t>
      </w:r>
      <w:r>
        <w:br/>
        <w:t>___________________________________________________________________________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Napište, kde je v domku číslo větší než 67 000 a přitom menší než 78 700?_______________</w:t>
      </w:r>
      <w:r>
        <w:br/>
        <w:t>___________________________________________________________________________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Kde je v domku číslo, které je o 1 menší než 1 000 000?______________________________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Kde je v domku číslo, které je o  1 300 menší než 80 000?_____________________________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Kde je v domku číslo, které je o 80 000 větší než 900 000?_____________________________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Kde je v domku číslo, které je o 100 menší než 1 000 000?_____________________________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Kde je v domku číslo, které je o 200 000 menší než 1 000 000?_________________________</w:t>
      </w:r>
    </w:p>
    <w:p w:rsidR="007A0F76" w:rsidRDefault="007A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t>Udělejte součet nejmenšího a největšího čísla z domečku?____________________________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Udělejte rozdíl největšího a nejmenšího čísla z domečku?_____________________________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bookmarkStart w:id="0" w:name="_GoBack"/>
      <w:bookmarkEnd w:id="0"/>
      <w:r>
        <w:t>Napište čísla, která mají na místě stovek a statisíců stejné číslo?________________________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Napište číslo, které je 15 krát menší než číslo 25 000?________________________________</w:t>
      </w:r>
    </w:p>
    <w:p w:rsidR="007A0F76" w:rsidRDefault="007A0F76">
      <w:pPr>
        <w:pStyle w:val="ListParagraph"/>
        <w:numPr>
          <w:ilvl w:val="0"/>
          <w:numId w:val="2"/>
        </w:numPr>
      </w:pPr>
      <w:r>
        <w:t>Napište číslo, které je o 5000 větší než 169 205?____________________________________</w:t>
      </w:r>
    </w:p>
    <w:sectPr w:rsidR="007A0F76" w:rsidSect="007A0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1C98"/>
    <w:multiLevelType w:val="hybridMultilevel"/>
    <w:tmpl w:val="AAD644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>
    <w:nsid w:val="52F84032"/>
    <w:multiLevelType w:val="hybridMultilevel"/>
    <w:tmpl w:val="0B7CD57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0F76"/>
    <w:rsid w:val="007A0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">
    <w:name w:val="Body Text"/>
    <w:basedOn w:val="Normal"/>
    <w:link w:val="BodyTextChar"/>
    <w:uiPriority w:val="99"/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sz w:val="16"/>
      <w:szCs w:val="16"/>
    </w:rPr>
  </w:style>
  <w:style w:type="paragraph" w:styleId="BodyText2">
    <w:name w:val="Body Text 2"/>
    <w:basedOn w:val="Normal"/>
    <w:link w:val="BodyText2Char"/>
    <w:uiPriority w:val="99"/>
    <w:rPr>
      <w:rFonts w:ascii="Arial" w:hAnsi="Arial" w:cs="Arial"/>
      <w:sz w:val="14"/>
      <w:szCs w:val="14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Arial" w:hAnsi="Arial" w:cs="Arial"/>
      <w:sz w:val="14"/>
      <w:szCs w:val="14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7A0F76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370</Words>
  <Characters>2109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ProBook08</dc:creator>
  <cp:keywords/>
  <dc:description/>
  <cp:lastModifiedBy>Mila</cp:lastModifiedBy>
  <cp:revision>3</cp:revision>
  <cp:lastPrinted>2012-11-12T07:44:00Z</cp:lastPrinted>
  <dcterms:created xsi:type="dcterms:W3CDTF">2012-11-10T14:35:00Z</dcterms:created>
  <dcterms:modified xsi:type="dcterms:W3CDTF">2012-11-12T07:44:00Z</dcterms:modified>
</cp:coreProperties>
</file>