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08A" w:rsidRDefault="0073508A" w:rsidP="00434AA3">
      <w:bookmarkStart w:id="0" w:name="_GoBack"/>
      <w:bookmarkEnd w:id="0"/>
      <w:r>
        <w:tab/>
      </w:r>
      <w:r>
        <w:tab/>
      </w:r>
    </w:p>
    <w:p w:rsidR="0073508A" w:rsidRPr="002552A5" w:rsidRDefault="0073508A" w:rsidP="00434AA3">
      <w:pPr>
        <w:jc w:val="center"/>
        <w:rPr>
          <w:rFonts w:cs="Calibri"/>
          <w:b/>
          <w:sz w:val="56"/>
          <w:szCs w:val="56"/>
        </w:rPr>
      </w:pPr>
      <w:r w:rsidRPr="00BC3F34">
        <w:rPr>
          <w:rFonts w:cs="Calibri"/>
          <w:b/>
          <w:noProof/>
          <w:sz w:val="56"/>
          <w:szCs w:val="56"/>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01" o:spid="_x0000_i1025" type="#_x0000_t75" style="width:7in;height:275.25pt;visibility:visible" o:gfxdata="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">
            <v:imagedata r:id="rId5" o:title=""/>
            <o:lock v:ext="edit" aspectratio="f"/>
          </v:shape>
        </w:pict>
      </w:r>
    </w:p>
    <w:p w:rsidR="0073508A" w:rsidRDefault="0073508A" w:rsidP="00434AA3">
      <w:pPr>
        <w:jc w:val="center"/>
        <w:rPr>
          <w:rFonts w:cs="Calibri"/>
          <w:b/>
          <w:sz w:val="56"/>
          <w:szCs w:val="56"/>
        </w:rPr>
      </w:pPr>
    </w:p>
    <w:p w:rsidR="0073508A" w:rsidRDefault="0073508A" w:rsidP="00434AA3">
      <w:pPr>
        <w:jc w:val="center"/>
        <w:rPr>
          <w:rFonts w:cs="Calibri"/>
          <w:b/>
          <w:sz w:val="56"/>
          <w:szCs w:val="56"/>
        </w:rPr>
      </w:pPr>
    </w:p>
    <w:p w:rsidR="0073508A" w:rsidRDefault="0073508A" w:rsidP="00434AA3">
      <w:pPr>
        <w:jc w:val="center"/>
        <w:rPr>
          <w:rFonts w:cs="Calibri"/>
          <w:b/>
          <w:sz w:val="56"/>
          <w:szCs w:val="56"/>
        </w:rPr>
      </w:pPr>
      <w:r w:rsidRPr="00437474">
        <w:rPr>
          <w:noProof/>
          <w:lang w:eastAsia="cs-CZ"/>
        </w:rPr>
        <w:pict>
          <v:shape id="Obrázek 102" o:spid="_x0000_i1026" type="#_x0000_t75" style="width:445.5pt;height:97.5pt;visibility:visible">
            <v:imagedata r:id="rId6" o:title=""/>
          </v:shape>
        </w:pict>
      </w:r>
    </w:p>
    <w:p w:rsidR="0073508A" w:rsidRDefault="0073508A" w:rsidP="00434AA3">
      <w:pPr>
        <w:jc w:val="center"/>
        <w:rPr>
          <w:rFonts w:cs="Calibri"/>
          <w:b/>
          <w:sz w:val="56"/>
          <w:szCs w:val="56"/>
        </w:rPr>
      </w:pPr>
    </w:p>
    <w:p w:rsidR="0073508A" w:rsidRDefault="0073508A" w:rsidP="00434AA3">
      <w:pPr>
        <w:jc w:val="center"/>
        <w:rPr>
          <w:rFonts w:cs="Calibri"/>
          <w:b/>
          <w:sz w:val="56"/>
          <w:szCs w:val="56"/>
        </w:rPr>
      </w:pPr>
    </w:p>
    <w:p w:rsidR="0073508A" w:rsidRDefault="0073508A" w:rsidP="00434AA3">
      <w:pPr>
        <w:rPr>
          <w:rFonts w:cs="Calibri"/>
          <w:b/>
          <w:sz w:val="56"/>
          <w:szCs w:val="56"/>
        </w:rPr>
      </w:pPr>
    </w:p>
    <w:p w:rsidR="0073508A" w:rsidRDefault="0073508A" w:rsidP="00434AA3">
      <w:pPr>
        <w:jc w:val="center"/>
        <w:rPr>
          <w:rFonts w:cs="Calibri"/>
          <w:b/>
          <w:sz w:val="56"/>
          <w:szCs w:val="56"/>
        </w:rPr>
      </w:pPr>
      <w:r w:rsidRPr="00312EDD">
        <w:rPr>
          <w:rFonts w:cs="Calibri"/>
          <w:b/>
          <w:sz w:val="56"/>
          <w:szCs w:val="56"/>
        </w:rPr>
        <w:object w:dxaOrig="6999" w:dyaOrig="5253">
          <v:shape id="_x0000_i1027" type="#_x0000_t75" style="width:458.25pt;height:344.25pt" o:ole="">
            <v:imagedata r:id="rId7" o:title=""/>
          </v:shape>
          <o:OLEObject Type="Embed" ProgID="PowerPoint.Slide.12" ShapeID="_x0000_i1027" DrawAspect="Content" ObjectID="_1428428726" r:id="rId8"/>
        </w:object>
      </w:r>
    </w:p>
    <w:p w:rsidR="0073508A" w:rsidRDefault="0073508A" w:rsidP="00434AA3">
      <w:pPr>
        <w:jc w:val="center"/>
        <w:rPr>
          <w:rFonts w:cs="Calibri"/>
          <w:b/>
          <w:sz w:val="56"/>
          <w:szCs w:val="56"/>
        </w:rPr>
      </w:pPr>
    </w:p>
    <w:p w:rsidR="0073508A" w:rsidRDefault="0073508A" w:rsidP="00434AA3">
      <w:pPr>
        <w:jc w:val="center"/>
        <w:rPr>
          <w:rFonts w:cs="Calibri"/>
          <w:b/>
          <w:sz w:val="56"/>
          <w:szCs w:val="56"/>
        </w:rPr>
      </w:pPr>
    </w:p>
    <w:p w:rsidR="0073508A" w:rsidRDefault="0073508A" w:rsidP="00434AA3">
      <w:pPr>
        <w:jc w:val="center"/>
        <w:rPr>
          <w:rFonts w:cs="Calibri"/>
          <w:b/>
          <w:sz w:val="56"/>
          <w:szCs w:val="56"/>
        </w:rPr>
      </w:pPr>
    </w:p>
    <w:p w:rsidR="0073508A" w:rsidRDefault="0073508A" w:rsidP="00434AA3">
      <w:pPr>
        <w:jc w:val="center"/>
        <w:rPr>
          <w:rFonts w:cs="Calibri"/>
          <w:b/>
          <w:sz w:val="56"/>
          <w:szCs w:val="56"/>
        </w:rPr>
      </w:pPr>
    </w:p>
    <w:p w:rsidR="0073508A" w:rsidRDefault="0073508A" w:rsidP="00434AA3">
      <w:pPr>
        <w:jc w:val="center"/>
        <w:rPr>
          <w:rFonts w:cs="Calibri"/>
          <w:b/>
          <w:sz w:val="56"/>
          <w:szCs w:val="56"/>
        </w:rPr>
      </w:pPr>
    </w:p>
    <w:p w:rsidR="0073508A" w:rsidRDefault="0073508A" w:rsidP="00434AA3">
      <w:pPr>
        <w:jc w:val="center"/>
        <w:rPr>
          <w:rFonts w:cs="Calibri"/>
          <w:b/>
          <w:sz w:val="56"/>
          <w:szCs w:val="56"/>
        </w:rPr>
      </w:pPr>
    </w:p>
    <w:p w:rsidR="0073508A" w:rsidRDefault="0073508A" w:rsidP="00434AA3">
      <w:pPr>
        <w:jc w:val="center"/>
        <w:rPr>
          <w:rFonts w:cs="Calibri"/>
          <w:sz w:val="56"/>
          <w:szCs w:val="56"/>
        </w:rPr>
      </w:pPr>
      <w:r w:rsidRPr="007C3FC7">
        <w:rPr>
          <w:rFonts w:cs="Calibri"/>
          <w:sz w:val="56"/>
          <w:szCs w:val="56"/>
        </w:rPr>
        <w:t>CITACE</w:t>
      </w:r>
    </w:p>
    <w:p w:rsidR="0073508A" w:rsidRDefault="0073508A" w:rsidP="00434AA3">
      <w:pPr>
        <w:jc w:val="center"/>
        <w:rPr>
          <w:rFonts w:cs="Calibri"/>
          <w:b/>
          <w:sz w:val="56"/>
          <w:szCs w:val="56"/>
        </w:rPr>
      </w:pPr>
    </w:p>
    <w:p w:rsidR="0073508A" w:rsidRDefault="0073508A" w:rsidP="00434AA3">
      <w:pPr>
        <w:numPr>
          <w:ilvl w:val="0"/>
          <w:numId w:val="3"/>
        </w:numPr>
        <w:rPr>
          <w:rFonts w:cs="Calibri"/>
          <w:sz w:val="36"/>
          <w:szCs w:val="36"/>
        </w:rPr>
      </w:pPr>
      <w:r>
        <w:rPr>
          <w:rFonts w:cs="Calibri"/>
          <w:sz w:val="36"/>
          <w:szCs w:val="36"/>
        </w:rPr>
        <w:t>Texty použité v materiálu jsou dílem autorky.</w:t>
      </w:r>
    </w:p>
    <w:p w:rsidR="0073508A" w:rsidRPr="00681880" w:rsidRDefault="0073508A" w:rsidP="00DC3B1C">
      <w:pPr>
        <w:numPr>
          <w:ilvl w:val="0"/>
          <w:numId w:val="3"/>
        </w:numPr>
        <w:rPr>
          <w:rFonts w:cs="Calibri"/>
          <w:sz w:val="36"/>
          <w:szCs w:val="36"/>
        </w:rPr>
      </w:pPr>
      <w:r>
        <w:rPr>
          <w:rFonts w:cs="Calibri"/>
          <w:sz w:val="36"/>
          <w:szCs w:val="36"/>
        </w:rPr>
        <w:t>Obrázek z www.office.microsoft.com</w:t>
      </w:r>
    </w:p>
    <w:p w:rsidR="0073508A" w:rsidRDefault="0073508A" w:rsidP="00434AA3">
      <w:pPr>
        <w:jc w:val="center"/>
        <w:rPr>
          <w:sz w:val="32"/>
          <w:szCs w:val="32"/>
        </w:rPr>
      </w:pPr>
    </w:p>
    <w:p w:rsidR="0073508A" w:rsidRDefault="0073508A" w:rsidP="00434AA3">
      <w:pPr>
        <w:jc w:val="center"/>
        <w:rPr>
          <w:sz w:val="32"/>
          <w:szCs w:val="32"/>
        </w:rPr>
      </w:pPr>
    </w:p>
    <w:p w:rsidR="0073508A" w:rsidRDefault="0073508A" w:rsidP="00434AA3">
      <w:pPr>
        <w:jc w:val="center"/>
        <w:rPr>
          <w:sz w:val="32"/>
          <w:szCs w:val="32"/>
        </w:rPr>
      </w:pPr>
    </w:p>
    <w:p w:rsidR="0073508A" w:rsidRDefault="0073508A" w:rsidP="00434AA3">
      <w:pPr>
        <w:rPr>
          <w:sz w:val="32"/>
          <w:szCs w:val="32"/>
        </w:rPr>
      </w:pPr>
    </w:p>
    <w:p w:rsidR="0073508A" w:rsidRDefault="0073508A" w:rsidP="00434AA3">
      <w:pPr>
        <w:rPr>
          <w:sz w:val="32"/>
          <w:szCs w:val="32"/>
        </w:rPr>
      </w:pPr>
    </w:p>
    <w:p w:rsidR="0073508A" w:rsidRDefault="0073508A" w:rsidP="00434AA3">
      <w:pPr>
        <w:rPr>
          <w:sz w:val="32"/>
          <w:szCs w:val="32"/>
        </w:rPr>
      </w:pPr>
    </w:p>
    <w:p w:rsidR="0073508A" w:rsidRDefault="0073508A" w:rsidP="00434AA3">
      <w:pPr>
        <w:rPr>
          <w:sz w:val="32"/>
          <w:szCs w:val="32"/>
        </w:rPr>
      </w:pPr>
    </w:p>
    <w:p w:rsidR="0073508A" w:rsidRDefault="0073508A" w:rsidP="00434AA3"/>
    <w:p w:rsidR="0073508A" w:rsidRDefault="0073508A" w:rsidP="00434AA3"/>
    <w:p w:rsidR="0073508A" w:rsidRDefault="0073508A" w:rsidP="00434AA3"/>
    <w:p w:rsidR="0073508A" w:rsidRDefault="0073508A" w:rsidP="00434AA3"/>
    <w:p w:rsidR="0073508A" w:rsidRDefault="0073508A" w:rsidP="00434AA3"/>
    <w:p w:rsidR="0073508A" w:rsidRDefault="0073508A" w:rsidP="00434AA3"/>
    <w:p w:rsidR="0073508A" w:rsidRDefault="0073508A" w:rsidP="00434AA3"/>
    <w:p w:rsidR="0073508A" w:rsidRDefault="0073508A" w:rsidP="00434AA3"/>
    <w:p w:rsidR="0073508A" w:rsidRDefault="0073508A" w:rsidP="00434AA3"/>
    <w:p w:rsidR="0073508A" w:rsidRDefault="0073508A" w:rsidP="00434AA3"/>
    <w:p w:rsidR="0073508A" w:rsidRDefault="0073508A" w:rsidP="00434AA3"/>
    <w:p w:rsidR="0073508A" w:rsidRDefault="0073508A" w:rsidP="00434AA3"/>
    <w:p w:rsidR="0073508A" w:rsidRDefault="0073508A" w:rsidP="00434AA3"/>
    <w:p w:rsidR="0073508A" w:rsidRDefault="0073508A" w:rsidP="00146237">
      <w:pPr>
        <w:pStyle w:val="ListParagraph"/>
        <w:numPr>
          <w:ilvl w:val="0"/>
          <w:numId w:val="1"/>
        </w:numPr>
      </w:pPr>
      <w:r>
        <w:t>V textu vypátrej a zakroužkuj zájmena.</w:t>
      </w:r>
    </w:p>
    <w:p w:rsidR="0073508A" w:rsidRDefault="0073508A" w:rsidP="00146237">
      <w:pPr>
        <w:jc w:val="both"/>
      </w:pPr>
      <w:r>
        <w:t>Brzy nás čeká turnaj ve vybíjené. Připravujeme se na něj pilně. Pilujeme své přihrávky. Někteří přehodí hravě celé hřiště. Někdo umí moc dobře chytat. Kapitán je velmi mrštný. Jeho přihrávky jsou přesné. Všichni máme oranžové dresy. Bereme to vážně. Není důležité vyhrát, ale zúčastnit se.</w:t>
      </w:r>
    </w:p>
    <w:p w:rsidR="0073508A" w:rsidRDefault="0073508A" w:rsidP="00146237">
      <w:pPr>
        <w:pStyle w:val="ListParagraph"/>
        <w:numPr>
          <w:ilvl w:val="0"/>
          <w:numId w:val="1"/>
        </w:numPr>
        <w:jc w:val="both"/>
      </w:pPr>
      <w:r>
        <w:t>Dej do dvojice zájmeno v 1. pádě a jeho jiný tvar.</w:t>
      </w:r>
    </w:p>
    <w:tbl>
      <w:tblPr>
        <w:tblW w:w="0" w:type="auto"/>
        <w:tblInd w:w="1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01"/>
        <w:gridCol w:w="3201"/>
      </w:tblGrid>
      <w:tr w:rsidR="0073508A" w:rsidRPr="00BC3F34" w:rsidTr="00BC3F34">
        <w:trPr>
          <w:trHeight w:val="549"/>
        </w:trPr>
        <w:tc>
          <w:tcPr>
            <w:tcW w:w="3201" w:type="dxa"/>
            <w:vAlign w:val="center"/>
          </w:tcPr>
          <w:p w:rsidR="0073508A" w:rsidRPr="00BC3F34" w:rsidRDefault="0073508A" w:rsidP="00BC3F34">
            <w:pPr>
              <w:spacing w:after="0" w:line="240" w:lineRule="auto"/>
              <w:jc w:val="center"/>
            </w:pPr>
            <w:r w:rsidRPr="00BC3F34">
              <w:t>vy</w:t>
            </w:r>
          </w:p>
        </w:tc>
        <w:tc>
          <w:tcPr>
            <w:tcW w:w="3201" w:type="dxa"/>
            <w:vAlign w:val="center"/>
          </w:tcPr>
          <w:p w:rsidR="0073508A" w:rsidRPr="00BC3F34" w:rsidRDefault="0073508A" w:rsidP="00BC3F34">
            <w:pPr>
              <w:spacing w:after="0" w:line="240" w:lineRule="auto"/>
              <w:jc w:val="center"/>
            </w:pPr>
            <w:r w:rsidRPr="00BC3F34">
              <w:t>jemu</w:t>
            </w:r>
          </w:p>
        </w:tc>
      </w:tr>
      <w:tr w:rsidR="0073508A" w:rsidRPr="00BC3F34" w:rsidTr="00BC3F34">
        <w:trPr>
          <w:trHeight w:val="549"/>
        </w:trPr>
        <w:tc>
          <w:tcPr>
            <w:tcW w:w="3201" w:type="dxa"/>
            <w:vAlign w:val="center"/>
          </w:tcPr>
          <w:p w:rsidR="0073508A" w:rsidRPr="00BC3F34" w:rsidRDefault="0073508A" w:rsidP="00BC3F34">
            <w:pPr>
              <w:spacing w:after="0" w:line="240" w:lineRule="auto"/>
              <w:jc w:val="center"/>
            </w:pPr>
            <w:r w:rsidRPr="00BC3F34">
              <w:t>váš</w:t>
            </w:r>
          </w:p>
        </w:tc>
        <w:tc>
          <w:tcPr>
            <w:tcW w:w="3201" w:type="dxa"/>
            <w:vAlign w:val="center"/>
          </w:tcPr>
          <w:p w:rsidR="0073508A" w:rsidRPr="00BC3F34" w:rsidRDefault="0073508A" w:rsidP="00BC3F34">
            <w:pPr>
              <w:spacing w:after="0" w:line="240" w:lineRule="auto"/>
              <w:jc w:val="center"/>
            </w:pPr>
            <w:r w:rsidRPr="00BC3F34">
              <w:t>mě</w:t>
            </w:r>
          </w:p>
        </w:tc>
      </w:tr>
      <w:tr w:rsidR="0073508A" w:rsidRPr="00BC3F34" w:rsidTr="00BC3F34">
        <w:trPr>
          <w:trHeight w:val="518"/>
        </w:trPr>
        <w:tc>
          <w:tcPr>
            <w:tcW w:w="3201" w:type="dxa"/>
            <w:vAlign w:val="center"/>
          </w:tcPr>
          <w:p w:rsidR="0073508A" w:rsidRPr="00BC3F34" w:rsidRDefault="0073508A" w:rsidP="00BC3F34">
            <w:pPr>
              <w:spacing w:after="0" w:line="240" w:lineRule="auto"/>
              <w:jc w:val="center"/>
            </w:pPr>
            <w:r w:rsidRPr="00BC3F34">
              <w:t>já</w:t>
            </w:r>
          </w:p>
        </w:tc>
        <w:tc>
          <w:tcPr>
            <w:tcW w:w="3201" w:type="dxa"/>
            <w:vAlign w:val="center"/>
          </w:tcPr>
          <w:p w:rsidR="0073508A" w:rsidRPr="00BC3F34" w:rsidRDefault="0073508A" w:rsidP="00BC3F34">
            <w:pPr>
              <w:spacing w:after="0" w:line="240" w:lineRule="auto"/>
              <w:jc w:val="center"/>
            </w:pPr>
            <w:r w:rsidRPr="00BC3F34">
              <w:t>vámi</w:t>
            </w:r>
          </w:p>
        </w:tc>
      </w:tr>
      <w:tr w:rsidR="0073508A" w:rsidRPr="00BC3F34" w:rsidTr="00BC3F34">
        <w:trPr>
          <w:trHeight w:val="549"/>
        </w:trPr>
        <w:tc>
          <w:tcPr>
            <w:tcW w:w="3201" w:type="dxa"/>
            <w:vAlign w:val="center"/>
          </w:tcPr>
          <w:p w:rsidR="0073508A" w:rsidRPr="00BC3F34" w:rsidRDefault="0073508A" w:rsidP="00BC3F34">
            <w:pPr>
              <w:spacing w:after="0" w:line="240" w:lineRule="auto"/>
              <w:jc w:val="center"/>
            </w:pPr>
            <w:r w:rsidRPr="00BC3F34">
              <w:t>on</w:t>
            </w:r>
          </w:p>
        </w:tc>
        <w:tc>
          <w:tcPr>
            <w:tcW w:w="3201" w:type="dxa"/>
            <w:vAlign w:val="center"/>
          </w:tcPr>
          <w:p w:rsidR="0073508A" w:rsidRPr="00BC3F34" w:rsidRDefault="0073508A" w:rsidP="00BC3F34">
            <w:pPr>
              <w:spacing w:after="0" w:line="240" w:lineRule="auto"/>
              <w:jc w:val="center"/>
            </w:pPr>
            <w:r w:rsidRPr="00BC3F34">
              <w:t>mým</w:t>
            </w:r>
          </w:p>
        </w:tc>
      </w:tr>
      <w:tr w:rsidR="0073508A" w:rsidRPr="00BC3F34" w:rsidTr="00BC3F34">
        <w:trPr>
          <w:trHeight w:val="549"/>
        </w:trPr>
        <w:tc>
          <w:tcPr>
            <w:tcW w:w="3201" w:type="dxa"/>
            <w:vAlign w:val="center"/>
          </w:tcPr>
          <w:p w:rsidR="0073508A" w:rsidRPr="00BC3F34" w:rsidRDefault="0073508A" w:rsidP="00BC3F34">
            <w:pPr>
              <w:spacing w:after="0" w:line="240" w:lineRule="auto"/>
              <w:jc w:val="center"/>
            </w:pPr>
            <w:r w:rsidRPr="00BC3F34">
              <w:t>můj</w:t>
            </w:r>
          </w:p>
        </w:tc>
        <w:tc>
          <w:tcPr>
            <w:tcW w:w="3201" w:type="dxa"/>
            <w:vAlign w:val="center"/>
          </w:tcPr>
          <w:p w:rsidR="0073508A" w:rsidRPr="00BC3F34" w:rsidRDefault="0073508A" w:rsidP="00BC3F34">
            <w:pPr>
              <w:spacing w:after="0" w:line="240" w:lineRule="auto"/>
              <w:jc w:val="center"/>
            </w:pPr>
            <w:r w:rsidRPr="00BC3F34">
              <w:t>vašeho</w:t>
            </w:r>
          </w:p>
        </w:tc>
      </w:tr>
    </w:tbl>
    <w:p w:rsidR="0073508A" w:rsidRDefault="0073508A" w:rsidP="00146237">
      <w:pPr>
        <w:pStyle w:val="ListParagraph"/>
        <w:numPr>
          <w:ilvl w:val="0"/>
          <w:numId w:val="1"/>
        </w:numPr>
        <w:jc w:val="both"/>
      </w:pPr>
      <w:r>
        <w:t>Urči druhy zájmen.</w:t>
      </w:r>
    </w:p>
    <w:p w:rsidR="0073508A" w:rsidRDefault="0073508A" w:rsidP="00146237">
      <w:pPr>
        <w:jc w:val="both"/>
      </w:pPr>
      <w:r>
        <w:t>nikdo</w:t>
      </w:r>
      <w:r>
        <w:tab/>
        <w:t xml:space="preserve"> ……………………………………………….</w:t>
      </w:r>
      <w:r>
        <w:tab/>
      </w:r>
      <w:r>
        <w:tab/>
        <w:t>svůj</w:t>
      </w:r>
      <w:r>
        <w:tab/>
        <w:t xml:space="preserve"> ……………………………………………….</w:t>
      </w:r>
    </w:p>
    <w:p w:rsidR="0073508A" w:rsidRDefault="0073508A" w:rsidP="00146237">
      <w:pPr>
        <w:jc w:val="both"/>
      </w:pPr>
      <w:r>
        <w:t xml:space="preserve">my </w:t>
      </w:r>
      <w:r>
        <w:tab/>
        <w:t>……………………………………………….</w:t>
      </w:r>
      <w:r>
        <w:tab/>
      </w:r>
      <w:r>
        <w:tab/>
      </w:r>
      <w:r>
        <w:tab/>
        <w:t>kterýsi</w:t>
      </w:r>
      <w:r>
        <w:tab/>
        <w:t xml:space="preserve"> ..............................................</w:t>
      </w:r>
    </w:p>
    <w:p w:rsidR="0073508A" w:rsidRDefault="0073508A" w:rsidP="00146237">
      <w:pPr>
        <w:jc w:val="both"/>
      </w:pPr>
      <w:r>
        <w:t>tito</w:t>
      </w:r>
      <w:r>
        <w:tab/>
        <w:t>……………………………………………….</w:t>
      </w:r>
      <w:r>
        <w:tab/>
      </w:r>
      <w:r>
        <w:tab/>
      </w:r>
      <w:r>
        <w:tab/>
        <w:t>Kdo?</w:t>
      </w:r>
      <w:r>
        <w:tab/>
        <w:t>………………………………………………..</w:t>
      </w:r>
    </w:p>
    <w:p w:rsidR="0073508A" w:rsidRDefault="0073508A" w:rsidP="00146237">
      <w:pPr>
        <w:jc w:val="both"/>
      </w:pPr>
      <w:r>
        <w:t>její</w:t>
      </w:r>
      <w:r>
        <w:tab/>
        <w:t>………………………………………………</w:t>
      </w:r>
      <w:r>
        <w:tab/>
      </w:r>
      <w:r>
        <w:tab/>
      </w:r>
      <w:r>
        <w:tab/>
        <w:t>onen</w:t>
      </w:r>
      <w:r>
        <w:tab/>
        <w:t>………………………………………………..</w:t>
      </w:r>
    </w:p>
    <w:p w:rsidR="0073508A" w:rsidRDefault="0073508A" w:rsidP="00146237">
      <w:pPr>
        <w:jc w:val="both"/>
      </w:pPr>
      <w:r>
        <w:t>sám</w:t>
      </w:r>
      <w:r>
        <w:tab/>
        <w:t>……………………………………………..</w:t>
      </w:r>
      <w:r>
        <w:tab/>
      </w:r>
      <w:r>
        <w:tab/>
      </w:r>
      <w:r>
        <w:tab/>
      </w:r>
      <w:r w:rsidRPr="00DD5DD6">
        <w:rPr>
          <w:i/>
        </w:rPr>
        <w:t>člověk</w:t>
      </w:r>
      <w:r>
        <w:t>, který ………………………………………..</w:t>
      </w:r>
    </w:p>
    <w:p w:rsidR="0073508A" w:rsidRDefault="0073508A" w:rsidP="00146237">
      <w:pPr>
        <w:pStyle w:val="ListParagraph"/>
        <w:numPr>
          <w:ilvl w:val="0"/>
          <w:numId w:val="1"/>
        </w:numPr>
        <w:jc w:val="both"/>
      </w:pPr>
      <w:r>
        <w:t>Urči druhy zájmen</w:t>
      </w:r>
    </w:p>
    <w:p w:rsidR="0073508A" w:rsidRDefault="0073508A" w:rsidP="00146237">
      <w:pPr>
        <w:jc w:val="both"/>
      </w:pPr>
      <w:r>
        <w:t>Našemu</w:t>
      </w:r>
      <w:r>
        <w:tab/>
        <w:t>…………………………………………</w:t>
      </w:r>
      <w:r>
        <w:tab/>
      </w:r>
      <w:r>
        <w:tab/>
        <w:t>tobě</w:t>
      </w:r>
      <w:r>
        <w:tab/>
        <w:t>………………………………………………..</w:t>
      </w:r>
    </w:p>
    <w:p w:rsidR="0073508A" w:rsidRDefault="0073508A" w:rsidP="00146237">
      <w:pPr>
        <w:jc w:val="both"/>
      </w:pPr>
      <w:r>
        <w:t>s ním</w:t>
      </w:r>
      <w:r>
        <w:tab/>
      </w:r>
      <w:r>
        <w:tab/>
        <w:t>…………………………………………</w:t>
      </w:r>
      <w:r>
        <w:tab/>
      </w:r>
      <w:r>
        <w:tab/>
        <w:t>čím</w:t>
      </w:r>
      <w:r>
        <w:tab/>
        <w:t>……………………………………………….</w:t>
      </w:r>
    </w:p>
    <w:p w:rsidR="0073508A" w:rsidRDefault="0073508A" w:rsidP="00146237">
      <w:pPr>
        <w:jc w:val="both"/>
      </w:pPr>
      <w:r>
        <w:t>toho</w:t>
      </w:r>
      <w:r>
        <w:tab/>
      </w:r>
      <w:r>
        <w:tab/>
        <w:t>…………………………………………</w:t>
      </w:r>
      <w:r>
        <w:tab/>
      </w:r>
      <w:r>
        <w:tab/>
        <w:t>jejím</w:t>
      </w:r>
      <w:r>
        <w:tab/>
        <w:t>………………………………………………</w:t>
      </w:r>
    </w:p>
    <w:p w:rsidR="0073508A" w:rsidRDefault="0073508A" w:rsidP="00146237">
      <w:pPr>
        <w:jc w:val="both"/>
      </w:pPr>
      <w:r>
        <w:t>takového</w:t>
      </w:r>
      <w:r>
        <w:tab/>
        <w:t>………………………………………..</w:t>
      </w:r>
      <w:r>
        <w:tab/>
      </w:r>
      <w:r>
        <w:tab/>
        <w:t>jenž</w:t>
      </w:r>
      <w:r>
        <w:tab/>
        <w:t>……………………………………………….</w:t>
      </w:r>
    </w:p>
    <w:p w:rsidR="0073508A" w:rsidRDefault="0073508A" w:rsidP="00146237">
      <w:pPr>
        <w:jc w:val="both"/>
      </w:pPr>
      <w:r>
        <w:t>ničím</w:t>
      </w:r>
      <w:r>
        <w:tab/>
      </w:r>
      <w:r>
        <w:tab/>
        <w:t>………………………………………..</w:t>
      </w:r>
      <w:r>
        <w:tab/>
      </w:r>
      <w:r>
        <w:tab/>
        <w:t>vámi</w:t>
      </w:r>
      <w:r>
        <w:tab/>
        <w:t>………………………………………………</w:t>
      </w:r>
    </w:p>
    <w:p w:rsidR="0073508A" w:rsidRDefault="0073508A" w:rsidP="000E43E0">
      <w:pPr>
        <w:pStyle w:val="ListParagraph"/>
        <w:numPr>
          <w:ilvl w:val="0"/>
          <w:numId w:val="1"/>
        </w:numPr>
        <w:jc w:val="both"/>
      </w:pPr>
      <w:r>
        <w:t>Zájmeno v závorce dej do správného tvaru.</w:t>
      </w:r>
    </w:p>
    <w:p w:rsidR="0073508A" w:rsidRDefault="0073508A" w:rsidP="006D2B74">
      <w:pPr>
        <w:jc w:val="both"/>
      </w:pPr>
      <w:r>
        <w:t xml:space="preserve">Půjčil (já)………… knihu, my s (vy)…………….., vy s (my)……………, (já)…………….. se  neptej, viděl </w:t>
      </w:r>
    </w:p>
    <w:p w:rsidR="0073508A" w:rsidRDefault="0073508A" w:rsidP="006D2B74">
      <w:pPr>
        <w:jc w:val="both"/>
      </w:pPr>
      <w:r>
        <w:t xml:space="preserve">(ona)………….., vyfotil (ty)…………….., kamarádím s (ona)…………….., dal (já) ……………….. napít, povídali si </w:t>
      </w:r>
    </w:p>
    <w:p w:rsidR="0073508A" w:rsidRDefault="0073508A" w:rsidP="006D2B74">
      <w:pPr>
        <w:jc w:val="both"/>
      </w:pPr>
      <w:r>
        <w:t>o (já)……………., s (moji)……………rodiči</w:t>
      </w:r>
    </w:p>
    <w:p w:rsidR="0073508A" w:rsidRDefault="0073508A" w:rsidP="006D2B74">
      <w:pPr>
        <w:jc w:val="both"/>
      </w:pPr>
    </w:p>
    <w:p w:rsidR="0073508A" w:rsidRDefault="0073508A" w:rsidP="006D2B74">
      <w:pPr>
        <w:jc w:val="both"/>
      </w:pPr>
    </w:p>
    <w:p w:rsidR="0073508A" w:rsidRDefault="0073508A" w:rsidP="006D2B74">
      <w:pPr>
        <w:pStyle w:val="ListParagraph"/>
        <w:numPr>
          <w:ilvl w:val="0"/>
          <w:numId w:val="1"/>
        </w:numPr>
        <w:jc w:val="both"/>
      </w:pPr>
      <w:r>
        <w:t>Vyhledej a označ chyby.</w:t>
      </w:r>
    </w:p>
    <w:p w:rsidR="0073508A" w:rsidRDefault="0073508A" w:rsidP="00146237">
      <w:pPr>
        <w:jc w:val="both"/>
      </w:pPr>
      <w:r>
        <w:t xml:space="preserve">Mi se nebojíme. Vezmi sebou pláštěnku. S našimi protihráči budeme bojovat. Přihraj my. Hrál si s tvím psem. Podívej se na ní. Půjč mi pero. Rozběhl se za ni. Chtěl s ní závodit. Je mím kamarádem. Sním čtyři knedlíky. Kapr s sebou házel. Mě to neřekli. Tobje se to zdá. </w:t>
      </w:r>
    </w:p>
    <w:p w:rsidR="0073508A" w:rsidRDefault="0073508A" w:rsidP="00146237">
      <w:pPr>
        <w:jc w:val="both"/>
      </w:pPr>
    </w:p>
    <w:p w:rsidR="0073508A" w:rsidRDefault="0073508A" w:rsidP="00146237">
      <w:pPr>
        <w:jc w:val="both"/>
      </w:pPr>
      <w:r>
        <w:t>Hodnotící tabulka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8"/>
        <w:gridCol w:w="818"/>
        <w:gridCol w:w="819"/>
        <w:gridCol w:w="818"/>
        <w:gridCol w:w="818"/>
        <w:gridCol w:w="819"/>
        <w:gridCol w:w="818"/>
        <w:gridCol w:w="818"/>
        <w:gridCol w:w="819"/>
        <w:gridCol w:w="818"/>
        <w:gridCol w:w="819"/>
      </w:tblGrid>
      <w:tr w:rsidR="0073508A" w:rsidRPr="00BC3F34" w:rsidTr="00BC3F34">
        <w:trPr>
          <w:trHeight w:val="775"/>
        </w:trPr>
        <w:tc>
          <w:tcPr>
            <w:tcW w:w="818" w:type="dxa"/>
            <w:vAlign w:val="center"/>
          </w:tcPr>
          <w:p w:rsidR="0073508A" w:rsidRPr="00BC3F34" w:rsidRDefault="0073508A" w:rsidP="00BC3F34">
            <w:pPr>
              <w:spacing w:after="0" w:line="240" w:lineRule="auto"/>
              <w:jc w:val="center"/>
              <w:rPr>
                <w:sz w:val="52"/>
                <w:szCs w:val="52"/>
              </w:rPr>
            </w:pPr>
            <w:r w:rsidRPr="00BC3F34">
              <w:rPr>
                <w:sz w:val="52"/>
                <w:szCs w:val="52"/>
              </w:rPr>
              <w:t>1</w:t>
            </w: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r>
      <w:tr w:rsidR="0073508A" w:rsidRPr="00BC3F34" w:rsidTr="00BC3F34">
        <w:trPr>
          <w:trHeight w:val="775"/>
        </w:trPr>
        <w:tc>
          <w:tcPr>
            <w:tcW w:w="818" w:type="dxa"/>
            <w:vAlign w:val="center"/>
          </w:tcPr>
          <w:p w:rsidR="0073508A" w:rsidRPr="00BC3F34" w:rsidRDefault="0073508A" w:rsidP="00BC3F34">
            <w:pPr>
              <w:spacing w:after="0" w:line="240" w:lineRule="auto"/>
              <w:jc w:val="center"/>
              <w:rPr>
                <w:sz w:val="52"/>
                <w:szCs w:val="52"/>
              </w:rPr>
            </w:pPr>
            <w:r w:rsidRPr="00BC3F34">
              <w:rPr>
                <w:sz w:val="52"/>
                <w:szCs w:val="52"/>
              </w:rPr>
              <w:t>2</w:t>
            </w: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r>
      <w:tr w:rsidR="0073508A" w:rsidRPr="00BC3F34" w:rsidTr="00BC3F34">
        <w:trPr>
          <w:trHeight w:val="775"/>
        </w:trPr>
        <w:tc>
          <w:tcPr>
            <w:tcW w:w="818" w:type="dxa"/>
            <w:vAlign w:val="center"/>
          </w:tcPr>
          <w:p w:rsidR="0073508A" w:rsidRPr="00BC3F34" w:rsidRDefault="0073508A" w:rsidP="00BC3F34">
            <w:pPr>
              <w:spacing w:after="0" w:line="240" w:lineRule="auto"/>
              <w:jc w:val="center"/>
              <w:rPr>
                <w:sz w:val="52"/>
                <w:szCs w:val="52"/>
              </w:rPr>
            </w:pPr>
            <w:r w:rsidRPr="00BC3F34">
              <w:rPr>
                <w:sz w:val="52"/>
                <w:szCs w:val="52"/>
              </w:rPr>
              <w:t>3</w:t>
            </w: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r>
      <w:tr w:rsidR="0073508A" w:rsidRPr="00BC3F34" w:rsidTr="00BC3F34">
        <w:trPr>
          <w:trHeight w:val="775"/>
        </w:trPr>
        <w:tc>
          <w:tcPr>
            <w:tcW w:w="818" w:type="dxa"/>
            <w:vAlign w:val="center"/>
          </w:tcPr>
          <w:p w:rsidR="0073508A" w:rsidRPr="00BC3F34" w:rsidRDefault="0073508A" w:rsidP="00BC3F34">
            <w:pPr>
              <w:spacing w:after="0" w:line="240" w:lineRule="auto"/>
              <w:jc w:val="center"/>
              <w:rPr>
                <w:sz w:val="52"/>
                <w:szCs w:val="52"/>
              </w:rPr>
            </w:pPr>
            <w:r w:rsidRPr="00BC3F34">
              <w:rPr>
                <w:sz w:val="52"/>
                <w:szCs w:val="52"/>
              </w:rPr>
              <w:t>4</w:t>
            </w: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r>
      <w:tr w:rsidR="0073508A" w:rsidRPr="00BC3F34" w:rsidTr="00BC3F34">
        <w:trPr>
          <w:trHeight w:val="775"/>
        </w:trPr>
        <w:tc>
          <w:tcPr>
            <w:tcW w:w="818" w:type="dxa"/>
            <w:vAlign w:val="center"/>
          </w:tcPr>
          <w:p w:rsidR="0073508A" w:rsidRPr="00BC3F34" w:rsidRDefault="0073508A" w:rsidP="00BC3F34">
            <w:pPr>
              <w:spacing w:after="0" w:line="240" w:lineRule="auto"/>
              <w:jc w:val="center"/>
              <w:rPr>
                <w:sz w:val="52"/>
                <w:szCs w:val="52"/>
              </w:rPr>
            </w:pPr>
            <w:r w:rsidRPr="00BC3F34">
              <w:rPr>
                <w:sz w:val="52"/>
                <w:szCs w:val="52"/>
              </w:rPr>
              <w:t>5</w:t>
            </w: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r>
      <w:tr w:rsidR="0073508A" w:rsidRPr="00BC3F34" w:rsidTr="00BC3F34">
        <w:trPr>
          <w:trHeight w:val="775"/>
        </w:trPr>
        <w:tc>
          <w:tcPr>
            <w:tcW w:w="818" w:type="dxa"/>
            <w:vAlign w:val="center"/>
          </w:tcPr>
          <w:p w:rsidR="0073508A" w:rsidRPr="00BC3F34" w:rsidRDefault="0073508A" w:rsidP="00BC3F34">
            <w:pPr>
              <w:spacing w:after="0" w:line="240" w:lineRule="auto"/>
              <w:jc w:val="center"/>
              <w:rPr>
                <w:sz w:val="52"/>
                <w:szCs w:val="52"/>
              </w:rPr>
            </w:pPr>
            <w:r w:rsidRPr="00BC3F34">
              <w:rPr>
                <w:sz w:val="52"/>
                <w:szCs w:val="52"/>
              </w:rPr>
              <w:t>6</w:t>
            </w: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c>
          <w:tcPr>
            <w:tcW w:w="818" w:type="dxa"/>
          </w:tcPr>
          <w:p w:rsidR="0073508A" w:rsidRPr="00BC3F34" w:rsidRDefault="0073508A" w:rsidP="00BC3F34">
            <w:pPr>
              <w:spacing w:after="0" w:line="240" w:lineRule="auto"/>
              <w:jc w:val="both"/>
            </w:pPr>
          </w:p>
        </w:tc>
        <w:tc>
          <w:tcPr>
            <w:tcW w:w="819" w:type="dxa"/>
          </w:tcPr>
          <w:p w:rsidR="0073508A" w:rsidRPr="00BC3F34" w:rsidRDefault="0073508A" w:rsidP="00BC3F34">
            <w:pPr>
              <w:spacing w:after="0" w:line="240" w:lineRule="auto"/>
              <w:jc w:val="both"/>
            </w:pPr>
          </w:p>
        </w:tc>
      </w:tr>
    </w:tbl>
    <w:p w:rsidR="0073508A" w:rsidRDefault="0073508A" w:rsidP="00146237">
      <w:pPr>
        <w:jc w:val="both"/>
      </w:pPr>
    </w:p>
    <w:p w:rsidR="0073508A" w:rsidRDefault="0073508A" w:rsidP="00460AF1">
      <w:pPr>
        <w:jc w:val="center"/>
      </w:pPr>
    </w:p>
    <w:p w:rsidR="0073508A" w:rsidRDefault="0073508A" w:rsidP="00460AF1">
      <w:pPr>
        <w:jc w:val="center"/>
      </w:pPr>
      <w:r w:rsidRPr="00437474">
        <w:rPr>
          <w:noProof/>
          <w:lang w:eastAsia="cs-CZ"/>
        </w:rPr>
        <w:pict>
          <v:shape id="Obrázek 1" o:spid="_x0000_i1028" type="#_x0000_t75" style="width:195pt;height:243pt;visibility:visible">
            <v:imagedata r:id="rId9" o:title=""/>
          </v:shape>
        </w:pict>
      </w:r>
    </w:p>
    <w:p w:rsidR="0073508A" w:rsidRDefault="0073508A" w:rsidP="00460AF1">
      <w:pPr>
        <w:jc w:val="center"/>
      </w:pPr>
      <w:r>
        <w:t>Správné řešení</w:t>
      </w:r>
    </w:p>
    <w:p w:rsidR="0073508A" w:rsidRDefault="0073508A" w:rsidP="00460AF1">
      <w:pPr>
        <w:jc w:val="center"/>
      </w:pPr>
    </w:p>
    <w:p w:rsidR="0073508A" w:rsidRDefault="0073508A" w:rsidP="005D6A28">
      <w:pPr>
        <w:pStyle w:val="ListParagraph"/>
        <w:numPr>
          <w:ilvl w:val="0"/>
          <w:numId w:val="2"/>
        </w:numPr>
      </w:pPr>
      <w:r>
        <w:t>V textu vypátrej a zakroužkuj zájmena.</w:t>
      </w:r>
    </w:p>
    <w:p w:rsidR="0073508A" w:rsidRDefault="0073508A" w:rsidP="005D6A28">
      <w:pPr>
        <w:jc w:val="both"/>
      </w:pPr>
      <w:r>
        <w:t xml:space="preserve">Brzy </w:t>
      </w:r>
      <w:r w:rsidRPr="005D6A28">
        <w:rPr>
          <w:color w:val="FF0000"/>
        </w:rPr>
        <w:t>nás</w:t>
      </w:r>
      <w:r>
        <w:t xml:space="preserve"> čeká turnaj ve vybíjené. Připravujeme </w:t>
      </w:r>
      <w:r w:rsidRPr="005D6A28">
        <w:rPr>
          <w:color w:val="FF0000"/>
        </w:rPr>
        <w:t>se</w:t>
      </w:r>
      <w:r>
        <w:t xml:space="preserve"> na </w:t>
      </w:r>
      <w:r w:rsidRPr="005D6A28">
        <w:rPr>
          <w:color w:val="FF0000"/>
        </w:rPr>
        <w:t>něj</w:t>
      </w:r>
      <w:r>
        <w:t xml:space="preserve"> pilně. Pilujeme </w:t>
      </w:r>
      <w:r w:rsidRPr="005D6A28">
        <w:rPr>
          <w:color w:val="FF0000"/>
        </w:rPr>
        <w:t>své</w:t>
      </w:r>
      <w:r>
        <w:t xml:space="preserve"> přihrávky. </w:t>
      </w:r>
      <w:r w:rsidRPr="005D6A28">
        <w:rPr>
          <w:color w:val="FF0000"/>
        </w:rPr>
        <w:t>Někteří</w:t>
      </w:r>
      <w:r>
        <w:t xml:space="preserve"> přehodí hravě celé hřiště. </w:t>
      </w:r>
      <w:r w:rsidRPr="005D6A28">
        <w:rPr>
          <w:color w:val="FF0000"/>
        </w:rPr>
        <w:t>Někdo</w:t>
      </w:r>
      <w:r>
        <w:t xml:space="preserve"> umí moc dobře chytat. Kapitán je velmi mrštný.</w:t>
      </w:r>
      <w:r w:rsidRPr="005D6A28">
        <w:rPr>
          <w:color w:val="FF0000"/>
        </w:rPr>
        <w:t xml:space="preserve"> Jeho </w:t>
      </w:r>
      <w:r>
        <w:t xml:space="preserve">přihrávky jsou přesné. </w:t>
      </w:r>
      <w:r w:rsidRPr="005D6A28">
        <w:rPr>
          <w:color w:val="FF0000"/>
        </w:rPr>
        <w:t>Všichni</w:t>
      </w:r>
      <w:r>
        <w:t xml:space="preserve"> máme oranžové dresy. Bereme</w:t>
      </w:r>
      <w:r w:rsidRPr="005D6A28">
        <w:rPr>
          <w:color w:val="FF0000"/>
        </w:rPr>
        <w:t xml:space="preserve"> to </w:t>
      </w:r>
      <w:r>
        <w:t xml:space="preserve">vážně. Není důležité vyhrát, ale zúčastnit </w:t>
      </w:r>
      <w:r w:rsidRPr="005D6A28">
        <w:rPr>
          <w:color w:val="FF0000"/>
        </w:rPr>
        <w:t>se</w:t>
      </w:r>
      <w:r>
        <w:t>.</w:t>
      </w:r>
    </w:p>
    <w:p w:rsidR="0073508A" w:rsidRDefault="0073508A" w:rsidP="005D6A28">
      <w:pPr>
        <w:pStyle w:val="ListParagraph"/>
        <w:numPr>
          <w:ilvl w:val="0"/>
          <w:numId w:val="2"/>
        </w:numPr>
        <w:jc w:val="both"/>
      </w:pPr>
      <w:r>
        <w:t>Dej do dvojice zájmeno v 1. pádě a jeho jiný tvar.</w:t>
      </w:r>
    </w:p>
    <w:tbl>
      <w:tblPr>
        <w:tblW w:w="0" w:type="auto"/>
        <w:tblInd w:w="1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01"/>
        <w:gridCol w:w="3201"/>
      </w:tblGrid>
      <w:tr w:rsidR="0073508A" w:rsidRPr="00BC3F34" w:rsidTr="00BC3F34">
        <w:trPr>
          <w:trHeight w:val="549"/>
        </w:trPr>
        <w:tc>
          <w:tcPr>
            <w:tcW w:w="3201" w:type="dxa"/>
            <w:shd w:val="clear" w:color="auto" w:fill="C6D9F1"/>
            <w:vAlign w:val="center"/>
          </w:tcPr>
          <w:p w:rsidR="0073508A" w:rsidRPr="00BC3F34" w:rsidRDefault="0073508A" w:rsidP="00BC3F34">
            <w:pPr>
              <w:spacing w:after="0" w:line="240" w:lineRule="auto"/>
              <w:jc w:val="center"/>
            </w:pPr>
            <w:r w:rsidRPr="00BC3F34">
              <w:t>vy</w:t>
            </w:r>
          </w:p>
        </w:tc>
        <w:tc>
          <w:tcPr>
            <w:tcW w:w="3201" w:type="dxa"/>
            <w:shd w:val="clear" w:color="auto" w:fill="FFC000"/>
            <w:vAlign w:val="center"/>
          </w:tcPr>
          <w:p w:rsidR="0073508A" w:rsidRPr="00BC3F34" w:rsidRDefault="0073508A" w:rsidP="00BC3F34">
            <w:pPr>
              <w:spacing w:after="0" w:line="240" w:lineRule="auto"/>
              <w:jc w:val="center"/>
            </w:pPr>
            <w:r w:rsidRPr="00BC3F34">
              <w:t>jemu</w:t>
            </w:r>
          </w:p>
        </w:tc>
      </w:tr>
      <w:tr w:rsidR="0073508A" w:rsidRPr="00BC3F34" w:rsidTr="00BC3F34">
        <w:trPr>
          <w:trHeight w:val="549"/>
        </w:trPr>
        <w:tc>
          <w:tcPr>
            <w:tcW w:w="3201" w:type="dxa"/>
            <w:shd w:val="clear" w:color="auto" w:fill="F2DBDB"/>
            <w:vAlign w:val="center"/>
          </w:tcPr>
          <w:p w:rsidR="0073508A" w:rsidRPr="00BC3F34" w:rsidRDefault="0073508A" w:rsidP="00BC3F34">
            <w:pPr>
              <w:spacing w:after="0" w:line="240" w:lineRule="auto"/>
              <w:jc w:val="center"/>
            </w:pPr>
            <w:r w:rsidRPr="00BC3F34">
              <w:t>váš</w:t>
            </w:r>
          </w:p>
        </w:tc>
        <w:tc>
          <w:tcPr>
            <w:tcW w:w="3201" w:type="dxa"/>
            <w:shd w:val="clear" w:color="auto" w:fill="C2D69B"/>
            <w:vAlign w:val="center"/>
          </w:tcPr>
          <w:p w:rsidR="0073508A" w:rsidRPr="00BC3F34" w:rsidRDefault="0073508A" w:rsidP="00BC3F34">
            <w:pPr>
              <w:spacing w:after="0" w:line="240" w:lineRule="auto"/>
              <w:jc w:val="center"/>
            </w:pPr>
            <w:r w:rsidRPr="00BC3F34">
              <w:t>mě</w:t>
            </w:r>
          </w:p>
        </w:tc>
      </w:tr>
      <w:tr w:rsidR="0073508A" w:rsidRPr="00BC3F34" w:rsidTr="00BC3F34">
        <w:trPr>
          <w:trHeight w:val="518"/>
        </w:trPr>
        <w:tc>
          <w:tcPr>
            <w:tcW w:w="3201" w:type="dxa"/>
            <w:shd w:val="clear" w:color="auto" w:fill="C2D69B"/>
            <w:vAlign w:val="center"/>
          </w:tcPr>
          <w:p w:rsidR="0073508A" w:rsidRPr="00BC3F34" w:rsidRDefault="0073508A" w:rsidP="00BC3F34">
            <w:pPr>
              <w:spacing w:after="0" w:line="240" w:lineRule="auto"/>
              <w:jc w:val="center"/>
            </w:pPr>
            <w:r w:rsidRPr="00BC3F34">
              <w:t>já</w:t>
            </w:r>
          </w:p>
        </w:tc>
        <w:tc>
          <w:tcPr>
            <w:tcW w:w="3201" w:type="dxa"/>
            <w:shd w:val="clear" w:color="auto" w:fill="C6D9F1"/>
            <w:vAlign w:val="center"/>
          </w:tcPr>
          <w:p w:rsidR="0073508A" w:rsidRPr="00BC3F34" w:rsidRDefault="0073508A" w:rsidP="00BC3F34">
            <w:pPr>
              <w:spacing w:after="0" w:line="240" w:lineRule="auto"/>
              <w:jc w:val="center"/>
            </w:pPr>
            <w:r w:rsidRPr="00BC3F34">
              <w:t>vámi</w:t>
            </w:r>
          </w:p>
        </w:tc>
      </w:tr>
      <w:tr w:rsidR="0073508A" w:rsidRPr="00BC3F34" w:rsidTr="00BC3F34">
        <w:trPr>
          <w:trHeight w:val="549"/>
        </w:trPr>
        <w:tc>
          <w:tcPr>
            <w:tcW w:w="3201" w:type="dxa"/>
            <w:shd w:val="clear" w:color="auto" w:fill="FFC000"/>
            <w:vAlign w:val="center"/>
          </w:tcPr>
          <w:p w:rsidR="0073508A" w:rsidRPr="00BC3F34" w:rsidRDefault="0073508A" w:rsidP="00BC3F34">
            <w:pPr>
              <w:spacing w:after="0" w:line="240" w:lineRule="auto"/>
              <w:jc w:val="center"/>
            </w:pPr>
            <w:r w:rsidRPr="00BC3F34">
              <w:t>on</w:t>
            </w:r>
          </w:p>
        </w:tc>
        <w:tc>
          <w:tcPr>
            <w:tcW w:w="3201" w:type="dxa"/>
            <w:shd w:val="clear" w:color="auto" w:fill="B2A1C7"/>
            <w:vAlign w:val="center"/>
          </w:tcPr>
          <w:p w:rsidR="0073508A" w:rsidRPr="00BC3F34" w:rsidRDefault="0073508A" w:rsidP="00BC3F34">
            <w:pPr>
              <w:spacing w:after="0" w:line="240" w:lineRule="auto"/>
              <w:jc w:val="center"/>
            </w:pPr>
            <w:r w:rsidRPr="00BC3F34">
              <w:t>mým</w:t>
            </w:r>
          </w:p>
        </w:tc>
      </w:tr>
      <w:tr w:rsidR="0073508A" w:rsidRPr="00BC3F34" w:rsidTr="00BC3F34">
        <w:trPr>
          <w:trHeight w:val="549"/>
        </w:trPr>
        <w:tc>
          <w:tcPr>
            <w:tcW w:w="3201" w:type="dxa"/>
            <w:shd w:val="clear" w:color="auto" w:fill="B2A1C7"/>
            <w:vAlign w:val="center"/>
          </w:tcPr>
          <w:p w:rsidR="0073508A" w:rsidRPr="00BC3F34" w:rsidRDefault="0073508A" w:rsidP="00BC3F34">
            <w:pPr>
              <w:spacing w:after="0" w:line="240" w:lineRule="auto"/>
              <w:jc w:val="center"/>
            </w:pPr>
            <w:r w:rsidRPr="00BC3F34">
              <w:t>můj</w:t>
            </w:r>
          </w:p>
        </w:tc>
        <w:tc>
          <w:tcPr>
            <w:tcW w:w="3201" w:type="dxa"/>
            <w:shd w:val="clear" w:color="auto" w:fill="F2DBDB"/>
            <w:vAlign w:val="center"/>
          </w:tcPr>
          <w:p w:rsidR="0073508A" w:rsidRPr="00BC3F34" w:rsidRDefault="0073508A" w:rsidP="00BC3F34">
            <w:pPr>
              <w:spacing w:after="0" w:line="240" w:lineRule="auto"/>
              <w:jc w:val="center"/>
            </w:pPr>
            <w:r w:rsidRPr="00BC3F34">
              <w:t>vašeho</w:t>
            </w:r>
          </w:p>
        </w:tc>
      </w:tr>
    </w:tbl>
    <w:p w:rsidR="0073508A" w:rsidRDefault="0073508A" w:rsidP="005D6A28">
      <w:pPr>
        <w:pStyle w:val="ListParagraph"/>
        <w:numPr>
          <w:ilvl w:val="0"/>
          <w:numId w:val="2"/>
        </w:numPr>
        <w:jc w:val="both"/>
      </w:pPr>
      <w:r>
        <w:t>Urči druhy zájmen.</w:t>
      </w:r>
    </w:p>
    <w:p w:rsidR="0073508A" w:rsidRDefault="0073508A" w:rsidP="005D6A28">
      <w:pPr>
        <w:jc w:val="both"/>
      </w:pPr>
      <w:r>
        <w:t>nikdo</w:t>
      </w:r>
      <w:r>
        <w:tab/>
        <w:t xml:space="preserve"> ZÁPORNÉ</w:t>
      </w:r>
      <w:r>
        <w:tab/>
      </w:r>
      <w:r>
        <w:tab/>
      </w:r>
      <w:r>
        <w:tab/>
      </w:r>
      <w:r>
        <w:tab/>
      </w:r>
      <w:r>
        <w:tab/>
        <w:t>svůj</w:t>
      </w:r>
      <w:r>
        <w:tab/>
        <w:t>PŘIVLASTŇOVACÍ</w:t>
      </w:r>
    </w:p>
    <w:p w:rsidR="0073508A" w:rsidRDefault="0073508A" w:rsidP="005D6A28">
      <w:pPr>
        <w:jc w:val="both"/>
      </w:pPr>
      <w:r>
        <w:t xml:space="preserve">my </w:t>
      </w:r>
      <w:r>
        <w:tab/>
        <w:t>OSOBNÍ</w:t>
      </w:r>
      <w:r>
        <w:tab/>
      </w:r>
      <w:r>
        <w:tab/>
      </w:r>
      <w:r>
        <w:tab/>
      </w:r>
      <w:r>
        <w:tab/>
      </w:r>
      <w:r>
        <w:tab/>
        <w:t>kterýsi</w:t>
      </w:r>
      <w:r>
        <w:tab/>
        <w:t>NEURČITÉ</w:t>
      </w:r>
    </w:p>
    <w:p w:rsidR="0073508A" w:rsidRDefault="0073508A" w:rsidP="005D6A28">
      <w:pPr>
        <w:jc w:val="both"/>
      </w:pPr>
      <w:r>
        <w:t>tito</w:t>
      </w:r>
      <w:r>
        <w:tab/>
        <w:t>UKAZOVACÍ</w:t>
      </w:r>
      <w:r>
        <w:tab/>
      </w:r>
      <w:r>
        <w:tab/>
      </w:r>
      <w:r>
        <w:tab/>
      </w:r>
      <w:r>
        <w:tab/>
      </w:r>
      <w:r>
        <w:tab/>
        <w:t>Kdo?</w:t>
      </w:r>
      <w:r>
        <w:tab/>
        <w:t>TÁZACÍ</w:t>
      </w:r>
    </w:p>
    <w:p w:rsidR="0073508A" w:rsidRDefault="0073508A" w:rsidP="005D6A28">
      <w:pPr>
        <w:jc w:val="both"/>
      </w:pPr>
      <w:r>
        <w:t>její</w:t>
      </w:r>
      <w:r>
        <w:tab/>
        <w:t>PŘIVLASTŇOVACÍ</w:t>
      </w:r>
      <w:r>
        <w:tab/>
      </w:r>
      <w:r>
        <w:tab/>
      </w:r>
      <w:r>
        <w:tab/>
      </w:r>
      <w:r>
        <w:tab/>
        <w:t>onen</w:t>
      </w:r>
      <w:r>
        <w:tab/>
        <w:t>UKAZOVACÍ</w:t>
      </w:r>
    </w:p>
    <w:p w:rsidR="0073508A" w:rsidRDefault="0073508A" w:rsidP="005D6A28">
      <w:pPr>
        <w:jc w:val="both"/>
      </w:pPr>
      <w:r>
        <w:t>sám</w:t>
      </w:r>
      <w:r>
        <w:tab/>
        <w:t>UKAZOVACÍ</w:t>
      </w:r>
      <w:r>
        <w:tab/>
      </w:r>
      <w:r>
        <w:tab/>
      </w:r>
      <w:r>
        <w:tab/>
      </w:r>
      <w:r>
        <w:tab/>
      </w:r>
      <w:r>
        <w:tab/>
      </w:r>
      <w:r w:rsidRPr="00DD5DD6">
        <w:rPr>
          <w:i/>
        </w:rPr>
        <w:t>člověk</w:t>
      </w:r>
      <w:r>
        <w:t>, který VZTAŽNÉ</w:t>
      </w:r>
    </w:p>
    <w:p w:rsidR="0073508A" w:rsidRDefault="0073508A" w:rsidP="005D6A28">
      <w:pPr>
        <w:pStyle w:val="ListParagraph"/>
        <w:numPr>
          <w:ilvl w:val="0"/>
          <w:numId w:val="2"/>
        </w:numPr>
        <w:jc w:val="both"/>
      </w:pPr>
      <w:r>
        <w:t>Urči druhy zájmen</w:t>
      </w:r>
    </w:p>
    <w:p w:rsidR="0073508A" w:rsidRDefault="0073508A" w:rsidP="005D6A28">
      <w:pPr>
        <w:jc w:val="both"/>
      </w:pPr>
      <w:r>
        <w:t>Našemu</w:t>
      </w:r>
      <w:r>
        <w:tab/>
        <w:t>PŘIVLASTŇOVACÍ</w:t>
      </w:r>
      <w:r>
        <w:tab/>
      </w:r>
      <w:r>
        <w:tab/>
      </w:r>
      <w:r>
        <w:tab/>
        <w:t>tobě</w:t>
      </w:r>
      <w:r>
        <w:tab/>
        <w:t>OSOBNÍ</w:t>
      </w:r>
    </w:p>
    <w:p w:rsidR="0073508A" w:rsidRDefault="0073508A" w:rsidP="005D6A28">
      <w:pPr>
        <w:jc w:val="both"/>
      </w:pPr>
      <w:r>
        <w:t>s ním</w:t>
      </w:r>
      <w:r>
        <w:tab/>
      </w:r>
      <w:r>
        <w:tab/>
        <w:t>OSOBNÍ</w:t>
      </w:r>
      <w:r>
        <w:tab/>
      </w:r>
      <w:r>
        <w:tab/>
      </w:r>
      <w:r>
        <w:tab/>
      </w:r>
      <w:r>
        <w:tab/>
        <w:t>čím</w:t>
      </w:r>
      <w:r>
        <w:tab/>
        <w:t>TÁZACÍ, VZTAŽNÉ</w:t>
      </w:r>
    </w:p>
    <w:p w:rsidR="0073508A" w:rsidRDefault="0073508A" w:rsidP="005D6A28">
      <w:pPr>
        <w:jc w:val="both"/>
      </w:pPr>
      <w:r>
        <w:t>toho</w:t>
      </w:r>
      <w:r>
        <w:tab/>
      </w:r>
      <w:r>
        <w:tab/>
        <w:t>UKAZOVACÍ</w:t>
      </w:r>
      <w:r>
        <w:tab/>
      </w:r>
      <w:r>
        <w:tab/>
      </w:r>
      <w:r>
        <w:tab/>
      </w:r>
      <w:r>
        <w:tab/>
        <w:t>jejím</w:t>
      </w:r>
      <w:r>
        <w:tab/>
        <w:t>PŘIVLASTŇOVACÍ</w:t>
      </w:r>
    </w:p>
    <w:p w:rsidR="0073508A" w:rsidRDefault="0073508A" w:rsidP="005D6A28">
      <w:pPr>
        <w:jc w:val="both"/>
      </w:pPr>
      <w:r>
        <w:t>takového</w:t>
      </w:r>
      <w:r>
        <w:tab/>
        <w:t>UKAZOVACÍ</w:t>
      </w:r>
      <w:r>
        <w:tab/>
      </w:r>
      <w:r>
        <w:tab/>
      </w:r>
      <w:r>
        <w:tab/>
      </w:r>
      <w:r>
        <w:tab/>
        <w:t>jenž</w:t>
      </w:r>
      <w:r>
        <w:tab/>
        <w:t>VZTAŽNÉ</w:t>
      </w:r>
    </w:p>
    <w:p w:rsidR="0073508A" w:rsidRDefault="0073508A" w:rsidP="005D6A28">
      <w:pPr>
        <w:jc w:val="both"/>
      </w:pPr>
      <w:r>
        <w:t>ničím</w:t>
      </w:r>
      <w:r>
        <w:tab/>
      </w:r>
      <w:r>
        <w:tab/>
        <w:t>ZÁPORNÉ</w:t>
      </w:r>
      <w:r>
        <w:tab/>
      </w:r>
      <w:r>
        <w:tab/>
      </w:r>
      <w:r>
        <w:tab/>
      </w:r>
      <w:r>
        <w:tab/>
        <w:t>vámi</w:t>
      </w:r>
      <w:r>
        <w:tab/>
        <w:t>OSOBNÍ</w:t>
      </w:r>
    </w:p>
    <w:p w:rsidR="0073508A" w:rsidRDefault="0073508A" w:rsidP="005D6A28">
      <w:pPr>
        <w:pStyle w:val="ListParagraph"/>
        <w:numPr>
          <w:ilvl w:val="0"/>
          <w:numId w:val="2"/>
        </w:numPr>
        <w:jc w:val="both"/>
      </w:pPr>
      <w:r>
        <w:t>Zájmeno v závorce dej do správného tvaru.</w:t>
      </w:r>
    </w:p>
    <w:p w:rsidR="0073508A" w:rsidRDefault="0073508A" w:rsidP="005D6A28">
      <w:pPr>
        <w:jc w:val="both"/>
      </w:pPr>
      <w:r>
        <w:t xml:space="preserve">Půjčil (já)MI, MNĚ knihu, my s (vy)VÁMI, vy s (my)NÁMI, (já)MĚ, MNE. se  neptej, viděl </w:t>
      </w:r>
    </w:p>
    <w:p w:rsidR="0073508A" w:rsidRDefault="0073508A" w:rsidP="005D6A28">
      <w:pPr>
        <w:jc w:val="both"/>
      </w:pPr>
      <w:r>
        <w:t xml:space="preserve">(ona)JI, vyfotil (ty)TĚ, kamarádím s (ona)NÍ., dal (já) MI napít, povídali si </w:t>
      </w:r>
    </w:p>
    <w:p w:rsidR="0073508A" w:rsidRDefault="0073508A" w:rsidP="005D6A28">
      <w:pPr>
        <w:jc w:val="both"/>
      </w:pPr>
      <w:r>
        <w:t>o (já)MNĚ, s (moji)MÝMI rodiči</w:t>
      </w:r>
    </w:p>
    <w:p w:rsidR="0073508A" w:rsidRDefault="0073508A" w:rsidP="005D6A28">
      <w:pPr>
        <w:pStyle w:val="ListParagraph"/>
        <w:numPr>
          <w:ilvl w:val="0"/>
          <w:numId w:val="2"/>
        </w:numPr>
        <w:jc w:val="both"/>
      </w:pPr>
      <w:r>
        <w:t>Vyhledej a označ chyby.</w:t>
      </w:r>
    </w:p>
    <w:p w:rsidR="0073508A" w:rsidRDefault="0073508A" w:rsidP="005D6A28">
      <w:pPr>
        <w:jc w:val="both"/>
      </w:pPr>
      <w:r>
        <w:t>M</w:t>
      </w:r>
      <w:r w:rsidRPr="00434AA3">
        <w:rPr>
          <w:color w:val="FF0000"/>
        </w:rPr>
        <w:t>i</w:t>
      </w:r>
      <w:r>
        <w:t xml:space="preserve"> se nebojíme. Vezmi </w:t>
      </w:r>
      <w:r w:rsidRPr="00434AA3">
        <w:rPr>
          <w:color w:val="FF0000"/>
        </w:rPr>
        <w:t>s</w:t>
      </w:r>
      <w:r>
        <w:t xml:space="preserve"> sebou pláštěnku. S našimi protihráči budeme bojovat. Přihraj m</w:t>
      </w:r>
      <w:r w:rsidRPr="00434AA3">
        <w:rPr>
          <w:color w:val="FF0000"/>
        </w:rPr>
        <w:t>y</w:t>
      </w:r>
      <w:r>
        <w:t>. Hrál si s tv</w:t>
      </w:r>
      <w:r w:rsidRPr="00434AA3">
        <w:rPr>
          <w:color w:val="FF0000"/>
        </w:rPr>
        <w:t>í</w:t>
      </w:r>
      <w:r>
        <w:t>m psem. Podívej se na n</w:t>
      </w:r>
      <w:r w:rsidRPr="00434AA3">
        <w:rPr>
          <w:color w:val="FF0000"/>
        </w:rPr>
        <w:t>í</w:t>
      </w:r>
      <w:r>
        <w:t>. Půjč mi pero. Rozběhl se za n</w:t>
      </w:r>
      <w:r w:rsidRPr="00434AA3">
        <w:rPr>
          <w:color w:val="FF0000"/>
        </w:rPr>
        <w:t>i</w:t>
      </w:r>
      <w:r>
        <w:t>. Chtěl s ní závodit. Je m</w:t>
      </w:r>
      <w:r w:rsidRPr="00434AA3">
        <w:rPr>
          <w:color w:val="FF0000"/>
        </w:rPr>
        <w:t>í</w:t>
      </w:r>
      <w:r>
        <w:t xml:space="preserve">m kamarádem. Sním čtyři knedlíky. Kapr </w:t>
      </w:r>
      <w:r w:rsidRPr="00434AA3">
        <w:rPr>
          <w:color w:val="FF0000"/>
        </w:rPr>
        <w:t>s </w:t>
      </w:r>
      <w:r>
        <w:t>sebou házel. M</w:t>
      </w:r>
      <w:r w:rsidRPr="00434AA3">
        <w:rPr>
          <w:color w:val="FF0000"/>
        </w:rPr>
        <w:t>ě</w:t>
      </w:r>
      <w:r>
        <w:t xml:space="preserve"> to neřekli. Tob</w:t>
      </w:r>
      <w:r w:rsidRPr="00434AA3">
        <w:rPr>
          <w:color w:val="FF0000"/>
        </w:rPr>
        <w:t>je</w:t>
      </w:r>
      <w:r>
        <w:t xml:space="preserve"> se to zdá. </w:t>
      </w:r>
    </w:p>
    <w:p w:rsidR="0073508A" w:rsidRDefault="0073508A" w:rsidP="005D6A28">
      <w:pPr>
        <w:jc w:val="both"/>
      </w:pPr>
    </w:p>
    <w:p w:rsidR="0073508A" w:rsidRDefault="0073508A" w:rsidP="005D6A28">
      <w:pPr>
        <w:jc w:val="both"/>
      </w:pPr>
    </w:p>
    <w:p w:rsidR="0073508A" w:rsidRDefault="0073508A" w:rsidP="005D6A28">
      <w:pPr>
        <w:jc w:val="both"/>
      </w:pPr>
    </w:p>
    <w:p w:rsidR="0073508A" w:rsidRDefault="0073508A" w:rsidP="00434AA3">
      <w:r>
        <w:t>V každém úkolu je 10 jevů. Za každý správně rozpoznaný, doplněný nebo označený jev si žáci vybarví v hodnotící tabulce jedno políčko. Hned tak vidí, jak učivo zvládají</w:t>
      </w:r>
    </w:p>
    <w:sectPr w:rsidR="0073508A" w:rsidSect="003B506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A77043"/>
    <w:multiLevelType w:val="hybridMultilevel"/>
    <w:tmpl w:val="1B8AEBFE"/>
    <w:lvl w:ilvl="0" w:tplc="08CA9E96">
      <w:start w:val="1"/>
      <w:numFmt w:val="bullet"/>
      <w:lvlText w:val="•"/>
      <w:lvlJc w:val="left"/>
      <w:pPr>
        <w:tabs>
          <w:tab w:val="num" w:pos="720"/>
        </w:tabs>
        <w:ind w:left="720" w:hanging="360"/>
      </w:pPr>
      <w:rPr>
        <w:rFonts w:ascii="Arial" w:hAnsi="Arial" w:hint="default"/>
      </w:rPr>
    </w:lvl>
    <w:lvl w:ilvl="1" w:tplc="7F88E85A" w:tentative="1">
      <w:start w:val="1"/>
      <w:numFmt w:val="bullet"/>
      <w:lvlText w:val="•"/>
      <w:lvlJc w:val="left"/>
      <w:pPr>
        <w:tabs>
          <w:tab w:val="num" w:pos="1440"/>
        </w:tabs>
        <w:ind w:left="1440" w:hanging="360"/>
      </w:pPr>
      <w:rPr>
        <w:rFonts w:ascii="Arial" w:hAnsi="Arial" w:hint="default"/>
      </w:rPr>
    </w:lvl>
    <w:lvl w:ilvl="2" w:tplc="520E5372" w:tentative="1">
      <w:start w:val="1"/>
      <w:numFmt w:val="bullet"/>
      <w:lvlText w:val="•"/>
      <w:lvlJc w:val="left"/>
      <w:pPr>
        <w:tabs>
          <w:tab w:val="num" w:pos="2160"/>
        </w:tabs>
        <w:ind w:left="2160" w:hanging="360"/>
      </w:pPr>
      <w:rPr>
        <w:rFonts w:ascii="Arial" w:hAnsi="Arial" w:hint="default"/>
      </w:rPr>
    </w:lvl>
    <w:lvl w:ilvl="3" w:tplc="9B9AE144" w:tentative="1">
      <w:start w:val="1"/>
      <w:numFmt w:val="bullet"/>
      <w:lvlText w:val="•"/>
      <w:lvlJc w:val="left"/>
      <w:pPr>
        <w:tabs>
          <w:tab w:val="num" w:pos="2880"/>
        </w:tabs>
        <w:ind w:left="2880" w:hanging="360"/>
      </w:pPr>
      <w:rPr>
        <w:rFonts w:ascii="Arial" w:hAnsi="Arial" w:hint="default"/>
      </w:rPr>
    </w:lvl>
    <w:lvl w:ilvl="4" w:tplc="9ED6207E" w:tentative="1">
      <w:start w:val="1"/>
      <w:numFmt w:val="bullet"/>
      <w:lvlText w:val="•"/>
      <w:lvlJc w:val="left"/>
      <w:pPr>
        <w:tabs>
          <w:tab w:val="num" w:pos="3600"/>
        </w:tabs>
        <w:ind w:left="3600" w:hanging="360"/>
      </w:pPr>
      <w:rPr>
        <w:rFonts w:ascii="Arial" w:hAnsi="Arial" w:hint="default"/>
      </w:rPr>
    </w:lvl>
    <w:lvl w:ilvl="5" w:tplc="D9344000" w:tentative="1">
      <w:start w:val="1"/>
      <w:numFmt w:val="bullet"/>
      <w:lvlText w:val="•"/>
      <w:lvlJc w:val="left"/>
      <w:pPr>
        <w:tabs>
          <w:tab w:val="num" w:pos="4320"/>
        </w:tabs>
        <w:ind w:left="4320" w:hanging="360"/>
      </w:pPr>
      <w:rPr>
        <w:rFonts w:ascii="Arial" w:hAnsi="Arial" w:hint="default"/>
      </w:rPr>
    </w:lvl>
    <w:lvl w:ilvl="6" w:tplc="89D2DDF2" w:tentative="1">
      <w:start w:val="1"/>
      <w:numFmt w:val="bullet"/>
      <w:lvlText w:val="•"/>
      <w:lvlJc w:val="left"/>
      <w:pPr>
        <w:tabs>
          <w:tab w:val="num" w:pos="5040"/>
        </w:tabs>
        <w:ind w:left="5040" w:hanging="360"/>
      </w:pPr>
      <w:rPr>
        <w:rFonts w:ascii="Arial" w:hAnsi="Arial" w:hint="default"/>
      </w:rPr>
    </w:lvl>
    <w:lvl w:ilvl="7" w:tplc="3A343604" w:tentative="1">
      <w:start w:val="1"/>
      <w:numFmt w:val="bullet"/>
      <w:lvlText w:val="•"/>
      <w:lvlJc w:val="left"/>
      <w:pPr>
        <w:tabs>
          <w:tab w:val="num" w:pos="5760"/>
        </w:tabs>
        <w:ind w:left="5760" w:hanging="360"/>
      </w:pPr>
      <w:rPr>
        <w:rFonts w:ascii="Arial" w:hAnsi="Arial" w:hint="default"/>
      </w:rPr>
    </w:lvl>
    <w:lvl w:ilvl="8" w:tplc="97089400" w:tentative="1">
      <w:start w:val="1"/>
      <w:numFmt w:val="bullet"/>
      <w:lvlText w:val="•"/>
      <w:lvlJc w:val="left"/>
      <w:pPr>
        <w:tabs>
          <w:tab w:val="num" w:pos="6480"/>
        </w:tabs>
        <w:ind w:left="6480" w:hanging="360"/>
      </w:pPr>
      <w:rPr>
        <w:rFonts w:ascii="Arial" w:hAnsi="Arial" w:hint="default"/>
      </w:rPr>
    </w:lvl>
  </w:abstractNum>
  <w:abstractNum w:abstractNumId="1">
    <w:nsid w:val="2B2E3889"/>
    <w:multiLevelType w:val="hybridMultilevel"/>
    <w:tmpl w:val="16DC35C6"/>
    <w:lvl w:ilvl="0" w:tplc="04050011">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43D2237E"/>
    <w:multiLevelType w:val="hybridMultilevel"/>
    <w:tmpl w:val="16DC35C6"/>
    <w:lvl w:ilvl="0" w:tplc="04050011">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82C56"/>
    <w:rsid w:val="0002125C"/>
    <w:rsid w:val="00065059"/>
    <w:rsid w:val="000A55FA"/>
    <w:rsid w:val="000E43E0"/>
    <w:rsid w:val="00146237"/>
    <w:rsid w:val="00193024"/>
    <w:rsid w:val="001B1A4A"/>
    <w:rsid w:val="001F5AF9"/>
    <w:rsid w:val="002552A5"/>
    <w:rsid w:val="00312EDD"/>
    <w:rsid w:val="00322A9A"/>
    <w:rsid w:val="00382C56"/>
    <w:rsid w:val="003862E3"/>
    <w:rsid w:val="003B5060"/>
    <w:rsid w:val="003C2DDC"/>
    <w:rsid w:val="003C3FEE"/>
    <w:rsid w:val="00434AA3"/>
    <w:rsid w:val="00436735"/>
    <w:rsid w:val="00437474"/>
    <w:rsid w:val="00455900"/>
    <w:rsid w:val="00460AF1"/>
    <w:rsid w:val="00461358"/>
    <w:rsid w:val="004A09B7"/>
    <w:rsid w:val="00515B69"/>
    <w:rsid w:val="00560D7A"/>
    <w:rsid w:val="00566236"/>
    <w:rsid w:val="0057103A"/>
    <w:rsid w:val="005A60B7"/>
    <w:rsid w:val="005A6E31"/>
    <w:rsid w:val="005D6A28"/>
    <w:rsid w:val="005E4AAC"/>
    <w:rsid w:val="0060011D"/>
    <w:rsid w:val="00681880"/>
    <w:rsid w:val="006918E5"/>
    <w:rsid w:val="006C179D"/>
    <w:rsid w:val="006D2B74"/>
    <w:rsid w:val="006E5579"/>
    <w:rsid w:val="00712CC9"/>
    <w:rsid w:val="00726A70"/>
    <w:rsid w:val="0073508A"/>
    <w:rsid w:val="007B7DC7"/>
    <w:rsid w:val="007C3FC7"/>
    <w:rsid w:val="008506D0"/>
    <w:rsid w:val="008545CA"/>
    <w:rsid w:val="00910DDE"/>
    <w:rsid w:val="00937AF3"/>
    <w:rsid w:val="00A10B98"/>
    <w:rsid w:val="00A72C5B"/>
    <w:rsid w:val="00A8045C"/>
    <w:rsid w:val="00A82E44"/>
    <w:rsid w:val="00B66B27"/>
    <w:rsid w:val="00BB2A81"/>
    <w:rsid w:val="00BB6818"/>
    <w:rsid w:val="00BC3F34"/>
    <w:rsid w:val="00C51D14"/>
    <w:rsid w:val="00C76B37"/>
    <w:rsid w:val="00CF310D"/>
    <w:rsid w:val="00D60EC8"/>
    <w:rsid w:val="00D8245A"/>
    <w:rsid w:val="00DC3B1C"/>
    <w:rsid w:val="00DD5DD6"/>
    <w:rsid w:val="00DF4617"/>
    <w:rsid w:val="00FE7A65"/>
    <w:rsid w:val="00FF73AD"/>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060"/>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46237"/>
    <w:pPr>
      <w:ind w:left="720"/>
      <w:contextualSpacing/>
    </w:pPr>
  </w:style>
  <w:style w:type="table" w:styleId="TableGrid">
    <w:name w:val="Table Grid"/>
    <w:basedOn w:val="TableNormal"/>
    <w:uiPriority w:val="99"/>
    <w:rsid w:val="0014623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460A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60AF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1.sldx"/><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7</Pages>
  <Words>488</Words>
  <Characters>2886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Fukalová Hana</dc:creator>
  <cp:keywords/>
  <dc:description/>
  <cp:lastModifiedBy>DUM</cp:lastModifiedBy>
  <cp:revision>2</cp:revision>
  <cp:lastPrinted>2013-04-25T18:48:00Z</cp:lastPrinted>
  <dcterms:created xsi:type="dcterms:W3CDTF">2013-04-25T18:59:00Z</dcterms:created>
  <dcterms:modified xsi:type="dcterms:W3CDTF">2013-04-25T18:59:00Z</dcterms:modified>
</cp:coreProperties>
</file>