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A04" w:rsidRDefault="00912A04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VY_32_INOVACE_08.02.24</w:t>
      </w:r>
    </w:p>
    <w:p w:rsidR="00912A04" w:rsidRDefault="00912A0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912A04" w:rsidRDefault="00912A0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clip_image002" style="width:89.25pt;height:89.25pt;visibility:visible">
            <v:imagedata r:id="rId5" o:title=""/>
          </v:shape>
        </w:pict>
      </w:r>
    </w:p>
    <w:p w:rsidR="00912A04" w:rsidRDefault="00912A04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912A04" w:rsidRDefault="00912A04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912A04" w:rsidRDefault="00912A04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912A04" w:rsidRDefault="00912A0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 xml:space="preserve">:  Present perfect tense - revision. Worksheet. (Předpřítomný čas prostý- opakování. Pracovní list.)  </w:t>
      </w:r>
    </w:p>
    <w:p w:rsidR="00912A04" w:rsidRDefault="00912A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Anglický jazyk </w:t>
      </w:r>
    </w:p>
    <w:p w:rsidR="00912A04" w:rsidRDefault="00912A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Anna Špírková</w:t>
      </w:r>
    </w:p>
    <w:p w:rsidR="00912A04" w:rsidRDefault="00912A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9. ročník </w:t>
      </w:r>
    </w:p>
    <w:p w:rsidR="00912A04" w:rsidRDefault="00912A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listopad 2011</w:t>
      </w:r>
    </w:p>
    <w:p w:rsidR="00912A04" w:rsidRDefault="00912A04">
      <w:pPr>
        <w:rPr>
          <w:rFonts w:ascii="Arial" w:hAnsi="Arial" w:cs="Arial"/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Anotace:</w:t>
      </w:r>
      <w:r>
        <w:rPr>
          <w:color w:val="000000"/>
          <w:kern w:val="24"/>
          <w:sz w:val="64"/>
          <w:szCs w:val="64"/>
        </w:rPr>
        <w:t xml:space="preserve"> </w:t>
      </w:r>
      <w:r>
        <w:rPr>
          <w:sz w:val="28"/>
          <w:szCs w:val="28"/>
        </w:rPr>
        <w:t xml:space="preserve">Materiál lze použít pro zopakování,  procvičení a testování předpřítomného času prostého. Žáci plní úkoly v pracovním listu po zhlednutí videa a přečtení výkladu na doporučených hypertextových odkazech. </w:t>
      </w:r>
      <w:r>
        <w:rPr>
          <w:color w:val="000000"/>
          <w:kern w:val="24"/>
          <w:sz w:val="28"/>
          <w:szCs w:val="28"/>
        </w:rPr>
        <w:t xml:space="preserve">Na závěr vyřeší test: ze čtyř odpovědí vyberou jednu správnou.  </w:t>
      </w:r>
    </w:p>
    <w:p w:rsidR="00912A04" w:rsidRDefault="00912A04">
      <w:pPr>
        <w:rPr>
          <w:rFonts w:ascii="Arial" w:hAnsi="Arial" w:cs="Arial"/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color w:val="000000"/>
          <w:kern w:val="24"/>
        </w:rPr>
        <w:t xml:space="preserve"> </w:t>
      </w:r>
    </w:p>
    <w:p w:rsidR="00912A04" w:rsidRDefault="00912A04">
      <w:pPr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 xml:space="preserve">Hypertextové odkazy: </w:t>
      </w:r>
    </w:p>
    <w:p w:rsidR="00912A04" w:rsidRDefault="00912A04">
      <w:pPr>
        <w:rPr>
          <w:rStyle w:val="Hyperlink"/>
          <w:color w:val="000000"/>
          <w:kern w:val="24"/>
          <w:sz w:val="28"/>
          <w:szCs w:val="28"/>
          <w:u w:val="none"/>
        </w:rPr>
      </w:pPr>
      <w:hyperlink r:id="rId6" w:anchor="p/search/0/hgcR9fiJ9Bg" w:history="1">
        <w:r>
          <w:rPr>
            <w:rStyle w:val="Hyperlink"/>
            <w:sz w:val="24"/>
            <w:szCs w:val="24"/>
          </w:rPr>
          <w:t>http://www.youtube.com/user/DailyDoseOfEnglish#p/search/0/hgcR9fiJ9Bg</w:t>
        </w:r>
      </w:hyperlink>
    </w:p>
    <w:p w:rsidR="00912A04" w:rsidRDefault="00912A04">
      <w:pPr>
        <w:spacing w:line="240" w:lineRule="auto"/>
        <w:rPr>
          <w:rStyle w:val="Hyperlink"/>
        </w:rPr>
      </w:pPr>
      <w:hyperlink r:id="rId7" w:history="1">
        <w:r>
          <w:rPr>
            <w:rStyle w:val="Hyperlink"/>
            <w:rFonts w:ascii="Calibri" w:hAnsi="Calibri" w:cs="Calibri"/>
          </w:rPr>
          <w:t>http://www.helpforenglish.cz/gramatika/slovesa/casy/predpritomny/c2006030602-predpritomny-cas.html</w:t>
        </w:r>
      </w:hyperlink>
    </w:p>
    <w:p w:rsidR="00912A04" w:rsidRDefault="00912A04">
      <w:pPr>
        <w:rPr>
          <w:rFonts w:ascii="Times New Roman" w:hAnsi="Times New Roman" w:cs="Times New Roman"/>
          <w:sz w:val="24"/>
          <w:szCs w:val="24"/>
        </w:rPr>
      </w:pPr>
    </w:p>
    <w:p w:rsidR="00912A04" w:rsidRDefault="00912A04">
      <w:pPr>
        <w:rPr>
          <w:rFonts w:ascii="Times New Roman" w:hAnsi="Times New Roman" w:cs="Times New Roman"/>
          <w:sz w:val="24"/>
          <w:szCs w:val="24"/>
        </w:rPr>
      </w:pPr>
    </w:p>
    <w:p w:rsidR="00912A04" w:rsidRDefault="00912A04">
      <w:pPr>
        <w:rPr>
          <w:rFonts w:ascii="Times New Roman" w:hAnsi="Times New Roman" w:cs="Times New Roman"/>
          <w:sz w:val="24"/>
          <w:szCs w:val="24"/>
        </w:rPr>
      </w:pPr>
    </w:p>
    <w:p w:rsidR="00912A04" w:rsidRDefault="00912A0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12A04" w:rsidRDefault="00912A0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12A04" w:rsidRDefault="00912A0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cs-CZ"/>
        </w:rPr>
        <w:pict>
          <v:roundrect id="Zaoblený obdélník 63" o:spid="_x0000_s1026" style="position:absolute;left:0;text-align:left;margin-left:59.25pt;margin-top:-15pt;width:411.75pt;height:115.5pt;z-index:251658240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b/>
          <w:bCs/>
          <w:sz w:val="32"/>
          <w:szCs w:val="32"/>
        </w:rPr>
        <w:t>The present perfect tense- revision. Worksheet.</w:t>
      </w:r>
    </w:p>
    <w:p w:rsidR="00912A04" w:rsidRDefault="00912A0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(Předpřítomný čas prostý</w:t>
      </w:r>
      <w:r>
        <w:rPr>
          <w:rFonts w:ascii="Times New Roman" w:hAnsi="Times New Roman" w:cs="Times New Roman"/>
          <w:b/>
          <w:bCs/>
          <w:sz w:val="32"/>
          <w:szCs w:val="32"/>
        </w:rPr>
        <w:softHyphen/>
        <w:t>- opakování. Pracovní list.)</w:t>
      </w:r>
    </w:p>
    <w:p w:rsidR="00912A04" w:rsidRDefault="00912A0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IX. ročník</w:t>
      </w:r>
    </w:p>
    <w:p w:rsidR="00912A04" w:rsidRDefault="00912A0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Have a look at the video and answer the questions about the present perfect tense.</w:t>
      </w:r>
    </w:p>
    <w:p w:rsidR="00912A04" w:rsidRDefault="00912A0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hyperlink r:id="rId8" w:anchor="p/search/0/hgcR9fiJ9Bg" w:history="1">
        <w:r>
          <w:rPr>
            <w:rStyle w:val="Hyperlink"/>
            <w:sz w:val="24"/>
            <w:szCs w:val="24"/>
          </w:rPr>
          <w:t>http://www.youtube.com/user/DailyDoseOfEnglish#p/search/0/hgcR9fiJ9Bg</w:t>
        </w:r>
      </w:hyperlink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You can also use the information at:</w:t>
      </w:r>
    </w:p>
    <w:p w:rsidR="00912A04" w:rsidRDefault="00912A04">
      <w:pPr>
        <w:spacing w:line="240" w:lineRule="auto"/>
        <w:ind w:left="360"/>
        <w:rPr>
          <w:rFonts w:ascii="Times New Roman" w:hAnsi="Times New Roman" w:cs="Times New Roman"/>
        </w:rPr>
      </w:pPr>
      <w:hyperlink r:id="rId9" w:history="1">
        <w:r>
          <w:rPr>
            <w:rStyle w:val="Hyperlink"/>
            <w:rFonts w:ascii="Calibri" w:hAnsi="Calibri" w:cs="Calibri"/>
          </w:rPr>
          <w:t>http://www.helpforenglish.cz/gramatika/slovesa/casy/predpritomny/c2006030602-predpritomny-cas.html</w:t>
        </w:r>
      </w:hyperlink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a) When do we use the present perfect  tense? </w:t>
      </w:r>
    </w:p>
    <w:p w:rsidR="00912A04" w:rsidRDefault="00912A04">
      <w:pPr>
        <w:pStyle w:val="ListParagraph"/>
        <w:numPr>
          <w:ilvl w:val="0"/>
          <w:numId w:val="10"/>
        </w:numPr>
        <w:tabs>
          <w:tab w:val="left" w:leader="underscore" w:pos="1020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2A04" w:rsidRDefault="00912A04">
      <w:pPr>
        <w:pStyle w:val="ListParagraph"/>
        <w:numPr>
          <w:ilvl w:val="0"/>
          <w:numId w:val="10"/>
        </w:numPr>
        <w:tabs>
          <w:tab w:val="left" w:leader="underscore" w:pos="1020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2A04" w:rsidRDefault="00912A04">
      <w:pPr>
        <w:pStyle w:val="ListParagraph"/>
        <w:numPr>
          <w:ilvl w:val="0"/>
          <w:numId w:val="10"/>
        </w:numPr>
        <w:tabs>
          <w:tab w:val="left" w:leader="underscore" w:pos="1020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2A04" w:rsidRDefault="00912A04">
      <w:pPr>
        <w:pStyle w:val="ListParagraph"/>
        <w:numPr>
          <w:ilvl w:val="0"/>
          <w:numId w:val="10"/>
        </w:numPr>
        <w:tabs>
          <w:tab w:val="left" w:leader="underscore" w:pos="1020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2A04" w:rsidRDefault="00912A04">
      <w:pPr>
        <w:pStyle w:val="ListParagraph"/>
        <w:numPr>
          <w:ilvl w:val="0"/>
          <w:numId w:val="10"/>
        </w:numPr>
        <w:tabs>
          <w:tab w:val="left" w:leader="underscore" w:pos="1020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b) How do we make</w:t>
      </w:r>
    </w:p>
    <w:p w:rsidR="00912A04" w:rsidRDefault="00912A0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positive statements?</w:t>
      </w: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cs-CZ"/>
        </w:rPr>
        <w:pict>
          <v:roundrect id="Zaoblený obdélník 64" o:spid="_x0000_s1027" style="position:absolute;margin-left:22.5pt;margin-top:17.45pt;width:462pt;height:63pt;z-index:251659264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b/>
          <w:bCs/>
          <w:sz w:val="24"/>
          <w:szCs w:val="24"/>
        </w:rPr>
        <w:t>Doplň věty:</w:t>
      </w:r>
    </w:p>
    <w:p w:rsidR="00912A04" w:rsidRDefault="00912A0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Předpřítomný čas tvoříme tvarem přítomného času pomocného slovesa____________ </w:t>
      </w:r>
      <w:r>
        <w:rPr>
          <w:rFonts w:ascii="Times New Roman" w:hAnsi="Times New Roman" w:cs="Times New Roman"/>
          <w:sz w:val="24"/>
          <w:szCs w:val="24"/>
        </w:rPr>
        <w:br/>
        <w:t>a ________________________významového slovesa.</w:t>
      </w:r>
    </w:p>
    <w:p w:rsidR="00912A04" w:rsidRDefault="00912A0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Příčestí trpné (past participle) může mít tvar _______________ nebo _____________. </w:t>
      </w: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Pro příčestí minulé trpné pravidelných sloves platí stejná pravidla pravopisu a výslovnosti jako pro minulý čas prostý. ANO/NE  </w:t>
      </w:r>
      <w:r>
        <w:rPr>
          <w:rFonts w:ascii="Times New Roman" w:hAnsi="Times New Roman" w:cs="Times New Roman"/>
          <w:sz w:val="24"/>
          <w:szCs w:val="24"/>
        </w:rPr>
        <w:t>(Zakroužkuj správnou odpověď).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 tvoření  minulého  trpného příčestí nepravidelných sloves neexistují žádná pravidla. Tvar každého slovesa se musíme naučit nazpaměť. ANO/NE </w:t>
      </w:r>
      <w:r>
        <w:rPr>
          <w:rFonts w:ascii="Times New Roman" w:hAnsi="Times New Roman" w:cs="Times New Roman"/>
          <w:sz w:val="24"/>
          <w:szCs w:val="24"/>
        </w:rPr>
        <w:t>(Zakroužkuj správnou odpověď).</w:t>
      </w:r>
    </w:p>
    <w:p w:rsidR="00912A04" w:rsidRDefault="00912A0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roundrect id="Zaoblený obdélník 65" o:spid="_x0000_s1028" style="position:absolute;left:0;text-align:left;margin-left:9.75pt;margin-top:17.25pt;width:380.25pt;height:45pt;z-index:251660288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negative statements? </w:t>
      </w:r>
    </w:p>
    <w:p w:rsidR="00912A04" w:rsidRDefault="00912A0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Zápor tvoříme tvary _____________ + ________ + příčestí minulé trpné.</w:t>
      </w:r>
      <w:r>
        <w:rPr>
          <w:rFonts w:ascii="Times New Roman" w:hAnsi="Times New Roman" w:cs="Times New Roman"/>
          <w:sz w:val="24"/>
          <w:szCs w:val="24"/>
        </w:rPr>
        <w:br/>
        <w:t>Zkrácené tvary jsou ______________/_______________ 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12A04" w:rsidRDefault="00912A0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roundrect id="Zaoblený obdélník 66" o:spid="_x0000_s1029" style="position:absolute;left:0;text-align:left;margin-left:9.75pt;margin-top:20.8pt;width:380.25pt;height:45pt;z-index:251661312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questions ?</w:t>
      </w:r>
    </w:p>
    <w:p w:rsidR="00912A04" w:rsidRDefault="00912A0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Otázku tvoříme tvary ______/______ + podmět + ______________ .</w:t>
      </w:r>
      <w:r>
        <w:rPr>
          <w:rFonts w:ascii="Times New Roman" w:hAnsi="Times New Roman" w:cs="Times New Roman"/>
          <w:sz w:val="24"/>
          <w:szCs w:val="24"/>
        </w:rPr>
        <w:br/>
        <w:t>V doplňovacích otázkách stojí tázací výraz (Wh-) na ____________ věty.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12A04" w:rsidRDefault="00912A0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roundrect id="Zaoblený obdélník 67" o:spid="_x0000_s1030" style="position:absolute;left:0;text-align:left;margin-left:9.75pt;margin-top:19.85pt;width:500.25pt;height:45pt;z-index:251662336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short answers?</w:t>
      </w:r>
    </w:p>
    <w:p w:rsidR="00912A04" w:rsidRDefault="00912A0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krátkých odpovědích používáme pouze tvary slovesa ________ , NIKOLIV příčestí minulé trpné významového slovesa.</w:t>
      </w:r>
    </w:p>
    <w:p w:rsidR="00912A04" w:rsidRDefault="00912A0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cs-CZ"/>
        </w:rPr>
        <w:pict>
          <v:roundrect id="Zaoblený obdélník 69" o:spid="_x0000_s1031" style="position:absolute;margin-left:26.25pt;margin-top:30.75pt;width:400.5pt;height:51pt;z-index:251663360;visibility:visible;v-text-anchor:middle" arcsize="10923f" filled="f" strokecolor="#243f60" strokeweight="2pt"/>
        </w:pic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Vyber správnou odpověď:</w:t>
      </w:r>
    </w:p>
    <w:p w:rsidR="00912A04" w:rsidRDefault="00912A0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krátkých kladných odpovědích je vždy </w:t>
      </w:r>
      <w:r>
        <w:rPr>
          <w:rFonts w:ascii="Times New Roman" w:hAnsi="Times New Roman" w:cs="Times New Roman"/>
          <w:sz w:val="24"/>
          <w:szCs w:val="24"/>
          <w:u w:val="single"/>
        </w:rPr>
        <w:t>plný/ zkrácený</w:t>
      </w:r>
      <w:r>
        <w:rPr>
          <w:rFonts w:ascii="Times New Roman" w:hAnsi="Times New Roman" w:cs="Times New Roman"/>
          <w:sz w:val="24"/>
          <w:szCs w:val="24"/>
        </w:rPr>
        <w:t xml:space="preserve"> tvar slovesa have/ has.</w:t>
      </w:r>
    </w:p>
    <w:p w:rsidR="00912A04" w:rsidRDefault="00912A0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Plný/ Zkrácený</w:t>
      </w:r>
      <w:r>
        <w:rPr>
          <w:rFonts w:ascii="Times New Roman" w:hAnsi="Times New Roman" w:cs="Times New Roman"/>
          <w:sz w:val="24"/>
          <w:szCs w:val="24"/>
        </w:rPr>
        <w:t xml:space="preserve"> tvar používáme v krátkých záporných odpovědích.</w:t>
      </w:r>
    </w:p>
    <w:p w:rsidR="00912A04" w:rsidRDefault="00912A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912A04" w:rsidRDefault="00912A04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Test</w:t>
      </w:r>
    </w:p>
    <w:p w:rsidR="00912A04" w:rsidRDefault="00912A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Choose the right answer:</w:t>
      </w:r>
    </w:p>
    <w:p w:rsidR="00912A04" w:rsidRDefault="00912A04">
      <w:p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1) John is on holiday. He  ______________   to Greece.</w:t>
      </w:r>
    </w:p>
    <w:p w:rsidR="00912A04" w:rsidRDefault="00912A0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been</w:t>
      </w:r>
    </w:p>
    <w:p w:rsidR="00912A04" w:rsidRDefault="00912A0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gone</w:t>
      </w:r>
    </w:p>
    <w:p w:rsidR="00912A04" w:rsidRDefault="00912A0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went</w:t>
      </w:r>
    </w:p>
    <w:p w:rsidR="00912A04" w:rsidRDefault="00912A0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goes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2)  „Are you going to the library?“  „No, ________________ to the library“.</w:t>
      </w:r>
    </w:p>
    <w:p w:rsidR="00912A04" w:rsidRDefault="00912A0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I´ve  already gone</w:t>
      </w:r>
    </w:p>
    <w:p w:rsidR="00912A04" w:rsidRDefault="00912A0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I´ve  already been</w:t>
      </w:r>
    </w:p>
    <w:p w:rsidR="00912A04" w:rsidRDefault="00912A0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 went</w:t>
      </w:r>
    </w:p>
    <w:p w:rsidR="00912A04" w:rsidRDefault="00912A0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I´ve already went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3)  „Is Susan here?“  „No, she  _________ out“.</w:t>
      </w:r>
    </w:p>
    <w:p w:rsidR="00912A04" w:rsidRDefault="00912A0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goes </w:t>
      </w:r>
    </w:p>
    <w:p w:rsidR="00912A04" w:rsidRDefault="00912A0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´ s been </w:t>
      </w:r>
    </w:p>
    <w:p w:rsidR="00912A04" w:rsidRDefault="00912A0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´s gone</w:t>
      </w:r>
    </w:p>
    <w:p w:rsidR="00912A04" w:rsidRDefault="00912A0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went</w:t>
      </w:r>
    </w:p>
    <w:p w:rsidR="00912A04" w:rsidRDefault="00912A04">
      <w:pPr>
        <w:pStyle w:val="ListParagraph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4)  Lucy has been to the hospital _________ two weeks.</w:t>
      </w:r>
    </w:p>
    <w:p w:rsidR="00912A04" w:rsidRDefault="00912A04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since</w:t>
      </w:r>
    </w:p>
    <w:p w:rsidR="00912A04" w:rsidRDefault="00912A04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for</w:t>
      </w:r>
    </w:p>
    <w:p w:rsidR="00912A04" w:rsidRDefault="00912A04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in</w:t>
      </w:r>
    </w:p>
    <w:p w:rsidR="00912A04" w:rsidRDefault="00912A04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to</w:t>
      </w:r>
    </w:p>
    <w:p w:rsidR="00912A04" w:rsidRDefault="00912A04">
      <w:pPr>
        <w:pStyle w:val="ListParagraph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5)  „Are you hungry?“   „No, I ___________ breakfast.“</w:t>
      </w:r>
    </w:p>
    <w:p w:rsidR="00912A04" w:rsidRDefault="00912A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´ve just had</w:t>
      </w:r>
    </w:p>
    <w:p w:rsidR="00912A04" w:rsidRDefault="00912A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´ve just haved</w:t>
      </w:r>
    </w:p>
    <w:p w:rsidR="00912A04" w:rsidRDefault="00912A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had</w:t>
      </w:r>
    </w:p>
    <w:p w:rsidR="00912A04" w:rsidRDefault="00912A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ate</w:t>
      </w:r>
    </w:p>
    <w:p w:rsidR="00912A04" w:rsidRDefault="00912A04">
      <w:pPr>
        <w:pStyle w:val="ListParagraph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6)  „ Is Peter coming  to the cinema with us?“   „ No, he __________________the film.“</w:t>
      </w:r>
    </w:p>
    <w:p w:rsidR="00912A04" w:rsidRDefault="00912A0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´s already seen </w:t>
      </w:r>
    </w:p>
    <w:p w:rsidR="00912A04" w:rsidRDefault="00912A0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saw </w:t>
      </w:r>
    </w:p>
    <w:p w:rsidR="00912A04" w:rsidRDefault="00912A0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´s saw </w:t>
      </w:r>
    </w:p>
    <w:p w:rsidR="00912A04" w:rsidRDefault="00912A0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sees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7)   Jane is back home now. She ________________ to Greece.</w:t>
      </w:r>
    </w:p>
    <w:p w:rsidR="00912A04" w:rsidRDefault="00912A04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gone</w:t>
      </w:r>
    </w:p>
    <w:p w:rsidR="00912A04" w:rsidRDefault="00912A04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went</w:t>
      </w:r>
    </w:p>
    <w:p w:rsidR="00912A04" w:rsidRDefault="00912A04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been</w:t>
      </w:r>
    </w:p>
    <w:p w:rsidR="00912A04" w:rsidRDefault="00912A04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is going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8) Have you ever met a film star?</w:t>
      </w:r>
    </w:p>
    <w:p w:rsidR="00912A04" w:rsidRDefault="00912A0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Yes, I’ve.</w:t>
      </w:r>
    </w:p>
    <w:p w:rsidR="00912A04" w:rsidRDefault="00912A0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Yes, I have met.</w:t>
      </w:r>
    </w:p>
    <w:p w:rsidR="00912A04" w:rsidRDefault="00912A0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Yes, I have.</w:t>
      </w:r>
    </w:p>
    <w:p w:rsidR="00912A04" w:rsidRDefault="00912A0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Yes, I did.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9) I _______________ frogs´ legs.</w:t>
      </w:r>
    </w:p>
    <w:p w:rsidR="00912A04" w:rsidRDefault="00912A04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never ate</w:t>
      </w:r>
    </w:p>
    <w:p w:rsidR="00912A04" w:rsidRDefault="00912A04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never eaten</w:t>
      </w:r>
    </w:p>
    <w:p w:rsidR="00912A04" w:rsidRDefault="00912A04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didn´t eaten</w:t>
      </w:r>
    </w:p>
    <w:p w:rsidR="00912A04" w:rsidRDefault="00912A04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ate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10) Lucas _______________  his homework.</w:t>
      </w:r>
    </w:p>
    <w:p w:rsidR="00912A04" w:rsidRDefault="00912A04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made</w:t>
      </w:r>
    </w:p>
    <w:p w:rsidR="00912A04" w:rsidRDefault="00912A04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done</w:t>
      </w:r>
    </w:p>
    <w:p w:rsidR="00912A04" w:rsidRDefault="00912A04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did</w:t>
      </w:r>
    </w:p>
    <w:p w:rsidR="00912A04" w:rsidRDefault="00912A04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done</w:t>
      </w:r>
    </w:p>
    <w:p w:rsidR="00912A04" w:rsidRDefault="00912A04">
      <w:pPr>
        <w:pStyle w:val="ListParagraph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11) The kitchen window is broken. My mum ________________ it.</w:t>
      </w:r>
    </w:p>
    <w:p w:rsidR="00912A04" w:rsidRDefault="00912A0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just broke</w:t>
      </w:r>
    </w:p>
    <w:p w:rsidR="00912A04" w:rsidRDefault="00912A0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just break</w:t>
      </w:r>
    </w:p>
    <w:p w:rsidR="00912A04" w:rsidRDefault="00912A0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just broken</w:t>
      </w:r>
    </w:p>
    <w:p w:rsidR="00912A04" w:rsidRDefault="00912A0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broke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12) I´ve lived in my town __________ 1998.</w:t>
      </w:r>
    </w:p>
    <w:p w:rsidR="00912A04" w:rsidRDefault="00912A04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from</w:t>
      </w:r>
    </w:p>
    <w:p w:rsidR="00912A04" w:rsidRDefault="00912A04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for</w:t>
      </w:r>
    </w:p>
    <w:p w:rsidR="00912A04" w:rsidRDefault="00912A04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during</w:t>
      </w:r>
    </w:p>
    <w:p w:rsidR="00912A04" w:rsidRDefault="00912A04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since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13) They __________________ a new computer  for a week!</w:t>
      </w:r>
    </w:p>
    <w:p w:rsidR="00912A04" w:rsidRDefault="00912A04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 had</w:t>
      </w:r>
    </w:p>
    <w:p w:rsidR="00912A04" w:rsidRDefault="00912A04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 had</w:t>
      </w:r>
    </w:p>
    <w:p w:rsidR="00912A04" w:rsidRDefault="00912A04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had</w:t>
      </w:r>
    </w:p>
    <w:p w:rsidR="00912A04" w:rsidRDefault="00912A04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14) I _________ Rachel for ages. She hasn’t visited us since June.</w:t>
      </w:r>
    </w:p>
    <w:p w:rsidR="00912A04" w:rsidRDefault="00912A04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didn’t see</w:t>
      </w:r>
    </w:p>
    <w:p w:rsidR="00912A04" w:rsidRDefault="00912A04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hasn’t seen</w:t>
      </w:r>
    </w:p>
    <w:p w:rsidR="00912A04" w:rsidRDefault="00912A04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haven’t seen</w:t>
      </w:r>
    </w:p>
    <w:p w:rsidR="00912A04" w:rsidRDefault="00912A04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haven’t saw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br/>
        <w:t>15) „ Is Dan making some tea?“    „It’s ready. He _________ it“.</w:t>
      </w:r>
    </w:p>
    <w:p w:rsidR="00912A04" w:rsidRDefault="00912A04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 xml:space="preserve">´s make </w:t>
      </w:r>
    </w:p>
    <w:p w:rsidR="00912A04" w:rsidRDefault="00912A04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made</w:t>
      </w:r>
    </w:p>
    <w:p w:rsidR="00912A04" w:rsidRDefault="00912A04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did</w:t>
      </w:r>
    </w:p>
    <w:p w:rsidR="00912A04" w:rsidRDefault="00912A04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  <w:r>
        <w:rPr>
          <w:rFonts w:ascii="Times New Roman" w:hAnsi="Times New Roman" w:cs="Times New Roman"/>
          <w:color w:val="000000"/>
          <w:lang w:eastAsia="cs-CZ"/>
        </w:rPr>
        <w:t>´s made</w:t>
      </w: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p w:rsidR="00912A04" w:rsidRDefault="00912A0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12A04" w:rsidRDefault="00912A0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lang w:eastAsia="cs-CZ"/>
        </w:rPr>
      </w:pPr>
    </w:p>
    <w:sectPr w:rsidR="00912A04" w:rsidSect="00912A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6E9"/>
    <w:multiLevelType w:val="hybridMultilevel"/>
    <w:tmpl w:val="F4B8B67C"/>
    <w:lvl w:ilvl="0" w:tplc="C6FC667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10A657C6"/>
    <w:multiLevelType w:val="hybridMultilevel"/>
    <w:tmpl w:val="FB5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128F385E"/>
    <w:multiLevelType w:val="hybridMultilevel"/>
    <w:tmpl w:val="1EA63F0A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5E76978"/>
    <w:multiLevelType w:val="hybridMultilevel"/>
    <w:tmpl w:val="CE60ED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222525D0"/>
    <w:multiLevelType w:val="hybridMultilevel"/>
    <w:tmpl w:val="B54244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25B666E9"/>
    <w:multiLevelType w:val="hybridMultilevel"/>
    <w:tmpl w:val="7DE2CA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26442A9E"/>
    <w:multiLevelType w:val="hybridMultilevel"/>
    <w:tmpl w:val="36606F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2810278B"/>
    <w:multiLevelType w:val="hybridMultilevel"/>
    <w:tmpl w:val="6D4EE9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2B2F53F1"/>
    <w:multiLevelType w:val="hybridMultilevel"/>
    <w:tmpl w:val="269A5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C3F37EC"/>
    <w:multiLevelType w:val="hybridMultilevel"/>
    <w:tmpl w:val="2888648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>
    <w:nsid w:val="31647CFB"/>
    <w:multiLevelType w:val="hybridMultilevel"/>
    <w:tmpl w:val="1AC424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38CA60C8"/>
    <w:multiLevelType w:val="hybridMultilevel"/>
    <w:tmpl w:val="65B8CDA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3B864108"/>
    <w:multiLevelType w:val="hybridMultilevel"/>
    <w:tmpl w:val="370E9D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3B961871"/>
    <w:multiLevelType w:val="hybridMultilevel"/>
    <w:tmpl w:val="C32639C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>
    <w:nsid w:val="3BD81AD1"/>
    <w:multiLevelType w:val="hybridMultilevel"/>
    <w:tmpl w:val="F766B9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3C9C7B56"/>
    <w:multiLevelType w:val="hybridMultilevel"/>
    <w:tmpl w:val="BA2E20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43FA0A3A"/>
    <w:multiLevelType w:val="hybridMultilevel"/>
    <w:tmpl w:val="0D84DB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4FBD527A"/>
    <w:multiLevelType w:val="hybridMultilevel"/>
    <w:tmpl w:val="A88EC3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6A6163EA"/>
    <w:multiLevelType w:val="hybridMultilevel"/>
    <w:tmpl w:val="84DEBD50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731D6392"/>
    <w:multiLevelType w:val="hybridMultilevel"/>
    <w:tmpl w:val="4CBA147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73CA55EC"/>
    <w:multiLevelType w:val="hybridMultilevel"/>
    <w:tmpl w:val="1E1443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7A795164"/>
    <w:multiLevelType w:val="hybridMultilevel"/>
    <w:tmpl w:val="7B7E0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7A835842"/>
    <w:multiLevelType w:val="hybridMultilevel"/>
    <w:tmpl w:val="48B254E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7F3B4702"/>
    <w:multiLevelType w:val="hybridMultilevel"/>
    <w:tmpl w:val="CC8A86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7F9541DA"/>
    <w:multiLevelType w:val="hybridMultilevel"/>
    <w:tmpl w:val="F8A6AF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22"/>
  </w:num>
  <w:num w:numId="5">
    <w:abstractNumId w:val="11"/>
  </w:num>
  <w:num w:numId="6">
    <w:abstractNumId w:val="0"/>
  </w:num>
  <w:num w:numId="7">
    <w:abstractNumId w:val="2"/>
  </w:num>
  <w:num w:numId="8">
    <w:abstractNumId w:val="18"/>
  </w:num>
  <w:num w:numId="9">
    <w:abstractNumId w:val="1"/>
  </w:num>
  <w:num w:numId="10">
    <w:abstractNumId w:val="19"/>
  </w:num>
  <w:num w:numId="11">
    <w:abstractNumId w:val="6"/>
  </w:num>
  <w:num w:numId="12">
    <w:abstractNumId w:val="3"/>
  </w:num>
  <w:num w:numId="13">
    <w:abstractNumId w:val="10"/>
  </w:num>
  <w:num w:numId="14">
    <w:abstractNumId w:val="14"/>
  </w:num>
  <w:num w:numId="15">
    <w:abstractNumId w:val="4"/>
  </w:num>
  <w:num w:numId="16">
    <w:abstractNumId w:val="15"/>
  </w:num>
  <w:num w:numId="17">
    <w:abstractNumId w:val="24"/>
  </w:num>
  <w:num w:numId="18">
    <w:abstractNumId w:val="5"/>
  </w:num>
  <w:num w:numId="19">
    <w:abstractNumId w:val="17"/>
  </w:num>
  <w:num w:numId="20">
    <w:abstractNumId w:val="12"/>
  </w:num>
  <w:num w:numId="21">
    <w:abstractNumId w:val="16"/>
  </w:num>
  <w:num w:numId="22">
    <w:abstractNumId w:val="21"/>
  </w:num>
  <w:num w:numId="23">
    <w:abstractNumId w:val="20"/>
  </w:num>
  <w:num w:numId="24">
    <w:abstractNumId w:val="7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A04"/>
    <w:rsid w:val="00912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cstheme="minorBidi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character" w:customStyle="1" w:styleId="cla-informace">
    <w:name w:val="cla-informace"/>
    <w:basedOn w:val="DefaultParagraphFont"/>
    <w:uiPriority w:val="99"/>
    <w:rPr>
      <w:rFonts w:ascii="Times New Roman" w:hAnsi="Times New Roman" w:cs="Times New Roman"/>
    </w:rPr>
  </w:style>
  <w:style w:type="paragraph" w:customStyle="1" w:styleId="link-ovladani">
    <w:name w:val="link-ovladani"/>
    <w:basedOn w:val="Normal"/>
    <w:uiPriority w:val="99"/>
    <w:pPr>
      <w:spacing w:before="100" w:beforeAutospacing="1" w:after="100" w:afterAutospacing="1" w:line="240" w:lineRule="auto"/>
    </w:pPr>
    <w:rPr>
      <w:rFonts w:cstheme="minorBidi"/>
      <w:sz w:val="24"/>
      <w:szCs w:val="24"/>
      <w:lang w:eastAsia="cs-CZ"/>
    </w:rPr>
  </w:style>
  <w:style w:type="character" w:customStyle="1" w:styleId="apple-converted-space">
    <w:name w:val="apple-converted-space"/>
    <w:basedOn w:val="DefaultParagraphFont"/>
    <w:uiPriority w:val="99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user/DailyDoseOfEnglis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elpforenglish.cz/gramatika/slovesa/casy/predpritomny/c2006030602-predpritomny-ca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user/DailyDoseOfEnglish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elpforenglish.cz/gramatika/slovesa/casy/predpritomny/c2006030602-predpritomny-ca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231</TotalTime>
  <Pages>5</Pages>
  <Words>647</Words>
  <Characters>3688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ProBook03</dc:creator>
  <cp:keywords/>
  <dc:description/>
  <cp:lastModifiedBy>Mila</cp:lastModifiedBy>
  <cp:revision>25</cp:revision>
  <dcterms:created xsi:type="dcterms:W3CDTF">2011-11-22T19:25:00Z</dcterms:created>
  <dcterms:modified xsi:type="dcterms:W3CDTF">2012-04-10T12:02:00Z</dcterms:modified>
</cp:coreProperties>
</file>